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u w:val="none"/>
        </w:rPr>
        <w:t xml:space="preserve">苏州市相城区政府采购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Times New Roman" w:hAnsi="Times New Roman" w:eastAsia="Times New Roman" w:cs="Times New Roman"/>
          <w:color w:val="000000"/>
          <w:sz w:val="30"/>
        </w:rPr>
        <w:t xml:space="preserve">JSZC-320507-PMJS-C2026-0015</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采购单位：苏州市相城区望亭镇人民政府</w:t>
      </w:r>
      <w:r/>
    </w:p>
    <w:p>
      <w:pPr>
        <w:ind w:left="2397"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采购项目：望亭镇</w:t>
      </w:r>
      <w:r>
        <w:rPr>
          <w:rFonts w:ascii="Times New Roman" w:hAnsi="Times New Roman" w:eastAsia="Times New Roman" w:cs="Times New Roman"/>
          <w:color w:val="000000"/>
          <w:sz w:val="30"/>
        </w:rPr>
        <w:t xml:space="preserve">2026</w:t>
      </w:r>
      <w:r>
        <w:rPr>
          <w:rFonts w:ascii="SimSun" w:hAnsi="SimSun" w:eastAsia="SimSun" w:cs="SimSun"/>
          <w:color w:val="000000"/>
          <w:sz w:val="30"/>
        </w:rPr>
        <w:t xml:space="preserve">年度绿化零星提升</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55626"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2026年05月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85" w:lineRule="atLeast"/>
        <w:tabs>
          <w:tab w:val="left" w:pos="830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826" w:history="1">
        <w:r>
          <w:rPr>
            <w:rStyle w:val="1011"/>
            <w:rFonts w:ascii="SimSun" w:hAnsi="SimSun" w:eastAsia="SimSun" w:cs="SimSun"/>
            <w:color w:val="0000ee"/>
            <w:sz w:val="32"/>
            <w:u w:val="single"/>
          </w:rPr>
          <w:t xml:space="preserve">前附表</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214" w:history="1">
        <w:r>
          <w:rPr>
            <w:rStyle w:val="1011"/>
            <w:rFonts w:ascii="SimSun" w:hAnsi="SimSun" w:eastAsia="SimSun" w:cs="SimSun"/>
            <w:color w:val="0000ee"/>
            <w:sz w:val="32"/>
            <w:u w:val="single"/>
          </w:rPr>
          <w:t xml:space="preserve">第一章</w:t>
        </w:r>
        <w:r>
          <w:rPr>
            <w:rStyle w:val="1011"/>
            <w:rFonts w:ascii="SimSun" w:hAnsi="SimSun" w:eastAsia="SimSun" w:cs="SimSun"/>
            <w:color w:val="0000ee"/>
            <w:sz w:val="32"/>
            <w:u w:val="none"/>
          </w:rPr>
          <w:t xml:space="preserve"> </w:t>
        </w:r>
        <w:r>
          <w:rPr>
            <w:rStyle w:val="1011"/>
            <w:rFonts w:ascii="SimSun" w:hAnsi="SimSun" w:eastAsia="SimSun" w:cs="SimSun"/>
            <w:color w:val="0000ee"/>
            <w:sz w:val="32"/>
            <w:u w:val="single"/>
          </w:rPr>
          <w:t xml:space="preserve">磋商邀请函</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223" w:history="1">
        <w:r>
          <w:rPr>
            <w:rStyle w:val="1011"/>
            <w:rFonts w:ascii="SimSun" w:hAnsi="SimSun" w:eastAsia="SimSun" w:cs="SimSun"/>
            <w:color w:val="0000ee"/>
            <w:sz w:val="32"/>
            <w:u w:val="single"/>
          </w:rPr>
          <w:t xml:space="preserve">第二章磋商响应文件格式</w:t>
          <w:tab/>
        </w:r>
      </w:hyperlink>
      <w:r/>
      <w:r/>
    </w:p>
    <w:p>
      <w:pPr>
        <w:ind w:left="0" w:right="0" w:firstLine="0"/>
        <w:jc w:val="both"/>
        <w:spacing w:before="260" w:after="260" w:line="113"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427" w:history="1">
        <w:r>
          <w:rPr>
            <w:rStyle w:val="1011"/>
            <w:rFonts w:ascii="SimSun" w:hAnsi="SimSun" w:eastAsia="SimSun" w:cs="SimSun"/>
            <w:color w:val="0000ee"/>
            <w:sz w:val="32"/>
            <w:u w:val="single"/>
          </w:rPr>
          <w:t xml:space="preserve">第三章</w:t>
        </w:r>
        <w:r>
          <w:rPr>
            <w:rStyle w:val="1011"/>
            <w:rFonts w:ascii="SimSun" w:hAnsi="SimSun" w:eastAsia="SimSun" w:cs="SimSun"/>
            <w:color w:val="0000ee"/>
            <w:sz w:val="32"/>
            <w:u w:val="none"/>
          </w:rPr>
          <w:t xml:space="preserve"> </w:t>
        </w:r>
        <w:r>
          <w:rPr>
            <w:rStyle w:val="1011"/>
            <w:rFonts w:ascii="SimSun" w:hAnsi="SimSun" w:eastAsia="SimSun" w:cs="SimSun"/>
            <w:color w:val="0000ee"/>
            <w:sz w:val="32"/>
            <w:u w:val="single"/>
          </w:rPr>
          <w:t xml:space="preserve">采购内容</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7013" w:history="1">
        <w:r>
          <w:rPr>
            <w:rStyle w:val="1011"/>
            <w:rFonts w:ascii="SimSun" w:hAnsi="SimSun" w:eastAsia="SimSun" w:cs="SimSun"/>
            <w:color w:val="0000ee"/>
            <w:sz w:val="32"/>
            <w:u w:val="single"/>
          </w:rPr>
          <w:t xml:space="preserve">第四章</w:t>
        </w:r>
        <w:r>
          <w:rPr>
            <w:rStyle w:val="1011"/>
            <w:rFonts w:ascii="SimSun" w:hAnsi="SimSun" w:eastAsia="SimSun" w:cs="SimSun"/>
            <w:color w:val="0000ee"/>
            <w:sz w:val="32"/>
            <w:u w:val="none"/>
          </w:rPr>
          <w:t xml:space="preserve"> </w:t>
        </w:r>
        <w:r>
          <w:rPr>
            <w:rStyle w:val="1011"/>
            <w:rFonts w:ascii="SimSun" w:hAnsi="SimSun" w:eastAsia="SimSun" w:cs="SimSun"/>
            <w:color w:val="0000ee"/>
            <w:sz w:val="32"/>
            <w:u w:val="single"/>
          </w:rPr>
          <w:t xml:space="preserve">技术管理要求</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956" w:history="1">
        <w:r>
          <w:rPr>
            <w:rStyle w:val="1011"/>
            <w:rFonts w:ascii="SimSun" w:hAnsi="SimSun" w:eastAsia="SimSun" w:cs="SimSun"/>
            <w:color w:val="0000ee"/>
            <w:sz w:val="32"/>
            <w:u w:val="single"/>
          </w:rPr>
          <w:t xml:space="preserve">第五章</w:t>
        </w:r>
        <w:r>
          <w:rPr>
            <w:rStyle w:val="1011"/>
            <w:rFonts w:ascii="SimSun" w:hAnsi="SimSun" w:eastAsia="SimSun" w:cs="SimSun"/>
            <w:color w:val="0000ee"/>
            <w:sz w:val="32"/>
            <w:u w:val="none"/>
          </w:rPr>
          <w:t xml:space="preserve"> </w:t>
        </w:r>
        <w:r>
          <w:rPr>
            <w:rStyle w:val="1011"/>
            <w:rFonts w:ascii="SimSun" w:hAnsi="SimSun" w:eastAsia="SimSun" w:cs="SimSun"/>
            <w:color w:val="0000ee"/>
            <w:sz w:val="32"/>
            <w:u w:val="single"/>
          </w:rPr>
          <w:t xml:space="preserve">合同主要条款</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9740" w:history="1">
        <w:r>
          <w:rPr>
            <w:rStyle w:val="1011"/>
            <w:rFonts w:ascii="SimSun" w:hAnsi="SimSun" w:eastAsia="SimSun" w:cs="SimSun"/>
            <w:color w:val="0000ee"/>
            <w:sz w:val="32"/>
            <w:u w:val="single"/>
          </w:rPr>
          <w:t xml:space="preserve">第六章</w:t>
        </w:r>
        <w:r>
          <w:rPr>
            <w:rStyle w:val="1011"/>
            <w:rFonts w:ascii="SimSun" w:hAnsi="SimSun" w:eastAsia="SimSun" w:cs="SimSun"/>
            <w:color w:val="0000ee"/>
            <w:sz w:val="32"/>
            <w:u w:val="none"/>
          </w:rPr>
          <w:t xml:space="preserve"> </w:t>
        </w:r>
        <w:r>
          <w:rPr>
            <w:rStyle w:val="1011"/>
            <w:rFonts w:ascii="SimSun" w:hAnsi="SimSun" w:eastAsia="SimSun" w:cs="SimSun"/>
            <w:color w:val="0000ee"/>
            <w:sz w:val="32"/>
            <w:u w:val="single"/>
          </w:rPr>
          <w:t xml:space="preserve">评审办法</w:t>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7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4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前附表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548"/>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望亭镇2026年度绿化零星提升</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苏州相城区望亭镇</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施工范围为街道范围，主要工作内容包括栽植乔灌木及地被等内容，工程内容详见工程量清单、工程量编制说明。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12个月（具体开工日期以采购人通知为准）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如在服务过程中，乙方服务费用达到预算金额时，合同自动终止；如在服务周期结束后，乙方服务费用未达到预算金额时，合同也自动终止。</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1、满足中华人民共和国政府采购法第二十二条所规定的条件；</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2、符合苏园规字(2012)2号文500万元以下的园林绿化工程的负责人要求:</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（1）学历、职称要求(符合其中一条即可):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①获得国家级园林绿化相关专业中级或以上职称的技术人员。</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获得园林绿化相关专业初级职称3年以上的技术人员。（2）业绩要求：近4年参与过2个工程造价100万元以上已验收合格的园林绿化建设工程。须提供中标通知书或直接发包通知书、竣工验收证明、施工合同扫描件。</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预算价：2896392.58元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成交后，成交供应商提供四份纸质响应文件至代理机构，响应文件中须包含综合分析表。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上传截止时间：2026年06月03日09:30（北京时间）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响应文件开启时间：2026年06月03日09:30（北京时间）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（1）获取磋商文件成功的磋商供应商在下载磋商文件后，对磋商文件有疑问的，可通过邮件（1214506206@qq.com）进行询问。采购代理机构通过邮件予以解答，询问人自行在邮件中查看解答信息。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trHeight w:val="1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本项目无需供应商支付代理服务费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4、供应商如需图纸，请联系采购代理机构(如有）。</w:t>
            </w:r>
            <w:r/>
          </w:p>
        </w:tc>
      </w:tr>
    </w:tbl>
    <w:p>
      <w:pPr>
        <w:pStyle w:val="743"/>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43"/>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望亭镇2026年度绿化零星提升采购项目的潜在供应商应在“苏采云政府采购一体化平台”自行免费下载磋商文件，并于2026年06月03日09:30（北京时间）前提交响应文件。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项目编号：JSZC-320507-PMJS-C2026-0015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项目名称：望亭镇2026年度绿化零星提升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预算金额：289.639258万元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1.工程概况：施工范围为街道范围，主要工作内容包括栽植乔灌木及地被等。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2.施工范围及内容：施工范围为街道范围，主要工作内容包括栽植乔灌木及地被等，详见工程量清单。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3.工程地点：苏州相城区望亭镇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6.服务期限：12个月（具体开工日期以采购人通知为准）；如在服务过程中，乙方服务费用达到预算金额时，合同自动终止；如在服务周期结束后，乙方服务费用未达到预算金额时，合同也自动终止。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8.项目工程量：详见工程量清单（本项目工程量清单、工程量编制说明，请投标人自行下载）；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9.施工要求：按现行国家施工技术及验收规范规程执行，满足采购需求要求；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10.验收标准：满足采购需求要求；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.落实政府采购政策需满足的资格要求：本项目专门面向中小企业采购，所属行业为建筑业，供应商应为中小微企业或监狱企业或残疾人福利性单位。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3.1申请人资质类别和等级：符合苏园规字(2012)2号文500万元以下的园林绿化工程的负责人要求: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（1）学历、职称要求(符合其中一条即可):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①获得国家级园林绿化相关专业中级或以上职称的技术人员。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②获得园林绿化相关专业初级职称3年以上的技术人员。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（2）业绩要求：近4年参与过2个工程造价100万元以上已验收合格的园林绿化建设工程。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截止时间：2026年06月03日09：30（北京时间）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时间：2026年06月03日09：30（北京时间）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-6</w:t>
      </w:r>
      <w:r>
        <w:rPr>
          <w:rFonts w:ascii="SimSun" w:hAnsi="SimSun" w:eastAsia="SimSun" w:cs="SimSun"/>
          <w:color w:val="000000"/>
          <w:sz w:val="24"/>
        </w:rPr>
        <w:t xml:space="preserve">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13.苏州市相城区财政局政府采购监督电话：0512-67591005、0512-67591006。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19" w:tooltip="http://www.szweikang.xn--com-6y3ba7cbgc4097e4kax19cqoerohxod7w1bva254sga6035lg4sc/" w:history="1">
        <w:r>
          <w:rPr>
            <w:rStyle w:val="1011"/>
            <w:rFonts w:ascii="SimSun" w:hAnsi="SimSun" w:eastAsia="SimSun" w:cs="SimSun"/>
            <w:color w:val="000000"/>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苏州市相城区望亭镇人民政府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地址：苏州市相城区望亭镇御亭路210号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联系方式：0512-66700557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联系人：张俊炜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项目联系人：顾苏芯、俞莉（项目负责人）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pStyle w:val="743"/>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43"/>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法定代表人授权委托书</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（姓名+手机号码）</w:t>
      </w:r>
      <w:r>
        <w:rPr>
          <w:rFonts w:ascii="SimSun" w:hAnsi="SimSun" w:eastAsia="SimSun" w:cs="SimSun"/>
          <w:color w:val="000000"/>
          <w:sz w:val="24"/>
        </w:rPr>
        <w:t xml:space="preserve">为我公司代理人，以本公司的名义参加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号的招标（采购）活动。代理人在投标、开标、评标、合同订立和履行过程中所签署的一切文件和处理与这有关的一切事务，我均予以承认。</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人(盖章）：</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2、磋商响应函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磋商响应函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3、磋商报价表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根据已收到的工程的磋商文件，遵照现行法律法规的有关规定，我单位经考察现场和研究磋商文件后，愿以人民币元</w:t>
      </w:r>
      <w:r>
        <w:rPr>
          <w:rFonts w:ascii="SimSun" w:hAnsi="SimSun" w:eastAsia="SimSun" w:cs="SimSun"/>
          <w:color w:val="000000"/>
          <w:sz w:val="24"/>
          <w:u w:val="single"/>
        </w:rPr>
        <w:t xml:space="preserve">（大写）（¥   ）</w:t>
      </w:r>
      <w:r>
        <w:rPr>
          <w:rFonts w:ascii="SimSun" w:hAnsi="SimSun" w:eastAsia="SimSun" w:cs="SimSun"/>
          <w:color w:val="000000"/>
          <w:sz w:val="24"/>
        </w:rPr>
        <w:t xml:space="preserve">的总价，</w:t>
      </w:r>
      <w:r>
        <w:rPr>
          <w:rFonts w:ascii="SimSun" w:hAnsi="SimSun" w:eastAsia="SimSun" w:cs="SimSun"/>
          <w:color w:val="000000"/>
          <w:sz w:val="24"/>
          <w:u w:val="single"/>
        </w:rPr>
        <w:t xml:space="preserve">税率%</w:t>
      </w:r>
      <w:r>
        <w:rPr>
          <w:rFonts w:ascii="SimSun" w:hAnsi="SimSun" w:eastAsia="SimSun" w:cs="SimSun"/>
          <w:color w:val="000000"/>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我单位拟派项目经理：</w:t>
      </w:r>
      <w:r>
        <w:rPr>
          <w:rFonts w:ascii="SimSun" w:hAnsi="SimSun" w:eastAsia="SimSun" w:cs="SimSun"/>
          <w:color w:val="000000"/>
          <w:spacing w:val="16"/>
          <w:sz w:val="24"/>
          <w:u w:val="single"/>
        </w:rPr>
        <w:t xml:space="preserve">（姓名）</w:t>
      </w:r>
      <w:r>
        <w:rPr>
          <w:rFonts w:ascii="SimSun" w:hAnsi="SimSun" w:eastAsia="SimSun" w:cs="SimSun"/>
          <w:color w:val="000000"/>
          <w:spacing w:val="16"/>
          <w:sz w:val="24"/>
        </w:rPr>
        <w:t xml:space="preserve">，资质等级：</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级，证号:</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（三）我单位保证在收到贵单位发出的书面开工令后立即开工，并在</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（五）贵单位的磋商文件、成交通知书和本报价文件将构成约束我们双方的合同。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4"/>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4、偏离表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商务技术条款偏离表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5、施工组织机构及现场施工人员名单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施工组织机构人员名单</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6、类似业绩一览表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类似业绩一览表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 ，属于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提供的中小企业声明函必须将盖有公章的彩色扫描件上传至电子投标文件中，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u w:val="single"/>
        </w:rPr>
        <w:t xml:space="preserve">或视为不响应。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注：未提供或者提供的残疾人福利性单位声明函未加盖有公章的彩色扫描件上传至电子投标文件中的不享受相应政策优惠。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4"/>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w:t>
      </w:r>
      <w:r>
        <w:rPr>
          <w:rFonts w:ascii="SimSun" w:hAnsi="SimSun" w:eastAsia="SimSun" w:cs="SimSun"/>
          <w:b/>
          <w:color w:val="000000"/>
          <w:sz w:val="24"/>
        </w:rPr>
        <w:t xml:space="preserve">、资格证明文件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(1)关于资格文件的声明函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numPr>
          <w:ilvl w:val="0"/>
          <w:numId w:val="14"/>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br w:type="page" w:clear="all"/>
      </w:r>
      <w:r/>
    </w:p>
    <w:p>
      <w:pPr>
        <w:numPr>
          <w:ilvl w:val="0"/>
          <w:numId w:val="14"/>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4"/>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江苏京苏项目管理咨询有限公司受苏州市相城区望亭镇人民政府的委托，就其所需望亭镇</w:t>
      </w:r>
      <w:r>
        <w:rPr>
          <w:rFonts w:ascii="Calibri" w:hAnsi="Calibri" w:eastAsia="Calibri" w:cs="Calibri"/>
          <w:color w:val="000000"/>
          <w:sz w:val="24"/>
        </w:rPr>
        <w:t xml:space="preserve">2026</w:t>
      </w:r>
      <w:r>
        <w:rPr>
          <w:rFonts w:ascii="SimSun" w:hAnsi="SimSun" w:eastAsia="SimSun" w:cs="SimSun"/>
          <w:color w:val="000000"/>
          <w:sz w:val="24"/>
        </w:rPr>
        <w:t xml:space="preserve">年度绿化零星提升项目采用竞争性磋商方式进行采购，欢迎有资格的供应商前来参加本次磋商采购活动。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一、采购编号：JSZC-320507-PMJS-C2026-0015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二、采购项目：望亭镇2026年度绿化零星提升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施工范围及内容：施工范围为街道范围，主要工作内容包括栽植乔灌木及地被等内容，工程内容详见工程量清单、工程量编制说明。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服务期限：12个月（具体开工日期以采购人通知为准）；如在服务过程中，乙方服务费用达到预算金额时，合同自动终止；如在服务周期结束后，乙方服务费用未达到预算金额时，合同也自动终止。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2、项目工程量：详见工程量清单及工程量编制说明（本项目工程量清单、工程量编制说明，请投标人自行下载）；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5、验收标准：满足采购需求要求。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（2.1）磋商供应商报价时，必须按统一的工程量清单报价。成交后，本工程工程量清单各子目综合单价的确定方式为：以预算价各子目综合单价为基准，按其成交价与预算价相比的下浮系数同比例下浮。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（2.4）政府投资工程有关变更按《苏州市政府投资建设项目工程变更备案管理暂行办法》、《苏州市市级政府投资建筑工程变更备案管理实施细则》等项目所在地相关规定执行。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（2.5.1）如需办理施工许可证等相关工程监管手续的小额工程项目，在项目实施前，建设单位（集中建设实施单位）应及时办理施工许可证，并接受质安监的监督管理。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（2.5.2）无需办理施工许可证等相关工程监管手续的小额工程项目，只需在合同公示即可。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5、成交供应商一般工程8小时内响应，24小时内完成；特殊项目8小时内响应，48小时内完成。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6、因成交供应商施工不到位造成的他人的人身及财产损失，经有关部门认定为成交单位责任的，由成交单位承担相关责任及费用。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4、已标价工程量清单（按《建设工程工程量清单计价规范》（GB50500-2013）提供）；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5、《中小企业声明函》或残疾人福利性单位声明函或省级以上监狱管理局、戒毒管理局（含新疆生产建设兵团）出具的属于监狱企业的证明文件扫描件；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注：未提供、未按要求提供或者提供的中小企业声明函或残疾人福利性单位声明函未加盖有公章的彩色扫描件上传至电子投标文件中的不享受相关政策。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7、磋商响应单位情况表，供应商与其他单位存在控股、管理关系情况表；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8、磋商响应单位法定代表人身份证扫描件；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9、磋商响应单位代理人身份证扫描件（如有授权）；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10、商务、技术条款偏离表；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11、供应商一般资格条件证明文件：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①具有独立承担民事责任的能力：包括法人或者其他组织的营业执照等证明文件，自然人身份证明；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③具有履行合同所必需的设备和专业技术能力证明资料或声明函；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⑤参加政府采购活动近三年内，在经营活动中没有重大违法记录的书面声明函（格式自拟）；</w:t>
      </w:r>
      <w:r/>
    </w:p>
    <w:p>
      <w:pPr>
        <w:ind w:left="862"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12、供应商特殊资格条件证明文件：</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符合苏园规字(2012)2号文500万元以下的园林绿化工程的负责人要求:</w:t>
      </w:r>
      <w:r/>
    </w:p>
    <w:p>
      <w:pPr>
        <w:ind w:left="0" w:right="0" w:firstLine="24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（1）学历、职称要求(符合其中一条即可):提供职称证书扫描件；</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①获得国家级园林绿化相关专业中级或以上职称的技术人员。</w:t>
      </w:r>
      <w:r/>
    </w:p>
    <w:p>
      <w:pPr>
        <w:ind w:left="0" w:right="0" w:firstLine="48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②获得园林绿化相关专初级职称3年以上的技术人员。</w:t>
      </w:r>
      <w:r/>
    </w:p>
    <w:p>
      <w:pPr>
        <w:ind w:left="0" w:right="0" w:firstLine="24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（2）业绩要求：近4年参与过2个工程造价100万元以上已验收合格的园林绿化建设工程：须提供中标通知书或直接发包通知书、竣工验收证明、施工合同扫描件。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13、类似业绩一览表及相关附件；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15、施工组织机构人员名单；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16、采购文件要求提供的其他资料及响应单位认为应提交的资料。</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评审中需要供应商进行澄清的通知会通过苏采云系统发出，供应商应及时登录采购系统查看澄清要求并在规定的时间内进行线上答复。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启动异常低价投标审查后，评标委员会应当要求相关供应商在评标现场合理的时间内，提供项目具体成本测算等（包括原材料成本、人工成本、制造费用等）与报价合理性相关的书面说明材料及相关证明材料，对投标价格作出解释，由评标委员会参考同类项目中标（成交）价格、类似产品市场价格水平、行业人工费用标准、国家有关部门指导行业协会发布的行业平均成本等情况，对报价合理性进行判断，依据专业经验对供应商报价合理性进行判断。投标供应商不提供成本测算、书面说明、证明材料，或者提供的书面说明、证明材料不能证明其报价合理性的，评标委员</w:t>
      </w:r>
      <w:r>
        <w:rPr>
          <w:rFonts w:ascii="SimSun" w:hAnsi="SimSun" w:eastAsia="SimSun" w:cs="SimSun"/>
          <w:b/>
          <w:color w:val="000000"/>
          <w:sz w:val="24"/>
        </w:rPr>
        <w:t xml:space="preserve">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1、成交单位须按前附表的规定计算并支付服务费，该费用应在领取成交通知书时向采购代理机构一次性付清。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2、成交单位如果未按规定缴纳服务费，磋商采购单位将保留诉讼的权利。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2、本项目不接受进口产品。</w:t>
      </w:r>
      <w:r>
        <w:rPr>
          <w:rFonts w:ascii="SimSun" w:hAnsi="SimSun" w:eastAsia="SimSun" w:cs="SimSun"/>
          <w:color w:val="000000"/>
          <w:sz w:val="24"/>
        </w:rPr>
        <w:t xml:space="preserve">本项目中涉及的标的物执行国办发〔2025〕34号《国务院办公厅关于在政府采购中实施本国产品标准及相关政策的通知》。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4、实施本国产品标准及相关政策</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本项目为工程类项目，不涉及相关要求。</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pStyle w:val="743"/>
        <w:numPr>
          <w:ilvl w:val="0"/>
          <w:numId w:val="15"/>
        </w:numPr>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743"/>
        <w:numPr>
          <w:ilvl w:val="0"/>
          <w:numId w:val="15"/>
        </w:numPr>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技术管理要求</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一、工程范围与内容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望亭镇2026年度绿化零星提升：施工范围为街道范围，主要工作内容包括道路维修、人行道板维修、桥栏杆更换、窨井盖更换、停车场改造、雨污水管网设施改建、停车位划线等。</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2、工程招标范围、内容：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施工范围内的全部道路维修、人行道板维修、桥栏杆更换、窨井盖更换、停车场改造、雨污水管网设施改建、停车位划线等内容，具体详见工程量清单。</w:t>
      </w:r>
      <w:r/>
    </w:p>
    <w:p>
      <w:pPr>
        <w:numPr>
          <w:ilvl w:val="0"/>
          <w:numId w:val="16"/>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技术管理要求</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承包人应把履行本技术管理要求的所有涉及费用综合考虑计入投标总价中包干。</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三、发包人提供工程量</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本工程业主提供的工程量，承包商须自行根据工程现场情况进行核准。</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五、竣工验收</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验收须经承包商自检、监理预验收，合格后报联合验收小组进行初验。联合验收小组由发包人、接收单位、代建单位、监理和设计单位共同组成。承包人需配合完成电力相关部门的验收，涉及费用综合计入投标总价包干。</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工程必须完成所有方案变更申报手续后，方可申请工程验收；工程验收后对验收前发生的增加变更费用原则上不予受理。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43"/>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第五章合同主要条款</w:t>
      </w:r>
      <w:r/>
    </w:p>
    <w:p>
      <w:pPr>
        <w:ind w:left="0" w:right="0" w:firstLine="361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工程施工合同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甲方：（以下简称甲方</w:t>
      </w:r>
      <w:r>
        <w:rPr>
          <w:rFonts w:ascii="SimSun" w:hAnsi="SimSun" w:eastAsia="SimSun" w:cs="SimSun"/>
          <w:color w:val="0000ff"/>
          <w:sz w:val="24"/>
          <w:u w:val="single"/>
        </w:rPr>
        <w:t xml:space="preserve">或“发包人”</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乙方：（以下简称乙方</w:t>
      </w:r>
      <w:r>
        <w:rPr>
          <w:rFonts w:ascii="SimSun" w:hAnsi="SimSun" w:eastAsia="SimSun" w:cs="SimSun"/>
          <w:color w:val="0000ff"/>
          <w:sz w:val="24"/>
          <w:u w:val="single"/>
        </w:rPr>
        <w:t xml:space="preserve">或“承包人”</w:t>
      </w:r>
      <w:r>
        <w:rPr>
          <w:rFonts w:ascii="SimSun" w:hAnsi="SimSun" w:eastAsia="SimSun" w:cs="SimSun"/>
          <w:color w:val="000000"/>
          <w:sz w:val="24"/>
        </w:rPr>
        <w:t xml:space="preserve">） </w:t>
      </w:r>
      <w:r/>
    </w:p>
    <w:p>
      <w:pPr>
        <w:ind w:left="0" w:right="0" w:firstLine="0"/>
        <w:jc w:val="both"/>
        <w:spacing w:before="0" w:after="0" w:line="85" w:lineRule="atLeast"/>
        <w:tabs>
          <w:tab w:val="left" w:pos="1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第一部分合同协议书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 望亭镇2026年度绿化零星提升工程 </w:t>
      </w:r>
      <w:r>
        <w:rPr>
          <w:rFonts w:ascii="SimSun" w:hAnsi="SimSun" w:eastAsia="SimSun" w:cs="SimSun"/>
          <w:color w:val="000000"/>
          <w:sz w:val="24"/>
        </w:rPr>
        <w:t xml:space="preserve">施工及有关事项协商一致，共同达成如下协议：</w:t>
      </w:r>
      <w:r/>
    </w:p>
    <w:p>
      <w:pPr>
        <w:ind w:left="0" w:right="0" w:firstLine="46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依照《中华人民共和国招标投标法》、《中华人民共和国民法典》、《中华人民共和国建筑法》、及其他有关法律、行政法规，遵循平等、自愿、公平和诚实信用的原则，双方就</w:t>
      </w:r>
      <w:r>
        <w:rPr>
          <w:rFonts w:ascii="SimSun" w:hAnsi="SimSun" w:eastAsia="SimSun" w:cs="SimSun"/>
          <w:color w:val="000000"/>
          <w:sz w:val="24"/>
          <w:u w:val="single"/>
        </w:rPr>
        <w:t xml:space="preserve">本</w:t>
      </w:r>
      <w:r>
        <w:rPr>
          <w:rFonts w:ascii="SimSun" w:hAnsi="SimSun" w:eastAsia="SimSun" w:cs="SimSun"/>
          <w:color w:val="000000"/>
          <w:sz w:val="24"/>
        </w:rPr>
        <w:t xml:space="preserve">工程施工及有关事项协商一致，共同达成如下协议。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望亭镇2026年度绿化零星提升工程</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w:t>
      </w:r>
      <w:r>
        <w:rPr>
          <w:rFonts w:ascii="SimSun" w:hAnsi="SimSun" w:eastAsia="SimSun" w:cs="SimSun"/>
          <w:color w:val="000000"/>
          <w:sz w:val="24"/>
          <w:u w:val="single"/>
        </w:rPr>
        <w:t xml:space="preserve"> 苏州市相城区望亭镇 </w:t>
      </w:r>
      <w:r/>
    </w:p>
    <w:p>
      <w:pPr>
        <w:ind w:left="1840" w:right="0" w:hanging="13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w:t>
      </w:r>
      <w:r>
        <w:rPr>
          <w:rFonts w:ascii="SimSun" w:hAnsi="SimSun" w:eastAsia="SimSun" w:cs="SimSun"/>
          <w:color w:val="000000"/>
          <w:sz w:val="24"/>
          <w:u w:val="single"/>
        </w:rPr>
        <w:t xml:space="preserve">望亭镇2026年度绿化零星提升工程</w:t>
      </w:r>
      <w:r>
        <w:rPr>
          <w:rFonts w:ascii="SimSun" w:hAnsi="SimSun" w:eastAsia="SimSun" w:cs="SimSun"/>
          <w:b/>
          <w:color w:val="000000"/>
          <w:sz w:val="24"/>
        </w:rPr>
        <w:t xml:space="preserve">，详见工程量清单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工程立项批准文号：/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rPr>
          <w:rFonts w:ascii="SimSun" w:hAnsi="SimSun" w:eastAsia="SimSun" w:cs="SimSun"/>
          <w:b/>
          <w:color w:val="000000"/>
          <w:sz w:val="24"/>
        </w:rPr>
        <w:t xml:space="preserve">财政资金</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二、工程承包范围</w:t>
      </w:r>
      <w:r/>
    </w:p>
    <w:p>
      <w:pPr>
        <w:ind w:left="1967" w:right="0" w:hanging="12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承包范围：</w:t>
      </w:r>
      <w:r>
        <w:rPr>
          <w:rFonts w:ascii="SimSun" w:hAnsi="SimSun" w:eastAsia="SimSun" w:cs="SimSun"/>
          <w:color w:val="000000"/>
          <w:sz w:val="24"/>
          <w:u w:val="single"/>
        </w:rPr>
        <w:t xml:space="preserve">望亭镇2026年度绿化零星提升工程</w:t>
      </w:r>
      <w:r>
        <w:rPr>
          <w:rFonts w:ascii="SimSun" w:hAnsi="SimSun" w:eastAsia="SimSun" w:cs="SimSun"/>
          <w:b/>
          <w:color w:val="000000"/>
          <w:sz w:val="24"/>
        </w:rPr>
        <w:t xml:space="preserve">，详见工程量清单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三、合同工期</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b/>
          <w:color w:val="000000"/>
          <w:sz w:val="24"/>
        </w:rPr>
        <w:t xml:space="preserve">2026年月日</w:t>
      </w:r>
      <w:r>
        <w:rPr>
          <w:rFonts w:ascii="SimSun" w:hAnsi="SimSun" w:eastAsia="SimSun" w:cs="SimSun"/>
          <w:color w:val="000000"/>
          <w:sz w:val="24"/>
        </w:rPr>
        <w:t xml:space="preserve">（具体开工时间以采购人通知为准）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none"/>
        </w:rPr>
        <w:t xml:space="preserve">：</w:t>
      </w:r>
      <w:r>
        <w:rPr>
          <w:rFonts w:ascii="SimSun" w:hAnsi="SimSun" w:eastAsia="SimSun" w:cs="SimSun"/>
          <w:b/>
          <w:color w:val="000000"/>
          <w:sz w:val="24"/>
        </w:rPr>
        <w:t xml:space="preserve">2026年月日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b/>
          <w:color w:val="000000"/>
          <w:sz w:val="24"/>
        </w:rPr>
        <w:t xml:space="preserve"> </w:t>
      </w:r>
      <w:r>
        <w:rPr>
          <w:rFonts w:ascii="SimSun" w:hAnsi="SimSun" w:eastAsia="SimSun" w:cs="SimSun"/>
          <w:color w:val="000000"/>
          <w:sz w:val="24"/>
        </w:rPr>
        <w:t xml:space="preserve">45个日历天</w:t>
      </w:r>
      <w:r>
        <w:rPr>
          <w:rFonts w:ascii="SimSun" w:hAnsi="SimSun" w:eastAsia="SimSun" w:cs="SimSun"/>
          <w:b/>
          <w:color w:val="000000"/>
          <w:sz w:val="24"/>
        </w:rPr>
        <w:t xml:space="preserve">。</w:t>
      </w:r>
      <w:r>
        <w:rPr>
          <w:rFonts w:ascii="SimSun" w:hAnsi="SimSun" w:eastAsia="SimSun" w:cs="SimSun"/>
          <w:color w:val="000000"/>
          <w:sz w:val="24"/>
        </w:rPr>
        <w:t xml:space="preserve">服务期自发包人发出的开工通知中载明的开工日期起算。</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四、质量标准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b/>
          <w:color w:val="000000"/>
          <w:sz w:val="24"/>
          <w:u w:val="single"/>
        </w:rPr>
        <w:t xml:space="preserve">合格</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五、合同形式</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本合同采用合同形式：固定单价合同。乙方应充分考虑施工期间各类建材的市场风险和国家政策性调整风险系数。在合同约定的风险范围内，综合单价不再调整</w:t>
      </w:r>
      <w:r>
        <w:rPr>
          <w:rFonts w:ascii="SimSun" w:hAnsi="SimSun" w:eastAsia="SimSun" w:cs="SimSun"/>
          <w:color w:val="0000ff"/>
          <w:sz w:val="24"/>
          <w:u w:val="single"/>
        </w:rPr>
        <w:t xml:space="preserve">，该价格包含乙方履行本合同所需的一切费用</w:t>
      </w:r>
      <w:r>
        <w:rPr>
          <w:rFonts w:ascii="SimSun" w:hAnsi="SimSun" w:eastAsia="SimSun" w:cs="SimSun"/>
          <w:color w:val="000000"/>
          <w:sz w:val="24"/>
        </w:rPr>
        <w:t xml:space="preserve">。结算方式在合同专用条款中约定。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六、签约合同价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七、承包人现场负责人：姓名：</w:t>
      </w:r>
      <w:r>
        <w:rPr>
          <w:rFonts w:ascii="SimSun" w:hAnsi="SimSun" w:eastAsia="SimSun" w:cs="SimSun"/>
          <w:color w:val="000000"/>
          <w:sz w:val="24"/>
          <w:u w:val="single"/>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下列文件共同构成合同文件：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3、响应函；</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上述文件互相补充和解释，如有不明确或不一致之处，以合同约定次序在先者为准。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八、本协议书中有关词语定义与合同条款中的定义相同。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九、承包人承诺按照合同约定进行施工、竣工、交付并在缺陷责任期内对工程缺陷承担维修责任。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十、发包人承诺按照合同约定的条件、期限和方式向承包人支付合同价款。</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十一、本协议书连同其他合同文件一式</w:t>
      </w:r>
      <w:r>
        <w:rPr>
          <w:rFonts w:ascii="SimSun" w:hAnsi="SimSun" w:eastAsia="SimSun" w:cs="SimSun"/>
          <w:b/>
          <w:color w:val="000000"/>
          <w:sz w:val="24"/>
        </w:rPr>
        <w:t xml:space="preserve">陆</w:t>
      </w:r>
      <w:r>
        <w:rPr>
          <w:rFonts w:ascii="SimSun" w:hAnsi="SimSun" w:eastAsia="SimSun" w:cs="SimSun"/>
          <w:color w:val="000000"/>
          <w:sz w:val="24"/>
        </w:rPr>
        <w:t xml:space="preserve">份，合同双方各执</w:t>
      </w:r>
      <w:r>
        <w:rPr>
          <w:rFonts w:ascii="SimSun" w:hAnsi="SimSun" w:eastAsia="SimSun" w:cs="SimSun"/>
          <w:b/>
          <w:color w:val="000000"/>
          <w:sz w:val="24"/>
        </w:rPr>
        <w:t xml:space="preserve">贰</w:t>
      </w:r>
      <w:r>
        <w:rPr>
          <w:rFonts w:ascii="SimSun" w:hAnsi="SimSun" w:eastAsia="SimSun" w:cs="SimSun"/>
          <w:color w:val="000000"/>
          <w:sz w:val="24"/>
        </w:rPr>
        <w:t xml:space="preserve">份，采购人壹份，政府采购监督机构</w:t>
      </w:r>
      <w:r>
        <w:rPr>
          <w:rFonts w:ascii="SimSun" w:hAnsi="SimSun" w:eastAsia="SimSun" w:cs="SimSun"/>
          <w:b/>
          <w:color w:val="000000"/>
          <w:sz w:val="24"/>
        </w:rPr>
        <w:t xml:space="preserve">壹</w:t>
      </w:r>
      <w:r>
        <w:rPr>
          <w:rFonts w:ascii="SimSun" w:hAnsi="SimSun" w:eastAsia="SimSun" w:cs="SimSun"/>
          <w:color w:val="000000"/>
          <w:sz w:val="24"/>
        </w:rPr>
        <w:t xml:space="preserve">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十二、合同未尽事宜，双方另行签订补充协议，但不得背离本协议第八条所约定的合同文件的实质性内容。补充协议是合同文件的组成部分。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承包人:(盖单位章)</w:t>
            </w:r>
            <w:r/>
          </w:p>
        </w:tc>
      </w:tr>
      <w:tr>
        <w:trPr>
          <w:trHeight w:val="11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5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签约地点:</w:t>
            </w:r>
            <w:r/>
          </w:p>
        </w:tc>
      </w:tr>
    </w:tbl>
    <w:p>
      <w:pPr>
        <w:pStyle w:val="7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第二部分通用条款</w:t>
      </w:r>
      <w:r/>
    </w:p>
    <w:p>
      <w:pPr>
        <w:ind w:left="0" w:right="0" w:firstLine="420"/>
        <w:spacing w:before="226"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参照住建部、国家工商行政管理局《建设工程施工合同（示范文本）》 （</w:t>
      </w:r>
      <w:r>
        <w:rPr>
          <w:rFonts w:ascii="SimSun" w:hAnsi="SimSun" w:eastAsia="SimSun" w:cs="SimSun"/>
          <w:color w:val="000000"/>
          <w:sz w:val="24"/>
          <w:highlight w:val="white"/>
        </w:rPr>
        <w:t xml:space="preserve">GF-2017-0201</w:t>
      </w:r>
      <w:r>
        <w:rPr>
          <w:rFonts w:ascii="SimSun" w:hAnsi="SimSun" w:eastAsia="SimSun" w:cs="SimSun"/>
          <w:color w:val="000000"/>
          <w:sz w:val="24"/>
        </w:rPr>
        <w:t xml:space="preserve">）第二部分。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pStyle w:val="7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第三部分专用合同条款</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一、词语定义及合同文件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（3）投标书及其附件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（4）本合同专用条款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合同协议书中约定采用总价合同形式的，已标价工程量清单中的各项工程量对合同双方不具有合同约束力。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2、语言文字和适用法律、标准及规范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2.1本合同除使用汉语外，还使用</w:t>
      </w:r>
      <w:r>
        <w:rPr>
          <w:rFonts w:ascii="SimSun" w:hAnsi="SimSun" w:eastAsia="SimSun" w:cs="SimSun"/>
          <w:color w:val="000000"/>
          <w:sz w:val="24"/>
          <w:u w:val="single"/>
        </w:rPr>
        <w:t xml:space="preserve">无</w:t>
      </w:r>
      <w:r>
        <w:rPr>
          <w:rFonts w:ascii="SimSun" w:hAnsi="SimSun" w:eastAsia="SimSun" w:cs="SimSun"/>
          <w:color w:val="000000"/>
          <w:sz w:val="24"/>
        </w:rPr>
        <w:t xml:space="preserve">语言文字。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2.2适用法律和法规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需要明示的法律、行政法规：</w:t>
      </w:r>
      <w:r>
        <w:rPr>
          <w:rFonts w:ascii="SimSun" w:hAnsi="SimSun" w:eastAsia="SimSun" w:cs="SimSun"/>
          <w:color w:val="000000"/>
          <w:sz w:val="24"/>
          <w:u w:val="single"/>
        </w:rPr>
        <w:t xml:space="preserve">《中华人民共和国民法典》、《中华人民共和国建筑法》、《建设工程质量管理条例》、《中华人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2.3适用标准、规范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适用标准、规范的名称：</w:t>
      </w:r>
      <w:r>
        <w:rPr>
          <w:rFonts w:ascii="SimSun" w:hAnsi="SimSun" w:eastAsia="SimSun" w:cs="SimSun"/>
          <w:color w:val="000000"/>
          <w:sz w:val="24"/>
          <w:u w:val="single"/>
        </w:rPr>
        <w:t xml:space="preserve">现行工程施工标准规范以及质量验收标准及规范。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发包人提供标准、规范的时间</w:t>
      </w:r>
      <w:r>
        <w:rPr>
          <w:rFonts w:ascii="SimSun" w:hAnsi="SimSun" w:eastAsia="SimSun" w:cs="SimSun"/>
          <w:color w:val="000000"/>
          <w:sz w:val="24"/>
          <w:u w:val="single"/>
        </w:rPr>
        <w:t xml:space="preserve">：签订后15日内。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国内没有相应标准、规范时的约定：</w:t>
      </w:r>
      <w:r>
        <w:rPr>
          <w:rFonts w:ascii="SimSun" w:hAnsi="SimSun" w:eastAsia="SimSun" w:cs="SimSun"/>
          <w:color w:val="000000"/>
          <w:sz w:val="24"/>
          <w:u w:val="single"/>
        </w:rPr>
        <w:t xml:space="preserve">如有涉及，双方另行协商约定。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3.1发包人向承包人提供图纸日期和套数：</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发包人对图纸的保密要求：除因履行本合同需要，承包人不得将图纸提供给第三方使用</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使用国外图纸的要求及费用承担：</w:t>
      </w:r>
      <w:r>
        <w:rPr>
          <w:rFonts w:ascii="SimSun" w:hAnsi="SimSun" w:eastAsia="SimSun" w:cs="SimSun"/>
          <w:color w:val="000000"/>
          <w:sz w:val="24"/>
          <w:u w:val="none"/>
        </w:rPr>
        <w:t xml:space="preserve">无</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二、双方一般权利和义务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4.2监理单位委派的工程师</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（按监理合同）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4.3发包人派驻的工程师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职权：</w:t>
      </w:r>
      <w:r>
        <w:rPr>
          <w:rFonts w:ascii="SimSun" w:hAnsi="SimSun" w:eastAsia="SimSun" w:cs="SimSun"/>
          <w:color w:val="000000"/>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6.1发包人应按约定的时间和要求完成以下工作：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（1）施工场地具备施工条件的要求及完成的时间：</w:t>
      </w:r>
      <w:r>
        <w:rPr>
          <w:rFonts w:ascii="SimSun" w:hAnsi="SimSun" w:eastAsia="SimSun" w:cs="SimSun"/>
          <w:color w:val="000000"/>
          <w:sz w:val="24"/>
          <w:u w:val="single"/>
        </w:rPr>
        <w:t xml:space="preserve">已基本到位。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（2）将施工所需的水、电、电讯线路接至施工场地的时间、地点和供应要求：</w:t>
      </w:r>
      <w:r>
        <w:rPr>
          <w:rFonts w:ascii="SimSun" w:hAnsi="SimSun" w:eastAsia="SimSun" w:cs="SimSun"/>
          <w:color w:val="000000"/>
          <w:sz w:val="24"/>
          <w:u w:val="single"/>
        </w:rPr>
        <w:t xml:space="preserve">已提供。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（3）施工场地与公共道路的通道开通时间和要求：</w:t>
      </w:r>
      <w:r>
        <w:rPr>
          <w:rFonts w:ascii="SimSun" w:hAnsi="SimSun" w:eastAsia="SimSun" w:cs="SimSun"/>
          <w:color w:val="000000"/>
          <w:sz w:val="24"/>
          <w:u w:val="single"/>
        </w:rPr>
        <w:t xml:space="preserve">已到位。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（4）工程地质和地下管线资料的提供时间：</w:t>
      </w:r>
      <w:r>
        <w:rPr>
          <w:rFonts w:ascii="SimSun" w:hAnsi="SimSun" w:eastAsia="SimSun" w:cs="SimSun"/>
          <w:color w:val="000000"/>
          <w:sz w:val="24"/>
          <w:u w:val="single"/>
        </w:rPr>
        <w:t xml:space="preserve">需要时工程地质勘察报告、地下管线资料由发包人提供，承包人协助收集。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（5）由发包人办理的施工所需证件、批件的名称和完成时间：</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（6）水准点与座标控制点交验要求：</w:t>
      </w:r>
      <w:r>
        <w:rPr>
          <w:rFonts w:ascii="SimSun" w:hAnsi="SimSun" w:eastAsia="SimSun" w:cs="SimSun"/>
          <w:color w:val="000000"/>
          <w:sz w:val="24"/>
          <w:u w:val="single"/>
        </w:rPr>
        <w:t xml:space="preserve">正式开工前，现场交接。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（7）图纸会审和设计交底时间：</w:t>
      </w:r>
      <w:r>
        <w:rPr>
          <w:rFonts w:ascii="SimSun" w:hAnsi="SimSun" w:eastAsia="SimSun" w:cs="SimSun"/>
          <w:color w:val="000000"/>
          <w:sz w:val="24"/>
          <w:u w:val="single"/>
        </w:rPr>
        <w:t xml:space="preserve">正式开工前。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（8）协调处理施工场地周围地下管线和邻近建筑物、构筑物（含文物保护建筑）、古树名木的保护工作：</w:t>
      </w:r>
      <w:r>
        <w:rPr>
          <w:rFonts w:ascii="SimSun" w:hAnsi="SimSun" w:eastAsia="SimSun" w:cs="SimSun"/>
          <w:color w:val="000000"/>
          <w:sz w:val="24"/>
          <w:u w:val="single"/>
        </w:rPr>
        <w:t xml:space="preserve">承包人负责处理，如有费用支出由发包人承担。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（9）双方约定发包人应做的其他工作：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6.2发包人委托承包人办理的工作：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7.1承包人应按约定时间和要求，完成以下工作：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（1）需由设计资质等级和业务范围允许的承包人完成的设计文件提交时间：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（2）应提供计划、报表的名称及完成时间：</w:t>
      </w:r>
      <w:r>
        <w:rPr>
          <w:rFonts w:ascii="SimSun" w:hAnsi="SimSun" w:eastAsia="SimSun" w:cs="SimSun"/>
          <w:color w:val="000000"/>
          <w:sz w:val="24"/>
          <w:u w:val="single"/>
        </w:rPr>
        <w:t xml:space="preserve">按进度计划要求施工</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（3）承担施工安全保卫工作及非夜间施工照明的责任和要求：</w:t>
      </w:r>
      <w:r>
        <w:rPr>
          <w:rFonts w:ascii="SimSun" w:hAnsi="SimSun" w:eastAsia="SimSun" w:cs="SimSun"/>
          <w:color w:val="000000"/>
          <w:sz w:val="24"/>
          <w:u w:val="single"/>
        </w:rPr>
        <w:t xml:space="preserve">按建设工程安全施工规范、苏州市颁布的有关安全及施工保护规定执行。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（4）向发包人提供的办公和生活房屋及设施的要求</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（5）需承包人办理的有关施工场地交通、环卫和施工噪音管理等手续：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按苏州市颁布的有关建设工程施工现场交通、环卫、防噪音等方面的管理规定办理并承担相应费用。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（6）已完工程成品保护的特殊要求及费用承担：</w:t>
      </w:r>
      <w:r>
        <w:rPr>
          <w:rFonts w:ascii="SimSun" w:hAnsi="SimSun" w:eastAsia="SimSun" w:cs="SimSun"/>
          <w:color w:val="000000"/>
          <w:sz w:val="24"/>
          <w:u w:val="single"/>
        </w:rPr>
        <w:t xml:space="preserve">未交付发包人使用前由承包人负责；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（7）施工场地周围地下管线和邻近建筑物、构筑物（含文物保护建筑）、古树名木的保护要求及费用承担：</w:t>
      </w:r>
      <w:r>
        <w:rPr>
          <w:rFonts w:ascii="SimSun" w:hAnsi="SimSun" w:eastAsia="SimSun" w:cs="SimSun"/>
          <w:color w:val="000000"/>
          <w:sz w:val="24"/>
          <w:u w:val="single"/>
        </w:rPr>
        <w:t xml:space="preserve">承包人负责保护，如有费用支出由发包人承担。由于承包人过错造成的损失，由承包人承担。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（8）施工场地清洁卫生的要求：</w:t>
      </w:r>
      <w:r>
        <w:rPr>
          <w:rFonts w:ascii="SimSun" w:hAnsi="SimSun" w:eastAsia="SimSun" w:cs="SimSun"/>
          <w:color w:val="000000"/>
          <w:sz w:val="24"/>
          <w:u w:val="single"/>
        </w:rPr>
        <w:t xml:space="preserve">施工期间按创建文明工地及环卫行政主管部门的要求执行，施工后做到工完场清，</w:t>
      </w:r>
      <w:r>
        <w:rPr>
          <w:rFonts w:ascii="SimSun" w:hAnsi="SimSun" w:eastAsia="SimSun" w:cs="SimSun"/>
          <w:b/>
          <w:color w:val="000000"/>
          <w:sz w:val="24"/>
          <w:u w:val="single"/>
        </w:rPr>
        <w:t xml:space="preserve">垃圾必须袋装化处理，否则，发现一次，扣罚500元。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（9）双方约定承包人应做的其他工作：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10）承包人在履行本合同过程中造成发包人、承包人及承包人人员、第三方人身性、财产性损害的，由承包人承担全部赔偿、补偿责任，若发包人先行承担的，则就承担部分及产生的损失及维权费用（包括但不限于律师费、保全担保费等）有权全额要求承包人承担。</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三、施工组织设计和工期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8.1承包人提供施工组织设计（施工方案）和进度计划的时间：</w:t>
      </w:r>
      <w:r>
        <w:rPr>
          <w:rFonts w:ascii="SimSun" w:hAnsi="SimSun" w:eastAsia="SimSun" w:cs="SimSun"/>
          <w:color w:val="000000"/>
          <w:sz w:val="24"/>
          <w:u w:val="single"/>
        </w:rPr>
        <w:t xml:space="preserve">进场前。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工程师确认的时间：</w:t>
      </w:r>
      <w:r>
        <w:rPr>
          <w:rFonts w:ascii="SimSun" w:hAnsi="SimSun" w:eastAsia="SimSun" w:cs="SimSun"/>
          <w:color w:val="000000"/>
          <w:sz w:val="24"/>
          <w:u w:val="single"/>
        </w:rPr>
        <w:t xml:space="preserve">收到后七天。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暂停施工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以下情况造成的停工不属于发包人原因造成的停工：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（1）承包人与现场其他施工单位交叉施工造成的停工；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（2）各种自然灾害、不可抗力造成的停工（不可抗力的解释见39条款）；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（3）事先未发现的地下障碍物造成的停工；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对上述情况，承包人可递交书面材料申请延期，经总监、发包人签字确认后，工期可延期。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9.1双方约定工期顺延的其他情况：</w:t>
      </w:r>
      <w:r>
        <w:rPr>
          <w:rFonts w:ascii="SimSun" w:hAnsi="SimSun" w:eastAsia="SimSun" w:cs="SimSun"/>
          <w:color w:val="000000"/>
          <w:sz w:val="24"/>
          <w:u w:val="single"/>
        </w:rPr>
        <w:t xml:space="preserve">按合同工期实施，</w:t>
      </w:r>
      <w:r>
        <w:rPr>
          <w:rFonts w:ascii="SimSun" w:hAnsi="SimSun" w:eastAsia="SimSun" w:cs="SimSun"/>
          <w:color w:val="0000ff"/>
          <w:sz w:val="24"/>
          <w:u w:val="single"/>
        </w:rPr>
        <w:t xml:space="preserve">因发包人</w:t>
      </w:r>
      <w:r>
        <w:rPr>
          <w:rFonts w:ascii="SimSun" w:hAnsi="SimSun" w:eastAsia="SimSun" w:cs="SimSun"/>
          <w:color w:val="000000"/>
          <w:sz w:val="24"/>
          <w:u w:val="single"/>
        </w:rPr>
        <w:t xml:space="preserve">原因引起的工期延误发包方应予以顺延工期。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9.2因承包人原因延误工期，每延误一天，扣罚承包人2000元的违约金，该违约金不足以弥补发包人损失的，承包人应继续承担赔偿责任</w:t>
      </w:r>
      <w:r>
        <w:rPr>
          <w:rFonts w:ascii="SimSun" w:hAnsi="SimSun" w:eastAsia="SimSun" w:cs="SimSun"/>
          <w:color w:val="0000ff"/>
          <w:sz w:val="24"/>
          <w:u w:val="single"/>
        </w:rPr>
        <w:t xml:space="preserve">，对于承包人应当承担的违约金，发包人有权直接从应付承包人的款项中直接予以扣除</w:t>
      </w:r>
      <w:r>
        <w:rPr>
          <w:rFonts w:ascii="SimSun" w:hAnsi="SimSun" w:eastAsia="SimSun" w:cs="SimSun"/>
          <w:color w:val="000000"/>
          <w:sz w:val="24"/>
          <w:u w:val="single"/>
        </w:rPr>
        <w:t xml:space="preserve">。</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四、质量与验收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10、本工程质量必须通过监理、发包人、质监站等相关部门的验收和确认。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11、确保工程质量为一次</w:t>
      </w:r>
      <w:r>
        <w:rPr>
          <w:rFonts w:ascii="SimSun" w:hAnsi="SimSun" w:eastAsia="SimSun" w:cs="SimSun"/>
          <w:color w:val="0000ff"/>
          <w:sz w:val="24"/>
          <w:u w:val="single"/>
        </w:rPr>
        <w:t xml:space="preserve">验收</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12、除不可抗力因素如战争、地震、火灾、自然灾害因素情况外，承包人保证对所供材料在工程全面竣工后设计合理使用年限内使用性能不变。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13、隐蔽工程和中间验收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13.1双方约定中间验收部位：</w:t>
      </w:r>
      <w:r>
        <w:rPr>
          <w:rFonts w:ascii="SimSun" w:hAnsi="SimSun" w:eastAsia="SimSun" w:cs="SimSun"/>
          <w:color w:val="000000"/>
          <w:sz w:val="24"/>
          <w:u w:val="single"/>
        </w:rPr>
        <w:t xml:space="preserve">按发包人指令执行。</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五、安全施工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六、合同价款与支付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15、合同价款及调整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w:t>
      </w:r>
      <w:r>
        <w:rPr>
          <w:rFonts w:ascii="SimSun" w:hAnsi="SimSun" w:eastAsia="SimSun" w:cs="SimSun"/>
          <w:color w:val="0000ff"/>
          <w:sz w:val="24"/>
          <w:u w:val="single"/>
        </w:rPr>
        <w:t xml:space="preserve">提前</w:t>
      </w:r>
      <w:r>
        <w:rPr>
          <w:rFonts w:ascii="SimSun" w:hAnsi="SimSun" w:eastAsia="SimSun" w:cs="SimSun"/>
          <w:color w:val="000000"/>
          <w:sz w:val="24"/>
        </w:rPr>
        <w:t xml:space="preserve">经发包人书面认可。</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15.2执行综合单价合同的基本规定：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2）清单范围外的签证变更不予结算。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报价时，必须按统一的工程量清单报价，中标后，本工程中工程量清单项目的综合单价按预算单价下浮之后的综合单价执行【下浮率为=(预算价－中标价)÷[预算价－暂列金额×(1+规费费率)×(1+税率)-专项暂估价×(1+规费费率)×(1+税率)-材料暂估价×(1+安全文明施工措施费率)×(1+规费费率)×(1+税率)- 甲供材料费×(1+安全文明施工措施费率)×(1+规费费率)] ×100%。】，由于工程量清单的工程数量有误或者设计变更、现场签证等引起的工程量增减，当工程量清单项目工程量的变化幅度未超过10%（含</w:t>
      </w:r>
      <w:r>
        <w:rPr>
          <w:rFonts w:ascii="SimSun" w:hAnsi="SimSun" w:eastAsia="SimSun" w:cs="SimSun"/>
          <w:color w:val="000000"/>
          <w:sz w:val="24"/>
        </w:rPr>
        <w:t xml:space="preserve">10%），则综合单价不调整；若工程量清单项目工程量的变化幅度超过10%，并且影响分部分项工程费超过0.1%的，综合单价可调整；其增加部分的工程量或者减少后剩余部分的工程量的综合单价由承包人提出，经发包人</w:t>
      </w:r>
      <w:r>
        <w:rPr>
          <w:rFonts w:ascii="SimSun" w:hAnsi="SimSun" w:eastAsia="SimSun" w:cs="SimSun"/>
          <w:color w:val="0000ff"/>
          <w:sz w:val="24"/>
          <w:u w:val="single"/>
        </w:rPr>
        <w:t xml:space="preserve">书面</w:t>
      </w:r>
      <w:r>
        <w:rPr>
          <w:rFonts w:ascii="SimSun" w:hAnsi="SimSun" w:eastAsia="SimSun" w:cs="SimSun"/>
          <w:color w:val="000000"/>
          <w:sz w:val="24"/>
        </w:rPr>
        <w:t xml:space="preserve">确认后，作为支付进度款的依据。最终价格以审计为准，最终价格比合同金额增加部分经采购方批准同意后，根据追加的采购计划签订补充合同，但全部补充合同的采购金额不得超过原合同金额的10%。</w:t>
      </w:r>
      <w:r/>
    </w:p>
    <w:p>
      <w:pPr>
        <w:numPr>
          <w:ilvl w:val="0"/>
          <w:numId w:val="17"/>
        </w:numPr>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本工程在磋商文件中已明确的各项施工措施费，均包含在合同总价中。其他在磋商文件和答疑中未提及、未明确部分的施工措施费项目，可以根据相关资料按实调整，并作相应的下浮。</w:t>
      </w:r>
      <w:r/>
    </w:p>
    <w:p>
      <w:pPr>
        <w:ind w:left="0" w:right="0" w:firstLine="480"/>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5）实质性响应条款：（1）追加费用不得超过原合同金额的10%。（2）原合同金额10%以内的追加费用，限于原合同内工程清单数量调整增加的工程费用，原合同外工程内容不得计入</w:t>
      </w:r>
      <w:r>
        <w:rPr>
          <w:rFonts w:ascii="SimSun" w:hAnsi="SimSun" w:eastAsia="SimSun" w:cs="SimSun"/>
          <w:color w:val="0000ff"/>
          <w:sz w:val="24"/>
          <w:u w:val="single"/>
        </w:rPr>
        <w:t xml:space="preserve">，若承包人实际工作量计算的总额超过合同金额的10%，超过部分承包人自愿做放弃处理，承包人同意自愿按照最高不超过合同金额的10%进行审计结算</w:t>
      </w:r>
      <w:r>
        <w:rPr>
          <w:rFonts w:ascii="SimSun" w:hAnsi="SimSun" w:eastAsia="SimSun" w:cs="SimSun"/>
          <w:color w:val="000000"/>
          <w:sz w:val="24"/>
        </w:rPr>
        <w:t xml:space="preserve">。</w:t>
      </w:r>
      <w:r/>
    </w:p>
    <w:p>
      <w:pPr>
        <w:ind w:left="0" w:right="0" w:firstLine="720"/>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小额工程在履行合同时，发生工程变更的，按照工程变更管理的相关规定办理变更手续。工程完工验收合格后，按发包方要求进行审计。</w:t>
      </w:r>
      <w:r/>
    </w:p>
    <w:p>
      <w:pPr>
        <w:ind w:left="0" w:right="0" w:firstLine="720"/>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双方约定合同价款的其他调整因素：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（1）采用工程量清单方式计价，竣工结算的工程量按发承包双方在合同中约定应予计量且实际完成的工程量确定。</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（2）国家的法律、法规、规章和政策发生变化影响工程造价的，应按省级或行业建设部门或其授权的工程造价管理机构发布的文件调整合同价款。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17、工程预付款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发包人向承包人预付工程款的时间和金额或占合同价款总额的比例：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扣回工程款的时间、比例：</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18、工程量确认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承包人向工程师提交已完工程量报告的时间：</w:t>
      </w:r>
      <w:r>
        <w:rPr>
          <w:rFonts w:ascii="SimSun" w:hAnsi="SimSun" w:eastAsia="SimSun" w:cs="SimSun"/>
          <w:color w:val="000000"/>
          <w:sz w:val="24"/>
          <w:u w:val="single"/>
        </w:rPr>
        <w:t xml:space="preserve">每月25日前。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19、工程款（进度款）支付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19.1本工程每三个月支付一次进度款，最高按每三个月完成且经监理单位和发包人确认后的合格工程量所对应的合同价款的 50%进行支付，审计结束(收到最终审计报告)一年内最高支付至审定金额的80%。余款在审计结束后两年内无息付清(质量保修金除外)；质量保修金在满足合同约定的支付条件时结算支付（无息）。工程价款的结算最终以审计机关的审定金额为准，承包人于发包人进度款（合格工程量所对应的合同价款的50%）付款前开具相应金额的发票，于审计报告出具后，发包人付款前（审定金额的80%）开具全额发票，否则发包人有权拒绝付款并</w:t>
      </w:r>
      <w:r>
        <w:rPr>
          <w:rFonts w:ascii="SimSun" w:hAnsi="SimSun" w:eastAsia="SimSun" w:cs="SimSun"/>
          <w:color w:val="000000"/>
          <w:sz w:val="24"/>
        </w:rPr>
        <w:t xml:space="preserve">不负违约责任。所有签证变更在施工过程中不支付，待审计结算审定后支付。若区级及以上工程审计部门对该项目进行抽查复审，其抽审核查结果为本项目的最终审定结果。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年度招标工程，具体实施的工程暂不确定，最终工程量按实结算。施工中，由发包人与承包人确认每次完成工程内容及工程量，并由承包人提供施工前、施工中及施工完成的影像资料，发包人委托造价事务所编制标底，根据每月实际完成的内容，按施工当月的信息价进行组价，标底价按中标下浮率下浮后的价格按年累计形成合同价。合同终了统一送审，最终以审计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19.2关于审计费:当审计核减率超过15%</w:t>
      </w:r>
      <w:r>
        <w:rPr>
          <w:rFonts w:ascii="SimSun" w:hAnsi="SimSun" w:eastAsia="SimSun" w:cs="SimSun"/>
          <w:color w:val="0000ff"/>
          <w:sz w:val="24"/>
          <w:u w:val="single"/>
        </w:rPr>
        <w:t xml:space="preserve">未超过30%</w:t>
      </w:r>
      <w:r>
        <w:rPr>
          <w:rFonts w:ascii="SimSun" w:hAnsi="SimSun" w:eastAsia="SimSun" w:cs="SimSun"/>
          <w:color w:val="000000"/>
          <w:sz w:val="24"/>
        </w:rPr>
        <w:t xml:space="preserve">时，合同结算金额在原来约定下浮的基础上，再次下浮审</w:t>
      </w:r>
      <w:r>
        <w:rPr>
          <w:rFonts w:ascii="SimSun" w:hAnsi="SimSun" w:eastAsia="SimSun" w:cs="SimSun"/>
          <w:color w:val="0000ff"/>
          <w:sz w:val="24"/>
          <w:u w:val="single"/>
        </w:rPr>
        <w:t xml:space="preserve">定</w:t>
      </w:r>
      <w:r>
        <w:rPr>
          <w:rFonts w:ascii="SimSun" w:hAnsi="SimSun" w:eastAsia="SimSun" w:cs="SimSun"/>
          <w:color w:val="000000"/>
          <w:sz w:val="24"/>
        </w:rPr>
        <w:t xml:space="preserve">金额的2%作为最终结算金额；当审计核减率超过30%时，合同结算金额在原来约定下浮的基础上，再次下浮审</w:t>
      </w:r>
      <w:r>
        <w:rPr>
          <w:rFonts w:ascii="SimSun" w:hAnsi="SimSun" w:eastAsia="SimSun" w:cs="SimSun"/>
          <w:color w:val="0000ff"/>
          <w:sz w:val="24"/>
          <w:u w:val="single"/>
        </w:rPr>
        <w:t xml:space="preserve">定</w:t>
      </w:r>
      <w:r>
        <w:rPr>
          <w:rFonts w:ascii="SimSun" w:hAnsi="SimSun" w:eastAsia="SimSun" w:cs="SimSun"/>
          <w:color w:val="000000"/>
          <w:sz w:val="24"/>
        </w:rPr>
        <w:t xml:space="preserve">金额的5%作为最终结算金额。如工程结算核减超过</w:t>
      </w:r>
      <w:r>
        <w:rPr>
          <w:rFonts w:ascii="SimSun" w:hAnsi="SimSun" w:eastAsia="SimSun" w:cs="SimSun"/>
          <w:color w:val="0000ff"/>
          <w:sz w:val="24"/>
          <w:u w:val="single"/>
        </w:rPr>
        <w:t xml:space="preserve">送审</w:t>
      </w:r>
      <w:r>
        <w:rPr>
          <w:rFonts w:ascii="SimSun" w:hAnsi="SimSun" w:eastAsia="SimSun" w:cs="SimSun"/>
          <w:color w:val="000000"/>
          <w:sz w:val="24"/>
        </w:rPr>
        <w:t xml:space="preserve">总价7%，则超过7%部分的核减造价按</w:t>
      </w:r>
      <w:r>
        <w:rPr>
          <w:rFonts w:ascii="SimSun" w:hAnsi="SimSun" w:eastAsia="SimSun" w:cs="SimSun"/>
          <w:color w:val="0000ff"/>
          <w:sz w:val="24"/>
          <w:u w:val="single"/>
        </w:rPr>
        <w:t xml:space="preserve">该金额的</w:t>
      </w:r>
      <w:r>
        <w:rPr>
          <w:rFonts w:ascii="SimSun" w:hAnsi="SimSun" w:eastAsia="SimSun" w:cs="SimSun"/>
          <w:color w:val="000000"/>
          <w:sz w:val="24"/>
        </w:rPr>
        <w:t xml:space="preserve">4%计算费用，由</w:t>
      </w:r>
      <w:r>
        <w:rPr>
          <w:rFonts w:ascii="SimSun" w:hAnsi="SimSun" w:eastAsia="SimSun" w:cs="SimSun"/>
          <w:color w:val="0000ff"/>
          <w:sz w:val="24"/>
          <w:u w:val="single"/>
        </w:rPr>
        <w:t xml:space="preserve">承包人</w:t>
      </w:r>
      <w:r>
        <w:rPr>
          <w:rFonts w:ascii="SimSun" w:hAnsi="SimSun" w:eastAsia="SimSun" w:cs="SimSun"/>
          <w:color w:val="000000"/>
          <w:sz w:val="24"/>
        </w:rPr>
        <w:t xml:space="preserve">承担（因漏项引起的核增造价不得抵冲），上述费用作为</w:t>
      </w:r>
      <w:r>
        <w:rPr>
          <w:rFonts w:ascii="SimSun" w:hAnsi="SimSun" w:eastAsia="SimSun" w:cs="SimSun"/>
          <w:color w:val="0000ff"/>
          <w:sz w:val="24"/>
          <w:u w:val="single"/>
        </w:rPr>
        <w:t xml:space="preserve">承包人</w:t>
      </w:r>
      <w:r>
        <w:rPr>
          <w:rFonts w:ascii="SimSun" w:hAnsi="SimSun" w:eastAsia="SimSun" w:cs="SimSun"/>
          <w:color w:val="000000"/>
          <w:sz w:val="24"/>
        </w:rPr>
        <w:t xml:space="preserve">的让利，由审计机构在审定工程总造价中直接扣除，</w:t>
      </w:r>
      <w:r>
        <w:rPr>
          <w:rFonts w:ascii="SimSun" w:hAnsi="SimSun" w:eastAsia="SimSun" w:cs="SimSun"/>
          <w:color w:val="0000ff"/>
          <w:sz w:val="24"/>
          <w:u w:val="single"/>
        </w:rPr>
        <w:t xml:space="preserve">发包人</w:t>
      </w:r>
      <w:r>
        <w:rPr>
          <w:rFonts w:ascii="SimSun" w:hAnsi="SimSun" w:eastAsia="SimSun" w:cs="SimSun"/>
          <w:color w:val="000000"/>
          <w:sz w:val="24"/>
        </w:rPr>
        <w:t xml:space="preserve">按扣除上述费用后的审定造价支付工程款。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19.3本工程结算以望亭镇审计部门审定结果为准，若区级及以上工程审计部门对该项目进行抽查复审，则其抽审核查结果为本项目的最终审定结果。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19.4承包人必须按发包人每次支付的款项提供标有税务局监制章的工程发票。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19.5工程款支付方式为数字人民币支付。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项目竣工验收合格后，承包人应尽快配合发包人对项目进行结算，结算报告审定后，承包人应按审定的结算金额按合同规定开具</w:t>
      </w:r>
      <w:r>
        <w:rPr>
          <w:rFonts w:ascii="SimSun" w:hAnsi="SimSun" w:eastAsia="SimSun" w:cs="SimSun"/>
          <w:color w:val="0000ff"/>
          <w:sz w:val="24"/>
          <w:u w:val="single"/>
        </w:rPr>
        <w:t xml:space="preserve">余款</w:t>
      </w:r>
      <w:r>
        <w:rPr>
          <w:rFonts w:ascii="SimSun" w:hAnsi="SimSun" w:eastAsia="SimSun" w:cs="SimSun"/>
          <w:color w:val="000000"/>
          <w:sz w:val="24"/>
        </w:rPr>
        <w:t xml:space="preserve">全部发票（含甲供材料）。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如遇国家审计，最终结算价以国家审计结果为准。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保修期：工程保修期从工程最终竣工验收合格之日起算。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本项目质量保证金为结算总价的3%。质保期按照《建设工程质量管理条例》及有关规定执行。质量保修期自工程竣工验收合格之日起计算。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工程余款的付清，并不免除承包人在约定的本工程质量保修期内的保修责任。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付款时间：任何按照合同要求的付款，发包人将在收到符合要求的付款申请30天后且承包人已提交符合本合同规定的发票后予以支付。</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七、材料设备供应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20、发包人供应材料设备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20.1发包人供应的材料设备与一览表不符时，双方约定发包人承担责任如下：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（1）材料设备单价与一览表不符：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（2）材料设备的品种、规格、型号、质量等级与一览表不符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（3）承包人可代为调剂串换的材料：</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（4）到货地点与一览表不符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（5）供应数量与一览表不符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（6）到货时间与一览表不符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20.2发包人供应材料设备的结算方法：列入本工程结算。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21、承包人采购材料设备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 发包人对承包人进场的材料：如无出厂证、合格证、检测证的有权指令限定时间内退出工地，并处罚合同金额的2%，承包人应无条件接受。</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八、工程变更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22.1  所有工程量清单以外的增加项目必须经发包人书面流转同意方可实施。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22.2  所申报的签证变更费用将在竣工结算时调整，中间支付不作考虑。任何时候施工单位不得以变更费用未核定或者对核定价格有争议为借口影响施工。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23、其他变更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23.2发生变更、施工条件变化等，要由发包人确认方为有效；由于设计变更、现场签证等引起的清单项目工程数量的增减，按实审计；本工程原则上不允许发生清单外内容的签证变更。</w:t>
      </w:r>
      <w:r/>
    </w:p>
    <w:p>
      <w:pPr>
        <w:ind w:left="0" w:right="0" w:firstLine="48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23.3 变更部分明确须执行《望亭镇建设工程项目管理实施细则（试行）》变更相关规定，严格执行变更备案管理程序。</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九、竣工验收与结算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24、竣工验收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工程竣工验收必须具备以下条件，否则，发包人不予组织竣工验收；</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（1）完成按磋商文件、工程量清单和施工合同约定的工程范围的全部工作内容；</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（2）承包人已完成现场的清理工作。</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（3）工程师认为工程的所有部分均随时可以占据和使用。</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（4）法律规定的其他竣工验收应具备的条件。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24.1承包人提供竣工图的约定：</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24.2中间交工工程的范围和竣工时间：</w:t>
      </w:r>
      <w:r>
        <w:rPr>
          <w:rFonts w:ascii="SimSun" w:hAnsi="SimSun" w:eastAsia="SimSun" w:cs="SimSun"/>
          <w:color w:val="000000"/>
          <w:sz w:val="24"/>
          <w:u w:val="single"/>
        </w:rPr>
        <w:t xml:space="preserve">按照规范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24.3工程竣工验收通过后10日内,承包人应该向发包人移交工程。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（1）承包人逾期移交的或未履行发包人为实现本合同所提要求的，应按照每天万分之四支付逾期违约金，同时承担发包人因此遭致的损失费用。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25.竣工结算</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rPr>
          <w:rFonts w:ascii="SimSun" w:hAnsi="SimSun" w:eastAsia="SimSun" w:cs="SimSun"/>
          <w:color w:val="000000"/>
          <w:sz w:val="24"/>
          <w:u w:val="single"/>
        </w:rPr>
        <w:t xml:space="preserve">本工程的结算结果将以审计结果为准。</w:t>
      </w:r>
      <w:r/>
    </w:p>
    <w:p>
      <w:pPr>
        <w:ind w:left="0" w:right="0" w:firstLine="360"/>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rPr>
          <w:rFonts w:ascii="SimSun" w:hAnsi="SimSun" w:eastAsia="SimSun" w:cs="SimSun"/>
          <w:color w:val="000000"/>
          <w:sz w:val="24"/>
          <w:u w:val="single"/>
        </w:rPr>
        <w:t xml:space="preserve">一旦双方确认了竣工结算报告，则视为：双方一致同意该结算书的结算价款，工程涉及到的所有费用已经包括在上述结算金额之中。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25.3承包人提交竣工结算申请单的期限和竣工结算申请单应包括的内容：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发包人在竣工验收通过之后，承包人应在60天内提交完整的结算报告，经监理人审定后办理工程审计。如超过60天，承包人仍未提交完整的结算报告，每拖延1天应向发包人支付签约合同价的万分之四的违约金。超过150天，按上述支付违约金外，甲方按照以下处理：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本工程的竣工结算在工程竣工验收合格后，发包人在承包人提交经总监审定的完整的结算报告后应办理工程审计。双方尚未结清的价款，均为工程结算尾款。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5%（含5%）或核增，则投标人支付相关审计费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25.4送审资料需一次性报送，除审计另有要求外，审计过程中不再接收补充资料。乙方接到“工程结算审定单”确认签字的通知后，需在7天内确认并签字，逾期视为同意。</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十、违约、索赔和争议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26.1本合同中关于发包人违约的具体责任如下：</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rPr>
          <w:rFonts w:ascii="SimSun" w:hAnsi="SimSun" w:eastAsia="SimSun" w:cs="SimSun"/>
          <w:color w:val="000000"/>
          <w:sz w:val="24"/>
          <w:u w:val="single"/>
        </w:rPr>
        <w:t xml:space="preserve">发包人不按约定时间支付工程款，应按</w:t>
      </w:r>
      <w:r>
        <w:rPr>
          <w:rFonts w:ascii="SimSun" w:hAnsi="SimSun" w:eastAsia="SimSun" w:cs="SimSun"/>
          <w:color w:val="0000ff"/>
          <w:sz w:val="24"/>
          <w:u w:val="single"/>
        </w:rPr>
        <w:t xml:space="preserve">一年期LPR计算</w:t>
      </w:r>
      <w:r>
        <w:rPr>
          <w:rFonts w:ascii="SimSun" w:hAnsi="SimSun" w:eastAsia="SimSun" w:cs="SimSun"/>
          <w:color w:val="000000"/>
          <w:sz w:val="24"/>
          <w:u w:val="single"/>
        </w:rPr>
        <w:t xml:space="preserve">支付拖欠工程款的利息。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双方约定的发包人其他违约责任：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26.2本合同中关于承包人违约的具体责任如下：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本合同通用条款约定承包人违约承担的违约责任：</w:t>
      </w:r>
      <w:r>
        <w:rPr>
          <w:rFonts w:ascii="SimSun" w:hAnsi="SimSun" w:eastAsia="SimSun" w:cs="SimSun"/>
          <w:color w:val="000000"/>
          <w:sz w:val="24"/>
          <w:u w:val="single"/>
        </w:rPr>
        <w:t xml:space="preserve">工程质量达不到约定质量标准的，承包人必须自费进行返工；经返工质量仍达不到约定质量等级的，必须承担不合格部分工程造价20%的质量违约金，同时由承包人负责对不合格工程继续整改或返工，直至验收合格，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双方约定的承包人其他违约责任：</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承包人如在施工中如有偷工减料或使用不合格原材料的行为，每发现一次，承包人除应整改至合格之外，应向发包人支付违约金1000元，该违约金不足以弥补发包人损失的，承包人应继续承担赔偿责任；</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该违约金不足以弥补发包人损失的，承包人应继续承担赔偿责任。</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如因承包人原因导致本合同提前解除，承包人应向发包人支付合同总价</w:t>
      </w:r>
      <w:r>
        <w:rPr>
          <w:rFonts w:ascii="SimSun" w:hAnsi="SimSun" w:eastAsia="SimSun" w:cs="SimSun"/>
          <w:color w:val="0000ff"/>
          <w:sz w:val="24"/>
          <w:u w:val="single"/>
        </w:rPr>
        <w:t xml:space="preserve">3</w:t>
      </w:r>
      <w:r>
        <w:rPr>
          <w:rFonts w:ascii="SimSun" w:hAnsi="SimSun" w:eastAsia="SimSun" w:cs="SimSun"/>
          <w:color w:val="000000"/>
          <w:sz w:val="24"/>
        </w:rPr>
        <w:t xml:space="preserve">0%的违约金，该违约金不足以弥补发包人损失的，承包人应继续承担赔偿责任。</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合格后三个月内，施工单位须将制作整理的竣工结算材料送至建设（管理）单位，由建设（管理）单位按规定送至审计监督岗登记送审。如施工单位拒不配合导致逾期送审，中标金额超过400万（含）的项目，每逾期一周扣除工程款 10000 元；中标金额低于 400 万的项目，每逾期一周扣除工程款2000元（按项目金额选择对应的扣款）。上述违约金不足以弥补发包人损失的，承包人应继续承担赔偿责任。</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承包人于本合同项下所有需承担的违约金，承包人同意发包人有权直接从应付承包人的款项中直接予以扣除。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26.3关于承包人违约解除合同的特别约定：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除常规工期、质量、安全文明违约条款外，合同内须明确乙方逾期开工、不履行合同的违约责任。可参照：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（1）承包人未按合同约定派驻项目经理，导致项目施工无法正常开展的。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（2）承包人明确表示或者以其行为表明不履行合同主要义务的。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对逾期未开工的（具体开工日期以开工报告或开工指令单为准），发包人有权向承包人收取2万元违约金，由此给发包人造成的损失超过此金额的，须当对超过部分予以赔偿。若严重影响了甲方的项目进度和计划</w:t>
      </w:r>
      <w:r>
        <w:rPr>
          <w:rFonts w:ascii="SimSun" w:hAnsi="SimSun" w:eastAsia="SimSun" w:cs="SimSun"/>
          <w:color w:val="0000ff"/>
          <w:sz w:val="24"/>
          <w:u w:val="single"/>
        </w:rPr>
        <w:t xml:space="preserve">的60天</w:t>
      </w:r>
      <w:r>
        <w:rPr>
          <w:rFonts w:ascii="SimSun" w:hAnsi="SimSun" w:eastAsia="SimSun" w:cs="SimSun"/>
          <w:color w:val="000000"/>
          <w:sz w:val="24"/>
        </w:rPr>
        <w:t xml:space="preserve">，甲方有权解除与乙方签订的施工合同</w:t>
      </w:r>
      <w:r>
        <w:rPr>
          <w:rFonts w:ascii="SimSun" w:hAnsi="SimSun" w:eastAsia="SimSun" w:cs="SimSun"/>
          <w:color w:val="0000ff"/>
          <w:sz w:val="24"/>
          <w:u w:val="single"/>
        </w:rPr>
        <w:t xml:space="preserve">，并要求乙方承担合同总额30%计取的违约金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27.1双方约定，在履行合同过程中产生争议时：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（1）请建设行政主管部门</w:t>
      </w:r>
      <w:r>
        <w:rPr>
          <w:rFonts w:ascii="SimSun" w:hAnsi="SimSun" w:eastAsia="SimSun" w:cs="SimSun"/>
          <w:color w:val="000000"/>
          <w:sz w:val="24"/>
          <w:u w:val="single"/>
        </w:rPr>
        <w:t xml:space="preserve">调解；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（2）调解不成的，向</w:t>
      </w:r>
      <w:r>
        <w:rPr>
          <w:rFonts w:ascii="SimSun" w:hAnsi="SimSun" w:eastAsia="SimSun" w:cs="SimSun"/>
          <w:color w:val="000000"/>
          <w:sz w:val="24"/>
          <w:u w:val="single"/>
        </w:rPr>
        <w:t xml:space="preserve">工程所在地</w:t>
      </w:r>
      <w:r>
        <w:rPr>
          <w:rFonts w:ascii="SimSun" w:hAnsi="SimSun" w:eastAsia="SimSun" w:cs="SimSun"/>
          <w:color w:val="000000"/>
          <w:sz w:val="24"/>
        </w:rPr>
        <w:t xml:space="preserve">人民法院提起诉讼。</w:t>
      </w:r>
      <w:r/>
    </w:p>
    <w:p>
      <w:pPr>
        <w:pStyle w:val="7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28、工程分包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28.1本工程发包人同意承包人分包的工程：</w:t>
      </w:r>
      <w:r>
        <w:rPr>
          <w:rFonts w:ascii="SimSun" w:hAnsi="SimSun" w:eastAsia="SimSun" w:cs="SimSun"/>
          <w:color w:val="000000"/>
          <w:sz w:val="24"/>
          <w:u w:val="single"/>
        </w:rPr>
        <w:t xml:space="preserve">本工程发包人不同意分包。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分包施工单位为：</w:t>
      </w:r>
      <w:r>
        <w:rPr>
          <w:rFonts w:ascii="SimSun" w:hAnsi="SimSun" w:eastAsia="SimSun" w:cs="SimSun"/>
          <w:color w:val="000000"/>
          <w:sz w:val="24"/>
          <w:u w:val="single"/>
        </w:rPr>
        <w:t xml:space="preserve">如实际施工中确有需要分包的情况发生，承包人必须首先征得发包人书面同意。分包人必须具有相应的资质条件和类似工程的业绩，经发包人审核同意后方可进场。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29.1双方关于不可抗力的约定：</w:t>
      </w:r>
      <w:r>
        <w:rPr>
          <w:rFonts w:ascii="SimSun" w:hAnsi="SimSun" w:eastAsia="SimSun" w:cs="SimSun"/>
          <w:color w:val="000000"/>
          <w:sz w:val="24"/>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30.1本工程双方约定投保内容如下：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（1）发包人投保内容：发包人的</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发包人委托承包人办理的保险事项：</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（2）承包人投保内容：</w:t>
      </w:r>
      <w:r>
        <w:rPr>
          <w:rFonts w:ascii="SimSun" w:hAnsi="SimSun" w:eastAsia="SimSun" w:cs="SimSun"/>
          <w:color w:val="000000"/>
          <w:sz w:val="24"/>
          <w:u w:val="single"/>
        </w:rPr>
        <w:t xml:space="preserve">按苏州市有关工程保险规定，包括不限于意外险、建筑工程一切险、职业责任险。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31.1本工程双方约定担保事项如下：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(1)发包人向承包人提供履约担保，担保方式为：</w:t>
      </w:r>
      <w:r>
        <w:rPr>
          <w:rFonts w:ascii="SimSun" w:hAnsi="SimSun" w:eastAsia="SimSun" w:cs="SimSun"/>
          <w:color w:val="000000"/>
          <w:sz w:val="24"/>
          <w:u w:val="single"/>
        </w:rPr>
        <w:t xml:space="preserve">  / </w:t>
      </w:r>
      <w:r>
        <w:rPr>
          <w:rFonts w:ascii="SimSun" w:hAnsi="SimSun" w:eastAsia="SimSun" w:cs="SimSun"/>
          <w:color w:val="000000"/>
          <w:sz w:val="24"/>
        </w:rPr>
        <w:t xml:space="preserve">，担保合同作为本合同附件。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(2)承包人向发包人提供履约担保，担保方式为：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(3)双方约定的其他担保事项：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33.1双方约定合同副本份数：</w:t>
      </w:r>
      <w:r>
        <w:rPr>
          <w:rFonts w:ascii="SimSun" w:hAnsi="SimSun" w:eastAsia="SimSun" w:cs="SimSun"/>
          <w:color w:val="000000"/>
          <w:sz w:val="24"/>
          <w:u w:val="single"/>
        </w:rPr>
        <w:t xml:space="preserve">一式</w:t>
      </w:r>
      <w:r>
        <w:rPr>
          <w:rFonts w:ascii="SimSun" w:hAnsi="SimSun" w:eastAsia="SimSun" w:cs="SimSun"/>
          <w:b/>
          <w:color w:val="000000"/>
          <w:sz w:val="24"/>
          <w:u w:val="single"/>
        </w:rPr>
        <w:t xml:space="preserve">陆</w:t>
      </w:r>
      <w:r>
        <w:rPr>
          <w:rFonts w:ascii="SimSun" w:hAnsi="SimSun" w:eastAsia="SimSun" w:cs="SimSun"/>
          <w:color w:val="000000"/>
          <w:sz w:val="24"/>
          <w:u w:val="single"/>
        </w:rPr>
        <w:t xml:space="preserve">份，合同双方各执</w:t>
      </w:r>
      <w:r>
        <w:rPr>
          <w:rFonts w:ascii="SimSun" w:hAnsi="SimSun" w:eastAsia="SimSun" w:cs="SimSun"/>
          <w:b/>
          <w:color w:val="000000"/>
          <w:sz w:val="24"/>
          <w:u w:val="single"/>
        </w:rPr>
        <w:t xml:space="preserve">贰</w:t>
      </w:r>
      <w:r>
        <w:rPr>
          <w:rFonts w:ascii="SimSun" w:hAnsi="SimSun" w:eastAsia="SimSun" w:cs="SimSun"/>
          <w:color w:val="000000"/>
          <w:sz w:val="24"/>
          <w:u w:val="single"/>
        </w:rPr>
        <w:t xml:space="preserve">份，采购人</w:t>
      </w:r>
      <w:r>
        <w:rPr>
          <w:rFonts w:ascii="SimSun" w:hAnsi="SimSun" w:eastAsia="SimSun" w:cs="SimSun"/>
          <w:b/>
          <w:color w:val="000000"/>
          <w:sz w:val="24"/>
          <w:u w:val="single"/>
        </w:rPr>
        <w:t xml:space="preserve">壹</w:t>
      </w:r>
      <w:r>
        <w:rPr>
          <w:rFonts w:ascii="SimSun" w:hAnsi="SimSun" w:eastAsia="SimSun" w:cs="SimSun"/>
          <w:color w:val="000000"/>
          <w:sz w:val="24"/>
          <w:u w:val="single"/>
        </w:rPr>
        <w:t xml:space="preserve">份，采购代理机构</w:t>
      </w:r>
      <w:r>
        <w:rPr>
          <w:rFonts w:ascii="SimSun" w:hAnsi="SimSun" w:eastAsia="SimSun" w:cs="SimSun"/>
          <w:b/>
          <w:color w:val="000000"/>
          <w:sz w:val="24"/>
          <w:u w:val="single"/>
        </w:rPr>
        <w:t xml:space="preserve">壹</w:t>
      </w:r>
      <w:r>
        <w:rPr>
          <w:rFonts w:ascii="SimSun" w:hAnsi="SimSun" w:eastAsia="SimSun" w:cs="SimSun"/>
          <w:color w:val="000000"/>
          <w:sz w:val="24"/>
          <w:u w:val="single"/>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33.2本项目所涉及的材料，中标单位（承包人）在实际进场施工前均须提供材料样品，经建设单位、设计单位及监理单位三方确认并封样后方可预订、采购。</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34、补充条款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（1）本工程必须执行国家相关规范、规定的要求，工程质量等级达到设计要求，如达不到设计要求，工程不合格，承包人应承担由此产生的一切经济和法律责任。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（2）工程付款：合同中已约定。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（3）承包人应对其在施工场地的工作人员进行安全教育，并对他们的安全负责。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（4）发包人有权根据工程的实际情况增加或减少施工范围和施工内容，承包人不得以任何理由拒绝。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（5）本合同未尽事宜，双方友好协商解决。</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35、安全文明施工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单位或个人清理，所产生的一切费用由承包人负责，发包人在工程款结算时在承包人的工程款中扣除。防止建筑工地扬尘、工程车抛洒滴漏。施工通道应经常进行洒水降</w:t>
      </w:r>
      <w:r>
        <w:rPr>
          <w:rFonts w:ascii="SimSun" w:hAnsi="SimSun" w:eastAsia="SimSun" w:cs="SimSun"/>
          <w:color w:val="000000"/>
          <w:sz w:val="24"/>
          <w:u w:val="single"/>
        </w:rPr>
        <w:t xml:space="preserve">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履约保函或应付未付的工程款中扣除。</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36、建筑垃圾清运专项约定</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10000 元/次的违约金。发包人可从承包人的工程款中直接扣除。</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运卸建筑垃圾的地点必须符合工程所在地相应政府部门规定，垃圾堆放场地由承包人自行选择，但是必须符合政府要求，否则，由此产生的费用，全部由承包人承担。</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承包人垃圾清运人员应对发包人工地各个生活垃圾筒及垃圾箱等集中堆放垃圾进行装车。</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根据发包人的要求，对垃圾筒及垃圾箱等集中堆放处垃圾的清理工作，确保每次垃圾清运干净，不遗留。</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施工单位及时编制建筑垃圾处理方案并备案，确保备案率100%。建筑垃圾清运后处置需提供处置协议，接收单等，及时做好台账，相关资料需交给甲方。</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承包人负责清运垃圾人员数量应满足发包人要求，确保现场垃圾每天清理。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承包人要保护好现场垃圾桶及垃圾箱等设施，如有损坏，需双倍价钱赔偿或自费负责更换新的设施。</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垃圾清运工作严格执行工程所在地政府相应规定。</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垃圾清运车辆必须加盖密封，确保运输过程中不散落。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（工程全称）签订工程质量保修书。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承包人施工的所有工程</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 </w:t>
      </w:r>
      <w:r>
        <w:rPr>
          <w:rFonts w:ascii="SimSun" w:hAnsi="SimSun" w:eastAsia="SimSun" w:cs="SimSun"/>
          <w:color w:val="000000"/>
          <w:sz w:val="24"/>
        </w:rPr>
        <w:t xml:space="preserve"> 个采暖期、供冷期；</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 </w:t>
      </w:r>
      <w:r>
        <w:rPr>
          <w:rFonts w:ascii="SimSun" w:hAnsi="SimSun" w:eastAsia="SimSun" w:cs="SimSun"/>
          <w:color w:val="000000"/>
          <w:sz w:val="24"/>
        </w:rPr>
        <w:t xml:space="preserve"> 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w:t>
      </w:r>
      <w:r>
        <w:rPr>
          <w:rFonts w:ascii="SimSun" w:hAnsi="SimSun" w:eastAsia="SimSun" w:cs="SimSun"/>
          <w:color w:val="000000"/>
          <w:sz w:val="24"/>
        </w:rPr>
        <w:t xml:space="preserve">个月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质量保修期自工程竣工验收合格之日起计算，对于多次维修后仍不合格的分项工程，其质量保修期相应延长。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130" w:right="0" w:firstLine="49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30" w:right="0" w:firstLine="49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2．发生紧急事故需抢修的，承包人在接到事故通知后，应当立即到达事故现场抢修。抢修费用由承包人承担，并应在发包人指定的期限内修复。</w:t>
      </w:r>
      <w:r/>
    </w:p>
    <w:p>
      <w:pPr>
        <w:ind w:left="0" w:right="0" w:firstLine="49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numPr>
          <w:ilvl w:val="0"/>
          <w:numId w:val="2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15.缺陷责任与保修不适用于本合同，删除专用合同条款附件《工程质量保修书》第二条中的“质量保修期自工程竣工验收合格之日起计算”，并重新约定为“质量保修期自工程竣工验收合格并移交之日起计算。”。删除专用合同条款附件《工程质量保修书》第三条、第四条第1款和第五条。对本合同项下工程质量保修事宜约定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发包人保修通知之日后24小时内派人至现场勘察修理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(1)危及人身、财产安全的；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(2)造成不能正常使用或者影响相关设施、设备正常使用的；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(3)发包人或第三人强烈要求立即处理的；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(4)发包人在保修事项发生后24小时内无法联系承包人维修总负责人的；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(5)其他不及时处理会造成更大损失的情形（如自来水、污水管道爆裂、燃气管道泄漏、电缆管线挖断等）。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本合同另有约定外，发生紧急抢修事故的，承包人在接到事故通知后2小时内到达事故现场抢修，抢修费用由承包人承担，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除另有约定外，承包人不在上述约定期限内派人保修或在保修通知要求的期限内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报价单、维修工程量签证单及维修费用具体金额以发包人和第三方施工单位签字盖章确认为准，承包人无条件接受。发包人有权从质量保修金或应支付给承包人的任何款项中直接扣除前述第三方维修费用，并有权追偿不足部</w:t>
      </w:r>
      <w:r>
        <w:rPr>
          <w:rFonts w:ascii="SimSun" w:hAnsi="SimSun" w:eastAsia="SimSun" w:cs="SimSun"/>
          <w:color w:val="000000"/>
          <w:sz w:val="24"/>
        </w:rPr>
        <w:t xml:space="preserve">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第三人原因造成的，视为该质量问题属承包人原因造成的，承包人必须无条件依约承担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8、无论质保期内或质保期后，承包人均应确保维修所需零备件的供应。如因零备件供应问题导致维修无法进行，则承包人应承担由此造成的相应责任和损失赔偿。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保修维修过程中应做好现场保护并做好标识，维修完毕，应恢复其原样（涉及装饰装修的恢复，应使用同档次、同规格、同品种、同颜色材料，且与原装饰装修工艺、要求、风格一致，如需变更必须经发包人书面同意；否则视为承包人未完成维修）。每次质量保修工作完成，且承包人将施工现场清理干净后，由发包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10、发包人因在质保金中扣除或追偿本质量保修合同项下应由承包人承担的违约金、赔偿金、损失及相关费用而发生的诉讼费、律师费、鉴定费等费用由承包人承担。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质量保修期内，承包人必须固定现场维修负责人及安排必要的现场维修人员，并加盖公章向发包人提供包括本项目维保负责人及维修人员姓名、联系电话、联系地址、电子邮件及传真等信息的维保名单。该负责人负责本工程保修事宜，该负责人如有变动，应报请发包人批准，并将变动后的人员及联系方式报发包人备案。未经发包人同意，承包人不得擅自更换维保负责人，否则，视为承包人未按约履行保修义务。该负责人通讯在每天8小时工作时间内必须保证畅通，发包人接到报修后24小时内无法联系该负责人的，视为承包人拒绝维修。如发包人认为该现场维修负责</w:t>
      </w:r>
      <w:r>
        <w:rPr>
          <w:rFonts w:ascii="SimSun" w:hAnsi="SimSun" w:eastAsia="SimSun" w:cs="SimSun"/>
          <w:color w:val="000000"/>
          <w:sz w:val="24"/>
        </w:rPr>
        <w:t xml:space="preserve">人不能胜任工作，承包人在接通知后2日内予以更换。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12、本保修合同中所指的发包人保修通知方式包括：直接送交、电话、传真、邮寄、手机短信、电子邮件等，采用其中任意一种方式进行通知均为有效。前述通知方式的收讫确认为：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SimSun" w:hAnsi="SimSun" w:eastAsia="SimSun" w:cs="SimSun"/>
          <w:color w:val="000000"/>
          <w:sz w:val="24"/>
          <w:u w:val="single"/>
        </w:rPr>
        <w:t xml:space="preserve">          </w:t>
      </w:r>
      <w:r>
        <w:rPr>
          <w:rFonts w:ascii="SimSun" w:hAnsi="SimSun" w:eastAsia="SimSun" w:cs="SimSun"/>
          <w:color w:val="000000"/>
          <w:sz w:val="24"/>
        </w:rPr>
        <w:t xml:space="preserve">  承包人(公章)：</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 </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或委托代理人(签字)：</w:t>
      </w:r>
      <w:r>
        <w:rPr>
          <w:rFonts w:ascii="SimSun" w:hAnsi="SimSun" w:eastAsia="SimSun" w:cs="SimSun"/>
          <w:color w:val="000000"/>
          <w:sz w:val="24"/>
          <w:u w:val="single"/>
        </w:rPr>
        <w:t xml:space="preserve">          </w:t>
      </w:r>
      <w:r>
        <w:rPr>
          <w:rFonts w:ascii="SimSun" w:hAnsi="SimSun" w:eastAsia="SimSun" w:cs="SimSun"/>
          <w:color w:val="000000"/>
          <w:sz w:val="24"/>
        </w:rPr>
        <w:t xml:space="preserve">  或委托代理人(签字)：</w:t>
      </w: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13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第一条双方的责任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（一）双方应共同遵守国家和江苏省、苏州市以及行业主管部门关于加强工程建设项目管理以及党风廉政建设的各项规定。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（二）双方应严格执行工程建设项目承发包合同文件，自觉按合同办事。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（三）除非法律认定的商业秘密和合同文件另有规定之外，双方的业务活动应坚持公开、公正、透明的原则，严禁损害国家和集体利益、违反工程建设项目管理规章制度的不正当交易。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（四）双方如发现对方在业务活动中有违规、违纪、违法的行为，应及时提醒对方，情节严重的，应向其上级主管部门或新区纪检监察部门举报。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第二条发包人的责任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发包人的领导和从事该工程建设项目的工作人员，在工程建设的事前、事中、事后应遵守以下规定：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（一）不准向承包人和相关单位索要或接受回扣、礼金、有价证券、贵重物品和好处费等。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（二）不准在承包人和相关单位报销任何应由发包人或个人支付的费用。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（三）不准要求、暗示或接受承包人和相关单位为个人装修住房、婚丧嫁娶、配偶子女的工作安排以及出国（境）、旅游等提供方便。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（四）不准参加有可能影响公正执行公务的承包人和相关单位的宴请、娱乐等活动。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第三条承包人的责任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承包人应与发包人保持正常的业务交往，按照有关法律法规和程序开展业务工作，严格执行工程建设的有关方针、政策，并遵守以下规定：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（一）不准以任何理由向发包人及其工作人员索要、接受或赠送礼金、有价证券、贵重物品及回扣、好处费等。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（二）不准以任何理由为发包人和相关单位报销应由对方或个人支付的费用。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（三）不准接受或暗示为发包人、相关单位或个人装修住房、婚丧嫁娶、配偶子女的工作安排以及出国（境）、旅游等提供方便。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（四）不准以任何理由为发包人、相关单位或个人组织有可能影响公正执行公务的宴请、娱乐等活动。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（一）发包人或发包人工作人员有违反本合同第一、二条规定的，按照管理权限，由新区纪检监察部门依据有关法律法规给予党纪、政纪处分；涉嫌犯罪的，移交司法机关追究刑事责任。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（二）承包人或承包人工作人员有违反本合同第一、三条规定的，按照管理权限，新区纪检监察部门将建议相关建设主管部门给与相应的行政处罚；涉嫌犯罪的，移交司法机关追究刑事责任。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第五条本合同书作为工程建设项目施工合同的附件，与工程建设项目施工合同具有同等法律效力。经双方签署后立即生效。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第六条本合同书份数同主合同。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发包人：（盖单位章）承包人：（盖单位章）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tab/>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743"/>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第六章评审办法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2、综合评分法是指响应文件满足磋商文件全部实质性要求且按评审因素的量化指标评审综合得分最高的供应商为成交候选供应商的评审方法。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4、综合评审得分相同的，按照最后报价由低到高的顺序推荐。综合评审得分且最后报价相同的，则由磋商采购单位组织以抽签方式确定成交候选人。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（一）价格得分（10分）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第一步：无效投标报价的磋商响应文件不得成交。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第二步：价格分采用低价优先法计算，即满足采购文件要求且投标价格最低的投标报价为评标基准价，其价格分为满分。其他响应供应商的价格分统一按照下列公式计算：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投标报价得分=（磋商基准价/最后磋商报价）*价格权值（10%）*100，小数点后保留两位。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（二）施工组织设计比较（62分）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根据供应商提供的整体施工方案进行评分，在实质性满足招标要求的前提下，按下列标准评分：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1、总体概述：工程概述、总体安排、及施工部署及施工段划分等健全、合理、规范、高效。（7分）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2、平面布置：施工现场平面布置及临时设施、临时道路等施工现场的布置科学、合理、规范、高效。（7分）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3、施工总进度计划：关于本工程施工进度计划的描述，以及为完成该计划所定措施科学、合理、规范、高效。（7分）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4、分部、分项工程的施工方案：该工程分部分项工程的施工方案、关键施工技术、工艺及工程项目实施的重点、难点和解决方案、具体施工技术措施科学、合理、操作性强、规范、高效。（8分）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5、安全文明施工措施：该工程安全文明施工、垃圾清运、施工现场扬尘污染防治措施及环境保护方面的措施科学、合理、操作性强、规范、高效。（7分）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6、机械设备的投入；用于该工程的机械及各种设备，及施工过程中的主要设备的使用管理等内容比较。（7分）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7、作业人员保障措施。（7分）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8、特殊情况施工措施：本项目的季节性施工、已有设备、管线的加固、保护等特殊情况下的施工措施内容比较。 （6分）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给出应对措施，操作性强的得6分；综合评定良好，措施比较合理、操作性较强、考虑较周全、能满足项目实施需要的的得4分；综合评定一般，措施简单，操作性不强的得2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9、应急预案：本项目施工过程中的重大、紧急事项应急方案比较。（6分）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（三）投标人综合履约能力（28分）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1、响应单位2023年1月（以合同签订时间为准）以来承担过的类似业绩的有一个得3分，最高9分；（提供施工合同、任一期发票扫描件）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截图时间须为采购公告发布日期之后），未按要求提供的，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3、项目组人员中（含项目经理）具有与本项目相关的工程师及以上职称的，每提供一名的得2分，满分10分。提供职称证书扫描件及社保缴纳证明扫描件。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1、报价超过预算价或最高限价的将不进入综合评审程序，也不得标。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4、所有扫描件必须字迹清晰可见，字迹不清晰不得分。扫描件：指原件的各种彩色复制件，包括扫描、照片等。</w:t>
      </w:r>
      <w:r/>
    </w:p>
    <w:p>
      <w:pPr>
        <w:ind w:left="0" w:right="920" w:firstLine="0"/>
        <w:jc w:val="right"/>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（全文完）</w:t>
      </w:r>
      <w:r/>
    </w:p>
    <w:p>
      <w:r/>
      <w:r/>
    </w:p>
    <w:sectPr>
      <w:headerReference w:type="default" r:id="rId9"/>
      <w:footerReference w:type="default" r:id="rId10"/>
      <w:footerReference w:type="first" r:id="rId11"/>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1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right="360" w:firstLine="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tabs>
        <w:tab w:val="center" w:pos="4153" w:leader="none"/>
        <w:tab w:val="right" w:pos="8306" w:leader="none"/>
      </w:tabs>
      <w:rPr>
        <w:rFonts w:ascii="宋体" w:hAnsi="宋体" w:eastAsia="宋体"/>
      </w:rPr>
    </w:pPr>
    <w:r>
      <w:rPr>
        <w:rFonts w:hint="eastAsia" w:ascii="宋体" w:hAnsi="宋体" w:eastAsia="宋体"/>
      </w:rPr>
      <w:t xml:space="preserve">竞争性磋商采购文件                                                    JSZC-320591-PMJS-C2024-00XX                                               </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2"/>
      <w:isLgl w:val="false"/>
      <w:suff w:val="tab"/>
      <w:lvlText w:val=""/>
      <w:lvlJc w:val="left"/>
      <w:pPr>
        <w:pStyle w:val="912"/>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9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9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pStyle w:val="912"/>
        <w:ind w:left="1202" w:hanging="720"/>
      </w:pPr>
    </w:lvl>
    <w:lvl w:ilvl="1">
      <w:start w:val="1"/>
      <w:numFmt w:val="lowerLetter"/>
      <w:isLgl w:val="false"/>
      <w:suff w:val="tab"/>
      <w:lvlText w:val="%2)"/>
      <w:lvlJc w:val="left"/>
      <w:pPr>
        <w:pStyle w:val="912"/>
        <w:ind w:left="1322" w:hanging="420"/>
      </w:pPr>
    </w:lvl>
    <w:lvl w:ilvl="2">
      <w:start w:val="1"/>
      <w:numFmt w:val="lowerRoman"/>
      <w:isLgl w:val="false"/>
      <w:suff w:val="tab"/>
      <w:lvlText w:val="%3."/>
      <w:lvlJc w:val="right"/>
      <w:pPr>
        <w:pStyle w:val="912"/>
        <w:ind w:left="1742" w:hanging="420"/>
      </w:pPr>
    </w:lvl>
    <w:lvl w:ilvl="3">
      <w:start w:val="1"/>
      <w:numFmt w:val="decimal"/>
      <w:isLgl w:val="false"/>
      <w:suff w:val="tab"/>
      <w:lvlText w:val="%4."/>
      <w:lvlJc w:val="left"/>
      <w:pPr>
        <w:pStyle w:val="912"/>
        <w:ind w:left="2162" w:hanging="420"/>
      </w:pPr>
    </w:lvl>
    <w:lvl w:ilvl="4">
      <w:start w:val="1"/>
      <w:numFmt w:val="lowerLetter"/>
      <w:isLgl w:val="false"/>
      <w:suff w:val="tab"/>
      <w:lvlText w:val="%5)"/>
      <w:lvlJc w:val="left"/>
      <w:pPr>
        <w:pStyle w:val="912"/>
        <w:ind w:left="2582" w:hanging="420"/>
      </w:pPr>
    </w:lvl>
    <w:lvl w:ilvl="5">
      <w:start w:val="1"/>
      <w:numFmt w:val="lowerRoman"/>
      <w:isLgl w:val="false"/>
      <w:suff w:val="tab"/>
      <w:lvlText w:val="%6."/>
      <w:lvlJc w:val="right"/>
      <w:pPr>
        <w:pStyle w:val="912"/>
        <w:ind w:left="3002" w:hanging="420"/>
      </w:pPr>
    </w:lvl>
    <w:lvl w:ilvl="6">
      <w:start w:val="1"/>
      <w:numFmt w:val="decimal"/>
      <w:isLgl w:val="false"/>
      <w:suff w:val="tab"/>
      <w:lvlText w:val="%7."/>
      <w:lvlJc w:val="left"/>
      <w:pPr>
        <w:pStyle w:val="912"/>
        <w:ind w:left="3422" w:hanging="420"/>
      </w:pPr>
    </w:lvl>
    <w:lvl w:ilvl="7">
      <w:start w:val="1"/>
      <w:numFmt w:val="lowerLetter"/>
      <w:isLgl w:val="false"/>
      <w:suff w:val="tab"/>
      <w:lvlText w:val="%8)"/>
      <w:lvlJc w:val="left"/>
      <w:pPr>
        <w:pStyle w:val="912"/>
        <w:ind w:left="3842" w:hanging="420"/>
      </w:pPr>
    </w:lvl>
    <w:lvl w:ilvl="8">
      <w:start w:val="1"/>
      <w:numFmt w:val="lowerRoman"/>
      <w:isLgl w:val="false"/>
      <w:suff w:val="tab"/>
      <w:lvlText w:val="%9."/>
      <w:lvlJc w:val="right"/>
      <w:pPr>
        <w:pStyle w:val="912"/>
        <w:ind w:left="4262" w:hanging="420"/>
      </w:pPr>
    </w:lvl>
  </w:abstractNum>
  <w:abstractNum w:abstractNumId="6">
    <w:multiLevelType w:val="hybridMultilevel"/>
    <w:lvl w:ilvl="0">
      <w:start w:val="1"/>
      <w:numFmt w:val="decimal"/>
      <w:isLgl w:val="false"/>
      <w:suff w:val="nothing"/>
      <w:lvlText w:val="%1、"/>
      <w:lvlJc w:val="left"/>
      <w:pPr>
        <w:pStyle w:val="91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pStyle w:val="912"/>
        <w:ind w:left="1240" w:hanging="360"/>
        <w:tabs>
          <w:tab w:val="num" w:pos="1240" w:leader="none"/>
        </w:tabs>
      </w:pPr>
    </w:lvl>
    <w:lvl w:ilvl="1">
      <w:start w:val="1"/>
      <w:numFmt w:val="lowerLetter"/>
      <w:isLgl w:val="false"/>
      <w:suff w:val="tab"/>
      <w:lvlText w:val="%2)"/>
      <w:lvlJc w:val="left"/>
      <w:pPr>
        <w:pStyle w:val="912"/>
        <w:ind w:left="1720" w:hanging="420"/>
        <w:tabs>
          <w:tab w:val="num" w:pos="1720" w:leader="none"/>
        </w:tabs>
      </w:pPr>
    </w:lvl>
    <w:lvl w:ilvl="2">
      <w:start w:val="1"/>
      <w:numFmt w:val="lowerRoman"/>
      <w:isLgl w:val="false"/>
      <w:suff w:val="tab"/>
      <w:lvlText w:val="%3."/>
      <w:lvlJc w:val="right"/>
      <w:pPr>
        <w:pStyle w:val="912"/>
        <w:ind w:left="2140" w:hanging="420"/>
        <w:tabs>
          <w:tab w:val="num" w:pos="2140" w:leader="none"/>
        </w:tabs>
      </w:pPr>
    </w:lvl>
    <w:lvl w:ilvl="3">
      <w:start w:val="1"/>
      <w:numFmt w:val="decimal"/>
      <w:pStyle w:val="998"/>
      <w:isLgl w:val="false"/>
      <w:suff w:val="tab"/>
      <w:lvlText w:val="%4."/>
      <w:lvlJc w:val="left"/>
      <w:pPr>
        <w:pStyle w:val="912"/>
        <w:ind w:left="2560" w:hanging="420"/>
        <w:tabs>
          <w:tab w:val="num" w:pos="2560" w:leader="none"/>
        </w:tabs>
      </w:pPr>
    </w:lvl>
    <w:lvl w:ilvl="4">
      <w:start w:val="1"/>
      <w:numFmt w:val="lowerLetter"/>
      <w:isLgl w:val="false"/>
      <w:suff w:val="tab"/>
      <w:lvlText w:val="%5)"/>
      <w:lvlJc w:val="left"/>
      <w:pPr>
        <w:pStyle w:val="912"/>
        <w:ind w:left="2980" w:hanging="420"/>
        <w:tabs>
          <w:tab w:val="num" w:pos="2980" w:leader="none"/>
        </w:tabs>
      </w:pPr>
    </w:lvl>
    <w:lvl w:ilvl="5">
      <w:start w:val="1"/>
      <w:numFmt w:val="lowerRoman"/>
      <w:isLgl w:val="false"/>
      <w:suff w:val="tab"/>
      <w:lvlText w:val="%6."/>
      <w:lvlJc w:val="right"/>
      <w:pPr>
        <w:pStyle w:val="912"/>
        <w:ind w:left="3400" w:hanging="420"/>
        <w:tabs>
          <w:tab w:val="num" w:pos="3400" w:leader="none"/>
        </w:tabs>
      </w:pPr>
    </w:lvl>
    <w:lvl w:ilvl="6">
      <w:start w:val="1"/>
      <w:numFmt w:val="decimal"/>
      <w:isLgl w:val="false"/>
      <w:suff w:val="tab"/>
      <w:lvlText w:val="%7."/>
      <w:lvlJc w:val="left"/>
      <w:pPr>
        <w:pStyle w:val="912"/>
        <w:ind w:left="3820" w:hanging="420"/>
        <w:tabs>
          <w:tab w:val="num" w:pos="3820" w:leader="none"/>
        </w:tabs>
      </w:pPr>
    </w:lvl>
    <w:lvl w:ilvl="7">
      <w:start w:val="1"/>
      <w:numFmt w:val="lowerLetter"/>
      <w:isLgl w:val="false"/>
      <w:suff w:val="tab"/>
      <w:lvlText w:val="%8)"/>
      <w:lvlJc w:val="left"/>
      <w:pPr>
        <w:pStyle w:val="912"/>
        <w:ind w:left="4240" w:hanging="420"/>
        <w:tabs>
          <w:tab w:val="num" w:pos="4240" w:leader="none"/>
        </w:tabs>
      </w:pPr>
    </w:lvl>
    <w:lvl w:ilvl="8">
      <w:start w:val="1"/>
      <w:numFmt w:val="lowerRoman"/>
      <w:isLgl w:val="false"/>
      <w:suff w:val="tab"/>
      <w:lvlText w:val="%9."/>
      <w:lvlJc w:val="right"/>
      <w:pPr>
        <w:pStyle w:val="912"/>
        <w:ind w:left="4660" w:hanging="420"/>
        <w:tabs>
          <w:tab w:val="num" w:pos="4660" w:leader="none"/>
        </w:tabs>
      </w:pPr>
    </w:lvl>
  </w:abstractNum>
  <w:abstractNum w:abstractNumId="8">
    <w:multiLevelType w:val="hybridMultilevel"/>
    <w:lvl w:ilvl="0">
      <w:start w:val="1"/>
      <w:numFmt w:val="decimal"/>
      <w:isLgl w:val="false"/>
      <w:suff w:val="nothing"/>
      <w:lvlText w:val="（%1）"/>
      <w:lvlJc w:val="left"/>
      <w:pPr>
        <w:pStyle w:val="91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9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pStyle w:val="91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1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9"/>
    <w:lvlOverride w:ilvl="0">
      <w:startOverride w:val="1"/>
    </w:lvlOverride>
  </w:num>
  <w:num w:numId="4">
    <w:abstractNumId w:val="6"/>
    <w:lvlOverride w:ilvl="0">
      <w:startOverride w:val="1"/>
    </w:lvlOverride>
  </w:num>
  <w:num w:numId="5">
    <w:abstractNumId w:val="3"/>
  </w:num>
  <w:num w:numId="6">
    <w:abstractNumId w:val="0"/>
  </w:num>
  <w:num w:numId="7">
    <w:abstractNumId w:val="5"/>
  </w:num>
  <w:num w:numId="8">
    <w:abstractNumId w:val="4"/>
  </w:num>
  <w:num w:numId="9">
    <w:abstractNumId w:val="8"/>
  </w:num>
  <w:num w:numId="10">
    <w:abstractNumId w:val="1"/>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12"/>
    <w:next w:val="912"/>
    <w:link w:val="1177"/>
    <w:uiPriority w:val="9"/>
    <w:qFormat/>
    <w:pPr>
      <w:keepLines/>
      <w:keepNext/>
      <w:spacing w:before="480" w:after="200"/>
      <w:outlineLvl w:val="0"/>
    </w:pPr>
    <w:rPr>
      <w:rFonts w:ascii="Arial" w:hAnsi="Arial" w:eastAsia="Arial" w:cs="Arial"/>
      <w:sz w:val="40"/>
      <w:szCs w:val="40"/>
    </w:rPr>
  </w:style>
  <w:style w:type="paragraph" w:styleId="744">
    <w:name w:val="Heading 2"/>
    <w:basedOn w:val="912"/>
    <w:next w:val="912"/>
    <w:link w:val="1125"/>
    <w:uiPriority w:val="9"/>
    <w:unhideWhenUsed/>
    <w:qFormat/>
    <w:pPr>
      <w:keepLines/>
      <w:keepNext/>
      <w:spacing w:before="360" w:after="200"/>
      <w:outlineLvl w:val="1"/>
    </w:pPr>
    <w:rPr>
      <w:rFonts w:ascii="Arial" w:hAnsi="Arial" w:eastAsia="Arial" w:cs="Arial"/>
      <w:sz w:val="34"/>
    </w:rPr>
  </w:style>
  <w:style w:type="paragraph" w:styleId="745">
    <w:name w:val="Heading 3"/>
    <w:basedOn w:val="912"/>
    <w:next w:val="912"/>
    <w:link w:val="1175"/>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912"/>
    <w:next w:val="912"/>
    <w:link w:val="1121"/>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912"/>
    <w:next w:val="912"/>
    <w:link w:val="1143"/>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2"/>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2"/>
    <w:next w:val="912"/>
    <w:link w:val="1195"/>
    <w:uiPriority w:val="10"/>
    <w:qFormat/>
    <w:pPr>
      <w:contextualSpacing/>
      <w:spacing w:before="300" w:after="200"/>
    </w:pPr>
    <w:rPr>
      <w:sz w:val="48"/>
      <w:szCs w:val="48"/>
    </w:rPr>
  </w:style>
  <w:style w:type="paragraph" w:styleId="759">
    <w:name w:val="Subtitle"/>
    <w:basedOn w:val="912"/>
    <w:next w:val="912"/>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2"/>
    <w:next w:val="912"/>
    <w:link w:val="762"/>
    <w:uiPriority w:val="29"/>
    <w:qFormat/>
    <w:pPr>
      <w:ind w:left="720" w:right="720"/>
    </w:pPr>
    <w:rPr>
      <w:i/>
    </w:rPr>
  </w:style>
  <w:style w:type="character" w:styleId="762">
    <w:name w:val="Quote Char"/>
    <w:link w:val="761"/>
    <w:uiPriority w:val="29"/>
    <w:rPr>
      <w:i/>
    </w:rPr>
  </w:style>
  <w:style w:type="paragraph" w:styleId="763">
    <w:name w:val="Intense Quote"/>
    <w:basedOn w:val="912"/>
    <w:next w:val="9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2"/>
    <w:link w:val="1198"/>
    <w:uiPriority w:val="99"/>
    <w:unhideWhenUsed/>
    <w:pPr>
      <w:spacing w:after="0" w:line="240" w:lineRule="auto"/>
      <w:tabs>
        <w:tab w:val="center" w:pos="7143" w:leader="none"/>
        <w:tab w:val="right" w:pos="14287" w:leader="none"/>
      </w:tabs>
    </w:pPr>
  </w:style>
  <w:style w:type="paragraph" w:styleId="766">
    <w:name w:val="Footer"/>
    <w:basedOn w:val="912"/>
    <w:link w:val="768"/>
    <w:uiPriority w:val="99"/>
    <w:unhideWhenUsed/>
    <w:pPr>
      <w:spacing w:after="0" w:line="240" w:lineRule="auto"/>
      <w:tabs>
        <w:tab w:val="center" w:pos="7143" w:leader="none"/>
        <w:tab w:val="right" w:pos="14287" w:leader="none"/>
      </w:tabs>
    </w:pPr>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766"/>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2"/>
    <w:link w:val="1172"/>
    <w:uiPriority w:val="99"/>
    <w:semiHidden/>
    <w:unhideWhenUsed/>
    <w:pPr>
      <w:spacing w:after="40" w:line="240" w:lineRule="auto"/>
    </w:pPr>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24"/>
    <w:link w:val="912"/>
    <w:qFormat/>
    <w:pPr>
      <w:jc w:val="both"/>
      <w:widowControl w:val="off"/>
    </w:pPr>
    <w:rPr>
      <w:rFonts w:eastAsia="楷体_GB2312"/>
      <w:sz w:val="26"/>
      <w:lang w:val="en-US" w:eastAsia="zh-CN" w:bidi="ar-SA"/>
    </w:rPr>
  </w:style>
  <w:style w:type="paragraph" w:styleId="913">
    <w:name w:val="标题 1"/>
    <w:basedOn w:val="912"/>
    <w:next w:val="912"/>
    <w:link w:val="926"/>
    <w:qFormat/>
    <w:pPr>
      <w:keepLines/>
      <w:keepNext/>
      <w:spacing w:before="340" w:after="330" w:line="578" w:lineRule="auto"/>
      <w:outlineLvl w:val="0"/>
    </w:pPr>
    <w:rPr>
      <w:b/>
      <w:sz w:val="44"/>
    </w:rPr>
  </w:style>
  <w:style w:type="paragraph" w:styleId="914">
    <w:name w:val="标题 2"/>
    <w:basedOn w:val="912"/>
    <w:next w:val="912"/>
    <w:link w:val="927"/>
    <w:qFormat/>
    <w:pPr>
      <w:jc w:val="left"/>
      <w:keepLines/>
      <w:keepNext/>
      <w:outlineLvl w:val="1"/>
    </w:pPr>
    <w:rPr>
      <w:rFonts w:ascii="宋体" w:hAnsi="宋体"/>
      <w:b/>
    </w:rPr>
  </w:style>
  <w:style w:type="paragraph" w:styleId="915">
    <w:name w:val="标题 3"/>
    <w:basedOn w:val="912"/>
    <w:next w:val="912"/>
    <w:link w:val="928"/>
    <w:uiPriority w:val="1"/>
    <w:qFormat/>
    <w:pPr>
      <w:jc w:val="left"/>
      <w:keepLines/>
      <w:keepNext/>
      <w:outlineLvl w:val="2"/>
    </w:pPr>
    <w:rPr>
      <w:b/>
    </w:rPr>
  </w:style>
  <w:style w:type="paragraph" w:styleId="916">
    <w:name w:val="标题 4"/>
    <w:basedOn w:val="912"/>
    <w:next w:val="912"/>
    <w:link w:val="929"/>
    <w:qFormat/>
    <w:pPr>
      <w:keepLines/>
      <w:keepNext/>
      <w:spacing w:before="280" w:after="290" w:line="376" w:lineRule="auto"/>
      <w:outlineLvl w:val="3"/>
    </w:pPr>
    <w:rPr>
      <w:rFonts w:ascii="Arial" w:hAnsi="Arial" w:eastAsia="黑体"/>
      <w:b/>
      <w:bCs/>
      <w:sz w:val="28"/>
      <w:szCs w:val="28"/>
    </w:rPr>
  </w:style>
  <w:style w:type="paragraph" w:styleId="917">
    <w:name w:val="标题 5"/>
    <w:basedOn w:val="912"/>
    <w:next w:val="912"/>
    <w:link w:val="930"/>
    <w:qFormat/>
    <w:pPr>
      <w:jc w:val="left"/>
      <w:keepLines/>
      <w:keepNext/>
      <w:spacing w:before="280" w:after="290" w:line="376" w:lineRule="atLeast"/>
      <w:outlineLvl w:val="4"/>
    </w:pPr>
    <w:rPr>
      <w:rFonts w:ascii="宋体" w:hAnsi="Tms Rmn" w:eastAsia="宋体"/>
      <w:b/>
      <w:sz w:val="28"/>
    </w:rPr>
  </w:style>
  <w:style w:type="paragraph" w:styleId="918">
    <w:name w:val="标题 6"/>
    <w:basedOn w:val="912"/>
    <w:next w:val="912"/>
    <w:link w:val="931"/>
    <w:qFormat/>
    <w:pPr>
      <w:jc w:val="left"/>
      <w:keepLines/>
      <w:keepNext/>
      <w:spacing w:before="240" w:after="64" w:line="320" w:lineRule="atLeast"/>
      <w:outlineLvl w:val="5"/>
    </w:pPr>
    <w:rPr>
      <w:rFonts w:ascii="黑体" w:hAnsi="Tms Rmn" w:eastAsia="黑体"/>
      <w:b/>
      <w:sz w:val="24"/>
    </w:rPr>
  </w:style>
  <w:style w:type="paragraph" w:styleId="919">
    <w:name w:val="标题 7"/>
    <w:basedOn w:val="912"/>
    <w:next w:val="912"/>
    <w:link w:val="932"/>
    <w:qFormat/>
    <w:pPr>
      <w:jc w:val="left"/>
      <w:keepLines/>
      <w:keepNext/>
      <w:spacing w:before="240" w:after="64" w:line="320" w:lineRule="atLeast"/>
      <w:outlineLvl w:val="6"/>
    </w:pPr>
    <w:rPr>
      <w:rFonts w:ascii="宋体" w:hAnsi="Tms Rmn" w:eastAsia="宋体"/>
      <w:b/>
      <w:sz w:val="24"/>
    </w:rPr>
  </w:style>
  <w:style w:type="paragraph" w:styleId="920">
    <w:name w:val="标题 8"/>
    <w:basedOn w:val="912"/>
    <w:next w:val="912"/>
    <w:link w:val="933"/>
    <w:qFormat/>
    <w:pPr>
      <w:keepLines/>
      <w:keepNext/>
      <w:spacing w:before="240" w:after="64" w:line="320" w:lineRule="auto"/>
      <w:outlineLvl w:val="7"/>
    </w:pPr>
    <w:rPr>
      <w:rFonts w:ascii="Arial" w:hAnsi="Arial" w:eastAsia="黑体"/>
      <w:sz w:val="24"/>
      <w:szCs w:val="24"/>
    </w:rPr>
  </w:style>
  <w:style w:type="paragraph" w:styleId="921">
    <w:name w:val="标题 9"/>
    <w:basedOn w:val="912"/>
    <w:next w:val="912"/>
    <w:link w:val="934"/>
    <w:qFormat/>
    <w:pPr>
      <w:keepLines/>
      <w:keepNext/>
      <w:spacing w:before="240" w:after="64" w:line="320" w:lineRule="auto"/>
      <w:outlineLvl w:val="8"/>
    </w:pPr>
    <w:rPr>
      <w:rFonts w:ascii="Arial" w:hAnsi="Arial" w:eastAsia="黑体"/>
      <w:sz w:val="21"/>
      <w:szCs w:val="21"/>
    </w:rPr>
  </w:style>
  <w:style w:type="character" w:styleId="922">
    <w:name w:val="默认段落字体"/>
    <w:next w:val="922"/>
    <w:link w:val="912"/>
    <w:uiPriority w:val="1"/>
    <w:unhideWhenUsed/>
  </w:style>
  <w:style w:type="table" w:styleId="923">
    <w:name w:val="普通表格"/>
    <w:next w:val="923"/>
    <w:link w:val="912"/>
    <w:uiPriority w:val="99"/>
    <w:unhideWhenUsed/>
    <w:qFormat/>
    <w:tblPr/>
  </w:style>
  <w:style w:type="paragraph" w:styleId="924">
    <w:name w:val="正文文本缩进11"/>
    <w:basedOn w:val="912"/>
    <w:next w:val="925"/>
    <w:link w:val="912"/>
    <w:qFormat/>
    <w:pPr>
      <w:ind w:left="570"/>
      <w:spacing w:line="520" w:lineRule="exact"/>
    </w:pPr>
    <w:rPr>
      <w:rFonts w:ascii="方正仿宋简体" w:hAnsi="创艺简仿宋" w:eastAsia="方正仿宋简体"/>
      <w:sz w:val="24"/>
      <w:szCs w:val="20"/>
    </w:rPr>
  </w:style>
  <w:style w:type="paragraph" w:styleId="925">
    <w:name w:val="寄信人地址1"/>
    <w:basedOn w:val="912"/>
    <w:next w:val="925"/>
    <w:link w:val="912"/>
    <w:qFormat/>
    <w:rPr>
      <w:rFonts w:ascii="Arial" w:hAnsi="Arial"/>
    </w:rPr>
  </w:style>
  <w:style w:type="character" w:styleId="926">
    <w:name w:val="标题 1 Char"/>
    <w:next w:val="926"/>
    <w:link w:val="913"/>
    <w:qFormat/>
    <w:rPr>
      <w:rFonts w:ascii="Times New Roman" w:hAnsi="Times New Roman" w:eastAsia="楷体_GB2312" w:cs="Times New Roman"/>
      <w:b/>
      <w:sz w:val="44"/>
      <w:szCs w:val="20"/>
    </w:rPr>
  </w:style>
  <w:style w:type="character" w:styleId="927">
    <w:name w:val="标题 2 Char"/>
    <w:next w:val="927"/>
    <w:link w:val="914"/>
    <w:qFormat/>
    <w:rPr>
      <w:rFonts w:ascii="宋体" w:hAnsi="宋体" w:eastAsia="楷体_GB2312" w:cs="Times New Roman"/>
      <w:b/>
      <w:sz w:val="26"/>
      <w:szCs w:val="20"/>
    </w:rPr>
  </w:style>
  <w:style w:type="character" w:styleId="928">
    <w:name w:val="标题 3 Char"/>
    <w:next w:val="928"/>
    <w:link w:val="915"/>
    <w:uiPriority w:val="1"/>
    <w:qFormat/>
    <w:rPr>
      <w:rFonts w:ascii="Times New Roman" w:hAnsi="Times New Roman" w:eastAsia="楷体_GB2312" w:cs="Times New Roman"/>
      <w:b/>
      <w:sz w:val="26"/>
      <w:szCs w:val="20"/>
    </w:rPr>
  </w:style>
  <w:style w:type="character" w:styleId="929">
    <w:name w:val="标题 4 Char"/>
    <w:next w:val="929"/>
    <w:link w:val="916"/>
    <w:qFormat/>
    <w:rPr>
      <w:rFonts w:ascii="Arial" w:hAnsi="Arial" w:eastAsia="黑体" w:cs="Times New Roman"/>
      <w:b/>
      <w:bCs/>
      <w:sz w:val="28"/>
      <w:szCs w:val="28"/>
    </w:rPr>
  </w:style>
  <w:style w:type="character" w:styleId="930">
    <w:name w:val="标题 5 Char"/>
    <w:next w:val="930"/>
    <w:link w:val="917"/>
    <w:qFormat/>
    <w:rPr>
      <w:rFonts w:ascii="宋体" w:hAnsi="Tms Rmn" w:eastAsia="宋体" w:cs="Times New Roman"/>
      <w:b/>
      <w:sz w:val="28"/>
      <w:szCs w:val="20"/>
    </w:rPr>
  </w:style>
  <w:style w:type="character" w:styleId="931">
    <w:name w:val="标题 6 Char"/>
    <w:next w:val="931"/>
    <w:link w:val="918"/>
    <w:qFormat/>
    <w:rPr>
      <w:rFonts w:ascii="黑体" w:hAnsi="Tms Rmn" w:eastAsia="黑体" w:cs="Times New Roman"/>
      <w:b/>
      <w:sz w:val="24"/>
      <w:szCs w:val="20"/>
    </w:rPr>
  </w:style>
  <w:style w:type="character" w:styleId="932">
    <w:name w:val="标题 7 Char"/>
    <w:next w:val="932"/>
    <w:link w:val="919"/>
    <w:qFormat/>
    <w:rPr>
      <w:rFonts w:ascii="宋体" w:hAnsi="Tms Rmn" w:eastAsia="宋体" w:cs="Times New Roman"/>
      <w:b/>
      <w:sz w:val="24"/>
      <w:szCs w:val="20"/>
    </w:rPr>
  </w:style>
  <w:style w:type="character" w:styleId="933">
    <w:name w:val="标题 8 Char"/>
    <w:next w:val="933"/>
    <w:link w:val="920"/>
    <w:qFormat/>
    <w:rPr>
      <w:rFonts w:ascii="Arial" w:hAnsi="Arial" w:eastAsia="黑体" w:cs="Times New Roman"/>
      <w:sz w:val="24"/>
      <w:szCs w:val="24"/>
    </w:rPr>
  </w:style>
  <w:style w:type="character" w:styleId="934">
    <w:name w:val="标题 9 Char"/>
    <w:next w:val="934"/>
    <w:link w:val="921"/>
    <w:qFormat/>
    <w:rPr>
      <w:rFonts w:ascii="Arial" w:hAnsi="Arial" w:eastAsia="黑体" w:cs="Times New Roman"/>
      <w:szCs w:val="21"/>
    </w:rPr>
  </w:style>
  <w:style w:type="paragraph" w:styleId="935">
    <w:name w:val="目录 7"/>
    <w:basedOn w:val="912"/>
    <w:next w:val="912"/>
    <w:link w:val="912"/>
    <w:uiPriority w:val="39"/>
    <w:qFormat/>
    <w:pPr>
      <w:ind w:left="2520"/>
    </w:pPr>
  </w:style>
  <w:style w:type="paragraph" w:styleId="936">
    <w:name w:val="索引 8"/>
    <w:basedOn w:val="912"/>
    <w:next w:val="912"/>
    <w:link w:val="912"/>
    <w:semiHidden/>
    <w:qFormat/>
    <w:pPr>
      <w:ind w:left="2940"/>
    </w:pPr>
  </w:style>
  <w:style w:type="paragraph" w:styleId="937">
    <w:name w:val="列表编号"/>
    <w:basedOn w:val="912"/>
    <w:next w:val="937"/>
    <w:link w:val="912"/>
    <w:qFormat/>
    <w:pPr>
      <w:ind w:left="1125" w:hanging="555"/>
      <w:tabs>
        <w:tab w:val="left" w:pos="1125" w:leader="none"/>
      </w:tabs>
    </w:pPr>
    <w:rPr>
      <w:rFonts w:eastAsia="宋体"/>
      <w:sz w:val="21"/>
      <w:szCs w:val="24"/>
    </w:rPr>
  </w:style>
  <w:style w:type="paragraph" w:styleId="938">
    <w:name w:val="正文缩进"/>
    <w:basedOn w:val="912"/>
    <w:next w:val="912"/>
    <w:link w:val="939"/>
    <w:qFormat/>
    <w:pPr>
      <w:ind w:firstLine="420"/>
      <w:jc w:val="left"/>
    </w:pPr>
    <w:rPr>
      <w:rFonts w:ascii="Calibri" w:hAnsi="Calibri" w:cs="Times New Roman"/>
      <w:sz w:val="24"/>
      <w:szCs w:val="22"/>
    </w:rPr>
  </w:style>
  <w:style w:type="character" w:styleId="939">
    <w:name w:val="正文缩进 Char"/>
    <w:next w:val="939"/>
    <w:link w:val="938"/>
    <w:qFormat/>
    <w:rPr>
      <w:rFonts w:eastAsia="楷体_GB2312"/>
      <w:sz w:val="24"/>
    </w:rPr>
  </w:style>
  <w:style w:type="paragraph" w:styleId="940">
    <w:name w:val="题注"/>
    <w:basedOn w:val="912"/>
    <w:next w:val="912"/>
    <w:link w:val="912"/>
    <w:qFormat/>
    <w:rPr>
      <w:rFonts w:ascii="Cambria" w:hAnsi="Cambria" w:eastAsia="黑体"/>
      <w:sz w:val="20"/>
    </w:rPr>
  </w:style>
  <w:style w:type="paragraph" w:styleId="941">
    <w:name w:val="索引 5"/>
    <w:basedOn w:val="912"/>
    <w:next w:val="912"/>
    <w:link w:val="912"/>
    <w:semiHidden/>
    <w:qFormat/>
    <w:pPr>
      <w:ind w:left="1680"/>
    </w:pPr>
  </w:style>
  <w:style w:type="paragraph" w:styleId="942">
    <w:name w:val="列表项目符号"/>
    <w:basedOn w:val="913"/>
    <w:next w:val="912"/>
    <w:link w:val="912"/>
    <w:uiPriority w:val="99"/>
    <w:unhideWhenUsed/>
    <w:qFormat/>
    <w:pPr>
      <w:numPr>
        <w:ilvl w:val="0"/>
        <w:numId w:val="1"/>
      </w:numPr>
      <w:tabs>
        <w:tab w:val="left" w:pos="360" w:leader="none"/>
      </w:tabs>
    </w:pPr>
  </w:style>
  <w:style w:type="paragraph" w:styleId="943">
    <w:name w:val="文档结构图"/>
    <w:basedOn w:val="912"/>
    <w:next w:val="943"/>
    <w:link w:val="944"/>
    <w:qFormat/>
    <w:pPr>
      <w:shd w:val="clear" w:color="auto" w:fill="000080"/>
    </w:pPr>
    <w:rPr>
      <w:rFonts w:eastAsia="宋体"/>
      <w:sz w:val="21"/>
    </w:rPr>
  </w:style>
  <w:style w:type="character" w:styleId="944">
    <w:name w:val="文档结构图 Char"/>
    <w:next w:val="944"/>
    <w:link w:val="943"/>
    <w:qFormat/>
    <w:rPr>
      <w:rFonts w:ascii="Times New Roman" w:hAnsi="Times New Roman" w:eastAsia="宋体" w:cs="Times New Roman"/>
      <w:szCs w:val="20"/>
      <w:shd w:val="clear" w:color="auto" w:fill="000080"/>
    </w:rPr>
  </w:style>
  <w:style w:type="paragraph" w:styleId="945">
    <w:name w:val="批注文字"/>
    <w:basedOn w:val="912"/>
    <w:next w:val="945"/>
    <w:link w:val="946"/>
    <w:unhideWhenUsed/>
    <w:qFormat/>
    <w:pPr>
      <w:jc w:val="left"/>
    </w:pPr>
  </w:style>
  <w:style w:type="character" w:styleId="946">
    <w:name w:val="批注文字 Char1"/>
    <w:next w:val="946"/>
    <w:link w:val="945"/>
    <w:uiPriority w:val="99"/>
    <w:qFormat/>
    <w:rPr>
      <w:rFonts w:ascii="Times New Roman" w:hAnsi="Times New Roman" w:eastAsia="楷体_GB2312" w:cs="Times New Roman"/>
      <w:sz w:val="26"/>
      <w:szCs w:val="20"/>
    </w:rPr>
  </w:style>
  <w:style w:type="paragraph" w:styleId="947">
    <w:name w:val="索引 6"/>
    <w:basedOn w:val="912"/>
    <w:next w:val="912"/>
    <w:link w:val="912"/>
    <w:semiHidden/>
    <w:qFormat/>
    <w:pPr>
      <w:ind w:left="2100"/>
    </w:pPr>
  </w:style>
  <w:style w:type="paragraph" w:styleId="948">
    <w:name w:val="正文文本 3"/>
    <w:basedOn w:val="912"/>
    <w:next w:val="948"/>
    <w:link w:val="949"/>
    <w:qFormat/>
    <w:rPr>
      <w:rFonts w:ascii="宋体" w:eastAsia="宋体"/>
      <w:sz w:val="24"/>
    </w:rPr>
  </w:style>
  <w:style w:type="character" w:styleId="949">
    <w:name w:val="正文文本 3 Char"/>
    <w:next w:val="949"/>
    <w:link w:val="948"/>
    <w:qFormat/>
    <w:rPr>
      <w:rFonts w:ascii="宋体"/>
      <w:sz w:val="24"/>
    </w:rPr>
  </w:style>
  <w:style w:type="paragraph" w:styleId="950">
    <w:name w:val="正文文本"/>
    <w:basedOn w:val="912"/>
    <w:next w:val="950"/>
    <w:link w:val="951"/>
    <w:qFormat/>
    <w:pPr>
      <w:spacing w:line="400" w:lineRule="exact"/>
    </w:pPr>
    <w:rPr>
      <w:rFonts w:ascii="楷体_GB2312" w:hAnsi="Calibri" w:cs="Times New Roman"/>
      <w:sz w:val="28"/>
      <w:szCs w:val="22"/>
    </w:rPr>
  </w:style>
  <w:style w:type="character" w:styleId="951">
    <w:name w:val="正文文本 Char"/>
    <w:next w:val="951"/>
    <w:link w:val="950"/>
    <w:qFormat/>
    <w:rPr>
      <w:rFonts w:ascii="楷体_GB2312" w:eastAsia="楷体_GB2312"/>
      <w:sz w:val="28"/>
    </w:rPr>
  </w:style>
  <w:style w:type="paragraph" w:styleId="952">
    <w:name w:val="正文文本缩进"/>
    <w:basedOn w:val="912"/>
    <w:next w:val="954"/>
    <w:link w:val="953"/>
    <w:uiPriority w:val="99"/>
    <w:qFormat/>
    <w:pPr>
      <w:ind w:left="570"/>
      <w:spacing w:line="520" w:lineRule="exact"/>
    </w:pPr>
    <w:rPr>
      <w:rFonts w:ascii="方正仿宋简体" w:hAnsi="创艺简仿宋" w:eastAsia="方正仿宋简体" w:cs="Times New Roman"/>
      <w:sz w:val="24"/>
      <w:szCs w:val="22"/>
    </w:rPr>
  </w:style>
  <w:style w:type="character" w:styleId="953">
    <w:name w:val="正文文本缩进 Char"/>
    <w:next w:val="953"/>
    <w:link w:val="952"/>
    <w:uiPriority w:val="99"/>
    <w:qFormat/>
    <w:rPr>
      <w:rFonts w:ascii="方正仿宋简体" w:hAnsi="创艺简仿宋" w:eastAsia="方正仿宋简体"/>
      <w:sz w:val="24"/>
    </w:rPr>
  </w:style>
  <w:style w:type="paragraph" w:styleId="954">
    <w:name w:val="寄信人地址"/>
    <w:basedOn w:val="912"/>
    <w:next w:val="954"/>
    <w:link w:val="912"/>
    <w:qFormat/>
    <w:rPr>
      <w:rFonts w:ascii="Arial" w:hAnsi="Arial"/>
    </w:rPr>
  </w:style>
  <w:style w:type="paragraph" w:styleId="955">
    <w:name w:val="列表 2"/>
    <w:basedOn w:val="912"/>
    <w:next w:val="955"/>
    <w:link w:val="912"/>
    <w:qFormat/>
    <w:pPr>
      <w:ind w:left="840" w:hanging="420"/>
    </w:pPr>
    <w:rPr>
      <w:rFonts w:eastAsia="宋体"/>
      <w:sz w:val="21"/>
      <w:szCs w:val="24"/>
    </w:rPr>
  </w:style>
  <w:style w:type="paragraph" w:styleId="956">
    <w:name w:val="列表接续"/>
    <w:basedOn w:val="912"/>
    <w:next w:val="956"/>
    <w:link w:val="912"/>
    <w:qFormat/>
    <w:pPr>
      <w:ind w:left="420"/>
      <w:jc w:val="left"/>
      <w:spacing w:after="120"/>
      <w:widowControl/>
    </w:pPr>
    <w:rPr>
      <w:sz w:val="20"/>
      <w:szCs w:val="20"/>
    </w:rPr>
  </w:style>
  <w:style w:type="paragraph" w:styleId="957">
    <w:name w:val="文本块"/>
    <w:basedOn w:val="912"/>
    <w:next w:val="957"/>
    <w:link w:val="912"/>
    <w:qFormat/>
    <w:pPr>
      <w:ind w:left="630" w:right="-609" w:firstLine="420"/>
      <w:spacing w:line="360" w:lineRule="auto"/>
    </w:pPr>
    <w:rPr>
      <w:rFonts w:hint="eastAsia" w:ascii="仿宋_GB2312" w:eastAsia="仿宋_GB2312"/>
      <w:sz w:val="21"/>
    </w:rPr>
  </w:style>
  <w:style w:type="paragraph" w:styleId="958">
    <w:name w:val="索引 4"/>
    <w:basedOn w:val="912"/>
    <w:next w:val="912"/>
    <w:link w:val="912"/>
    <w:qFormat/>
    <w:pPr>
      <w:ind w:left="1260"/>
    </w:pPr>
  </w:style>
  <w:style w:type="paragraph" w:styleId="959">
    <w:name w:val="目录 5"/>
    <w:basedOn w:val="912"/>
    <w:next w:val="912"/>
    <w:link w:val="912"/>
    <w:uiPriority w:val="39"/>
    <w:qFormat/>
    <w:pPr>
      <w:ind w:left="1680"/>
    </w:pPr>
  </w:style>
  <w:style w:type="paragraph" w:styleId="960">
    <w:name w:val="目录 3"/>
    <w:basedOn w:val="912"/>
    <w:next w:val="912"/>
    <w:link w:val="912"/>
    <w:uiPriority w:val="39"/>
    <w:qFormat/>
    <w:pPr>
      <w:ind w:left="840"/>
    </w:pPr>
  </w:style>
  <w:style w:type="paragraph" w:styleId="961">
    <w:name w:val="纯文本"/>
    <w:basedOn w:val="912"/>
    <w:next w:val="961"/>
    <w:link w:val="962"/>
    <w:qFormat/>
    <w:rPr>
      <w:rFonts w:ascii="宋体" w:hAnsi="Courier New" w:cs="Times New Roman"/>
      <w:szCs w:val="22"/>
    </w:rPr>
  </w:style>
  <w:style w:type="character" w:styleId="962">
    <w:name w:val="纯文本 Char"/>
    <w:next w:val="962"/>
    <w:link w:val="961"/>
    <w:qFormat/>
    <w:rPr>
      <w:rFonts w:ascii="宋体" w:hAnsi="Courier New" w:eastAsia="楷体_GB2312"/>
      <w:sz w:val="26"/>
    </w:rPr>
  </w:style>
  <w:style w:type="paragraph" w:styleId="963">
    <w:name w:val="目录 8"/>
    <w:basedOn w:val="912"/>
    <w:next w:val="912"/>
    <w:link w:val="912"/>
    <w:uiPriority w:val="39"/>
    <w:qFormat/>
    <w:pPr>
      <w:ind w:left="2940"/>
    </w:pPr>
  </w:style>
  <w:style w:type="paragraph" w:styleId="964">
    <w:name w:val="索引 3"/>
    <w:basedOn w:val="912"/>
    <w:next w:val="912"/>
    <w:link w:val="912"/>
    <w:semiHidden/>
    <w:qFormat/>
    <w:pPr>
      <w:ind w:left="840"/>
    </w:pPr>
  </w:style>
  <w:style w:type="paragraph" w:styleId="965">
    <w:name w:val="日期"/>
    <w:basedOn w:val="912"/>
    <w:next w:val="912"/>
    <w:link w:val="966"/>
    <w:qFormat/>
    <w:rPr>
      <w:rFonts w:ascii="宋体" w:hAnsi="宋体"/>
      <w:sz w:val="24"/>
    </w:rPr>
  </w:style>
  <w:style w:type="character" w:styleId="966">
    <w:name w:val="日期 Char"/>
    <w:next w:val="966"/>
    <w:link w:val="965"/>
    <w:qFormat/>
    <w:rPr>
      <w:rFonts w:ascii="宋体" w:hAnsi="宋体" w:eastAsia="楷体_GB2312" w:cs="Times New Roman"/>
      <w:sz w:val="24"/>
      <w:szCs w:val="20"/>
    </w:rPr>
  </w:style>
  <w:style w:type="paragraph" w:styleId="967">
    <w:name w:val="正文文本缩进 2"/>
    <w:basedOn w:val="912"/>
    <w:next w:val="967"/>
    <w:link w:val="968"/>
    <w:qFormat/>
    <w:pPr>
      <w:ind w:firstLine="502"/>
      <w:spacing w:line="360" w:lineRule="auto"/>
      <w:tabs>
        <w:tab w:val="left" w:pos="0" w:leader="none"/>
      </w:tabs>
    </w:pPr>
    <w:rPr>
      <w:rFonts w:ascii="宋体" w:hAnsi="Calibri" w:eastAsia="宋体" w:cs="Times New Roman"/>
      <w:b/>
      <w:bCs/>
      <w:sz w:val="24"/>
      <w:szCs w:val="22"/>
    </w:rPr>
  </w:style>
  <w:style w:type="character" w:styleId="968">
    <w:name w:val="正文文本缩进 2 Char"/>
    <w:next w:val="968"/>
    <w:link w:val="967"/>
    <w:qFormat/>
    <w:rPr>
      <w:rFonts w:ascii="宋体"/>
      <w:b/>
      <w:bCs/>
      <w:sz w:val="24"/>
    </w:rPr>
  </w:style>
  <w:style w:type="paragraph" w:styleId="969">
    <w:name w:val="批注框文本"/>
    <w:basedOn w:val="912"/>
    <w:next w:val="969"/>
    <w:link w:val="970"/>
    <w:qFormat/>
    <w:rPr>
      <w:sz w:val="18"/>
      <w:szCs w:val="18"/>
    </w:rPr>
  </w:style>
  <w:style w:type="character" w:styleId="970">
    <w:name w:val="批注框文本 Char"/>
    <w:next w:val="970"/>
    <w:link w:val="969"/>
    <w:qFormat/>
    <w:rPr>
      <w:rFonts w:ascii="Times New Roman" w:hAnsi="Times New Roman" w:eastAsia="楷体_GB2312" w:cs="Times New Roman"/>
      <w:sz w:val="18"/>
      <w:szCs w:val="18"/>
    </w:rPr>
  </w:style>
  <w:style w:type="paragraph" w:styleId="971">
    <w:name w:val="页脚"/>
    <w:basedOn w:val="912"/>
    <w:next w:val="971"/>
    <w:link w:val="972"/>
    <w:uiPriority w:val="99"/>
    <w:qFormat/>
    <w:pPr>
      <w:jc w:val="left"/>
      <w:tabs>
        <w:tab w:val="center" w:pos="4153" w:leader="none"/>
        <w:tab w:val="right" w:pos="8306" w:leader="none"/>
      </w:tabs>
    </w:pPr>
    <w:rPr>
      <w:sz w:val="18"/>
    </w:rPr>
  </w:style>
  <w:style w:type="character" w:styleId="972">
    <w:name w:val="页脚 Char"/>
    <w:next w:val="972"/>
    <w:link w:val="971"/>
    <w:uiPriority w:val="99"/>
    <w:qFormat/>
    <w:rPr>
      <w:rFonts w:ascii="Times New Roman" w:hAnsi="Times New Roman" w:eastAsia="楷体_GB2312" w:cs="Times New Roman"/>
      <w:sz w:val="18"/>
      <w:szCs w:val="20"/>
    </w:rPr>
  </w:style>
  <w:style w:type="paragraph" w:styleId="973">
    <w:name w:val="页眉"/>
    <w:basedOn w:val="912"/>
    <w:next w:val="973"/>
    <w:link w:val="974"/>
    <w:uiPriority w:val="99"/>
    <w:qFormat/>
    <w:pPr>
      <w:jc w:val="center"/>
      <w:tabs>
        <w:tab w:val="center" w:pos="4153" w:leader="none"/>
        <w:tab w:val="right" w:pos="8306" w:leader="none"/>
      </w:tabs>
      <w:pBdr>
        <w:bottom w:val="single" w:color="000000" w:sz="6" w:space="1"/>
      </w:pBdr>
    </w:pPr>
    <w:rPr>
      <w:sz w:val="18"/>
    </w:rPr>
  </w:style>
  <w:style w:type="character" w:styleId="974">
    <w:name w:val="页眉 Char"/>
    <w:next w:val="974"/>
    <w:link w:val="973"/>
    <w:uiPriority w:val="99"/>
    <w:qFormat/>
    <w:rPr>
      <w:rFonts w:ascii="Times New Roman" w:hAnsi="Times New Roman" w:eastAsia="楷体_GB2312" w:cs="Times New Roman"/>
      <w:sz w:val="18"/>
      <w:szCs w:val="20"/>
    </w:rPr>
  </w:style>
  <w:style w:type="paragraph" w:styleId="975">
    <w:name w:val="目录 1"/>
    <w:basedOn w:val="912"/>
    <w:next w:val="912"/>
    <w:link w:val="912"/>
    <w:qFormat/>
    <w:pPr>
      <w:jc w:val="left"/>
    </w:pPr>
    <w:rPr>
      <w:sz w:val="24"/>
    </w:rPr>
  </w:style>
  <w:style w:type="paragraph" w:styleId="976">
    <w:name w:val="目录 4"/>
    <w:basedOn w:val="912"/>
    <w:next w:val="912"/>
    <w:link w:val="912"/>
    <w:uiPriority w:val="39"/>
    <w:qFormat/>
    <w:pPr>
      <w:ind w:left="1260"/>
    </w:pPr>
  </w:style>
  <w:style w:type="paragraph" w:styleId="977">
    <w:name w:val="索引标题"/>
    <w:basedOn w:val="912"/>
    <w:next w:val="978"/>
    <w:link w:val="912"/>
    <w:semiHidden/>
    <w:qFormat/>
  </w:style>
  <w:style w:type="paragraph" w:styleId="978">
    <w:name w:val="索引 1"/>
    <w:basedOn w:val="912"/>
    <w:next w:val="912"/>
    <w:link w:val="912"/>
    <w:semiHidden/>
    <w:qFormat/>
  </w:style>
  <w:style w:type="paragraph" w:styleId="979">
    <w:name w:val="副标题"/>
    <w:basedOn w:val="912"/>
    <w:next w:val="912"/>
    <w:link w:val="980"/>
    <w:qFormat/>
    <w:pPr>
      <w:jc w:val="center"/>
      <w:spacing w:before="240" w:after="60" w:line="312" w:lineRule="auto"/>
      <w:outlineLvl w:val="1"/>
    </w:pPr>
    <w:rPr>
      <w:rFonts w:ascii="Cambria" w:hAnsi="Cambria" w:eastAsia="宋体"/>
      <w:b/>
      <w:bCs/>
      <w:sz w:val="32"/>
      <w:szCs w:val="32"/>
    </w:rPr>
  </w:style>
  <w:style w:type="character" w:styleId="980">
    <w:name w:val="副标题 Char"/>
    <w:next w:val="980"/>
    <w:link w:val="979"/>
    <w:qFormat/>
    <w:rPr>
      <w:rFonts w:ascii="Cambria" w:hAnsi="Cambria" w:eastAsia="宋体" w:cs="Times New Roman"/>
      <w:b/>
      <w:bCs/>
      <w:sz w:val="32"/>
      <w:szCs w:val="32"/>
    </w:rPr>
  </w:style>
  <w:style w:type="paragraph" w:styleId="981">
    <w:name w:val="列表"/>
    <w:basedOn w:val="912"/>
    <w:next w:val="981"/>
    <w:link w:val="912"/>
    <w:qFormat/>
    <w:pPr>
      <w:ind w:left="420" w:hanging="420"/>
    </w:pPr>
    <w:rPr>
      <w:rFonts w:eastAsia="宋体"/>
      <w:sz w:val="21"/>
      <w:szCs w:val="24"/>
    </w:rPr>
  </w:style>
  <w:style w:type="paragraph" w:styleId="982">
    <w:name w:val="脚注文本"/>
    <w:basedOn w:val="912"/>
    <w:next w:val="982"/>
    <w:link w:val="983"/>
    <w:qFormat/>
    <w:pPr>
      <w:jc w:val="left"/>
    </w:pPr>
    <w:rPr>
      <w:sz w:val="18"/>
    </w:rPr>
  </w:style>
  <w:style w:type="character" w:styleId="983">
    <w:name w:val="脚注文本 Char"/>
    <w:next w:val="983"/>
    <w:link w:val="982"/>
    <w:qFormat/>
    <w:rPr>
      <w:rFonts w:ascii="Times New Roman" w:hAnsi="Times New Roman" w:eastAsia="楷体_GB2312" w:cs="Times New Roman"/>
      <w:sz w:val="18"/>
      <w:szCs w:val="20"/>
    </w:rPr>
  </w:style>
  <w:style w:type="paragraph" w:styleId="984">
    <w:name w:val="目录 6"/>
    <w:basedOn w:val="912"/>
    <w:next w:val="912"/>
    <w:link w:val="912"/>
    <w:uiPriority w:val="39"/>
    <w:qFormat/>
    <w:pPr>
      <w:ind w:left="2100"/>
    </w:pPr>
  </w:style>
  <w:style w:type="paragraph" w:styleId="985">
    <w:name w:val="正文文本缩进 3"/>
    <w:basedOn w:val="912"/>
    <w:next w:val="985"/>
    <w:link w:val="986"/>
    <w:qFormat/>
    <w:pPr>
      <w:ind w:firstLine="617"/>
      <w:spacing w:line="360" w:lineRule="auto"/>
    </w:pPr>
    <w:rPr>
      <w:rFonts w:eastAsia="宋体"/>
      <w:sz w:val="24"/>
      <w:szCs w:val="24"/>
    </w:rPr>
  </w:style>
  <w:style w:type="character" w:styleId="986">
    <w:name w:val="正文文本缩进 3 Char"/>
    <w:next w:val="986"/>
    <w:link w:val="985"/>
    <w:qFormat/>
    <w:rPr>
      <w:rFonts w:ascii="Times New Roman" w:hAnsi="Times New Roman" w:eastAsia="宋体" w:cs="Times New Roman"/>
      <w:sz w:val="24"/>
      <w:szCs w:val="24"/>
    </w:rPr>
  </w:style>
  <w:style w:type="paragraph" w:styleId="987">
    <w:name w:val="索引 7"/>
    <w:basedOn w:val="912"/>
    <w:next w:val="912"/>
    <w:link w:val="912"/>
    <w:semiHidden/>
    <w:qFormat/>
    <w:pPr>
      <w:ind w:left="2520"/>
    </w:pPr>
  </w:style>
  <w:style w:type="paragraph" w:styleId="988">
    <w:name w:val="索引 9"/>
    <w:basedOn w:val="912"/>
    <w:next w:val="912"/>
    <w:link w:val="912"/>
    <w:semiHidden/>
    <w:qFormat/>
    <w:pPr>
      <w:ind w:left="3360"/>
    </w:pPr>
  </w:style>
  <w:style w:type="paragraph" w:styleId="989">
    <w:name w:val="图表目录"/>
    <w:basedOn w:val="912"/>
    <w:next w:val="912"/>
    <w:link w:val="912"/>
    <w:semiHidden/>
    <w:qFormat/>
    <w:pPr>
      <w:ind w:left="420" w:hanging="420"/>
      <w:jc w:val="left"/>
    </w:pPr>
    <w:rPr>
      <w:smallCaps/>
      <w:sz w:val="24"/>
    </w:rPr>
  </w:style>
  <w:style w:type="paragraph" w:styleId="990">
    <w:name w:val="目录 2"/>
    <w:basedOn w:val="912"/>
    <w:next w:val="912"/>
    <w:link w:val="912"/>
    <w:uiPriority w:val="39"/>
    <w:qFormat/>
    <w:pPr>
      <w:ind w:left="420"/>
    </w:pPr>
  </w:style>
  <w:style w:type="paragraph" w:styleId="991">
    <w:name w:val="目录 9"/>
    <w:basedOn w:val="912"/>
    <w:next w:val="912"/>
    <w:link w:val="912"/>
    <w:uiPriority w:val="39"/>
    <w:qFormat/>
    <w:pPr>
      <w:ind w:left="3360"/>
    </w:pPr>
  </w:style>
  <w:style w:type="paragraph" w:styleId="992">
    <w:name w:val="正文文本 2"/>
    <w:basedOn w:val="913"/>
    <w:next w:val="942"/>
    <w:link w:val="993"/>
    <w:qFormat/>
    <w:pPr>
      <w:spacing w:after="120" w:line="480" w:lineRule="auto"/>
    </w:pPr>
  </w:style>
  <w:style w:type="character" w:styleId="993">
    <w:name w:val="正文文本 2 Char"/>
    <w:next w:val="993"/>
    <w:link w:val="992"/>
    <w:qFormat/>
    <w:rPr>
      <w:rFonts w:ascii="Times New Roman" w:hAnsi="Times New Roman" w:eastAsia="楷体_GB2312" w:cs="Times New Roman"/>
      <w:sz w:val="26"/>
      <w:szCs w:val="20"/>
    </w:rPr>
  </w:style>
  <w:style w:type="paragraph" w:styleId="994">
    <w:name w:val="HTML 预设格式"/>
    <w:basedOn w:val="912"/>
    <w:next w:val="994"/>
    <w:link w:val="99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995">
    <w:name w:val="HTML 预设格式 Char"/>
    <w:next w:val="995"/>
    <w:link w:val="994"/>
    <w:uiPriority w:val="99"/>
    <w:qFormat/>
    <w:rPr>
      <w:rFonts w:ascii="黑体" w:hAnsi="Courier New" w:eastAsia="黑体" w:cs="楷体_GB2312"/>
    </w:rPr>
  </w:style>
  <w:style w:type="paragraph" w:styleId="996">
    <w:name w:val="普通(网站)"/>
    <w:basedOn w:val="912"/>
    <w:next w:val="996"/>
    <w:link w:val="912"/>
    <w:qFormat/>
    <w:pPr>
      <w:jc w:val="left"/>
      <w:spacing w:before="100" w:beforeAutospacing="1" w:after="100" w:afterAutospacing="1"/>
      <w:widowControl/>
    </w:pPr>
    <w:rPr>
      <w:rFonts w:ascii="宋体" w:hAnsi="宋体" w:eastAsia="宋体" w:cs="宋体"/>
      <w:sz w:val="24"/>
      <w:szCs w:val="24"/>
    </w:rPr>
  </w:style>
  <w:style w:type="paragraph" w:styleId="997">
    <w:name w:val="索引 2"/>
    <w:basedOn w:val="912"/>
    <w:next w:val="912"/>
    <w:link w:val="912"/>
    <w:semiHidden/>
    <w:qFormat/>
    <w:pPr>
      <w:ind w:left="420"/>
    </w:pPr>
  </w:style>
  <w:style w:type="paragraph" w:styleId="998">
    <w:name w:val="标题"/>
    <w:basedOn w:val="912"/>
    <w:next w:val="998"/>
    <w:link w:val="999"/>
    <w:qFormat/>
    <w:pPr>
      <w:numPr>
        <w:ilvl w:val="3"/>
        <w:numId w:val="2"/>
      </w:numPr>
      <w:jc w:val="center"/>
      <w:spacing w:before="240" w:after="60" w:line="360" w:lineRule="atLeast"/>
      <w:tabs>
        <w:tab w:val="left" w:pos="851" w:leader="none"/>
        <w:tab w:val="left" w:pos="2560" w:leader="none"/>
      </w:tabs>
      <w:outlineLvl w:val="0"/>
    </w:pPr>
    <w:rPr>
      <w:rFonts w:ascii="Arial" w:hAnsi="Arial" w:eastAsia="宋体" w:cs="Times New Roman"/>
      <w:b/>
      <w:sz w:val="32"/>
      <w:szCs w:val="22"/>
    </w:rPr>
  </w:style>
  <w:style w:type="character" w:styleId="999">
    <w:name w:val="标题 Char"/>
    <w:next w:val="999"/>
    <w:link w:val="998"/>
    <w:qFormat/>
    <w:rPr>
      <w:rFonts w:ascii="Arial" w:hAnsi="Arial"/>
      <w:b/>
      <w:sz w:val="32"/>
    </w:rPr>
  </w:style>
  <w:style w:type="paragraph" w:styleId="1000">
    <w:name w:val="批注主题"/>
    <w:basedOn w:val="945"/>
    <w:next w:val="945"/>
    <w:link w:val="1001"/>
    <w:qFormat/>
    <w:rPr>
      <w:b/>
      <w:bCs/>
    </w:rPr>
  </w:style>
  <w:style w:type="character" w:styleId="1001">
    <w:name w:val="批注主题 Char"/>
    <w:next w:val="1001"/>
    <w:link w:val="1000"/>
    <w:qFormat/>
    <w:rPr>
      <w:rFonts w:ascii="Times New Roman" w:hAnsi="Times New Roman" w:eastAsia="楷体_GB2312" w:cs="Times New Roman"/>
      <w:b/>
      <w:bCs/>
      <w:sz w:val="26"/>
      <w:szCs w:val="20"/>
    </w:rPr>
  </w:style>
  <w:style w:type="paragraph" w:styleId="1002">
    <w:name w:val="正文首行缩进"/>
    <w:basedOn w:val="950"/>
    <w:next w:val="1002"/>
    <w:link w:val="1003"/>
    <w:qFormat/>
    <w:pPr>
      <w:ind w:firstLine="420"/>
      <w:spacing w:after="120" w:line="240" w:lineRule="auto"/>
    </w:pPr>
    <w:rPr>
      <w:rFonts w:ascii="Times New Roman"/>
      <w:sz w:val="26"/>
    </w:rPr>
  </w:style>
  <w:style w:type="character" w:styleId="1003">
    <w:name w:val="正文首行缩进 Char"/>
    <w:next w:val="1003"/>
    <w:link w:val="1002"/>
    <w:qFormat/>
    <w:rPr>
      <w:rFonts w:ascii="Times New Roman" w:hAnsi="Times New Roman" w:eastAsia="楷体_GB2312" w:cs="Times New Roman"/>
      <w:sz w:val="26"/>
      <w:szCs w:val="20"/>
    </w:rPr>
  </w:style>
  <w:style w:type="paragraph" w:styleId="1004">
    <w:name w:val="正文首行缩进 2"/>
    <w:basedOn w:val="952"/>
    <w:next w:val="912"/>
    <w:link w:val="1005"/>
    <w:qFormat/>
    <w:pPr>
      <w:ind w:left="0" w:firstLine="420"/>
      <w:spacing w:after="120" w:line="240" w:lineRule="auto"/>
    </w:pPr>
    <w:rPr>
      <w:rFonts w:ascii="Times New Roman" w:hAnsi="Times New Roman" w:eastAsia="宋体" w:cs="Times New Roman"/>
      <w:sz w:val="20"/>
      <w:szCs w:val="20"/>
    </w:rPr>
  </w:style>
  <w:style w:type="character" w:styleId="1005">
    <w:name w:val="正文首行缩进 2 Char"/>
    <w:next w:val="1005"/>
    <w:link w:val="1004"/>
    <w:qFormat/>
  </w:style>
  <w:style w:type="table" w:styleId="1006">
    <w:name w:val="网格型"/>
    <w:basedOn w:val="923"/>
    <w:next w:val="1006"/>
    <w:link w:val="912"/>
    <w:unhideWhenUsed/>
    <w:qFormat/>
    <w:tblPr/>
  </w:style>
  <w:style w:type="character" w:styleId="1007">
    <w:name w:val="要点"/>
    <w:basedOn w:val="922"/>
    <w:next w:val="1007"/>
    <w:link w:val="912"/>
    <w:qFormat/>
    <w:rPr>
      <w:b/>
      <w:bCs/>
    </w:rPr>
  </w:style>
  <w:style w:type="character" w:styleId="1008">
    <w:name w:val="页码"/>
    <w:next w:val="1008"/>
    <w:link w:val="912"/>
    <w:qFormat/>
  </w:style>
  <w:style w:type="character" w:styleId="1009">
    <w:name w:val="已访问的超链接"/>
    <w:next w:val="1009"/>
    <w:link w:val="912"/>
    <w:uiPriority w:val="99"/>
    <w:unhideWhenUsed/>
    <w:qFormat/>
    <w:rPr>
      <w:color w:val="333333"/>
      <w:u w:val="none"/>
    </w:rPr>
  </w:style>
  <w:style w:type="character" w:styleId="1010">
    <w:name w:val="强调"/>
    <w:basedOn w:val="922"/>
    <w:next w:val="1010"/>
    <w:link w:val="912"/>
    <w:qFormat/>
    <w:rPr>
      <w:color w:val="cc0000"/>
    </w:rPr>
  </w:style>
  <w:style w:type="character" w:styleId="1011">
    <w:name w:val="超链接"/>
    <w:next w:val="1011"/>
    <w:link w:val="912"/>
    <w:uiPriority w:val="99"/>
    <w:qFormat/>
    <w:rPr>
      <w:color w:val="333333"/>
      <w:u w:val="none"/>
    </w:rPr>
  </w:style>
  <w:style w:type="character" w:styleId="1012">
    <w:name w:val="批注引用"/>
    <w:next w:val="1012"/>
    <w:link w:val="912"/>
    <w:uiPriority w:val="99"/>
    <w:qFormat/>
    <w:rPr>
      <w:sz w:val="21"/>
      <w:szCs w:val="21"/>
    </w:rPr>
  </w:style>
  <w:style w:type="character" w:styleId="1013">
    <w:name w:val="脚注引用"/>
    <w:next w:val="1013"/>
    <w:link w:val="912"/>
    <w:semiHidden/>
    <w:qFormat/>
    <w:rPr>
      <w:vertAlign w:val="superscript"/>
    </w:rPr>
  </w:style>
  <w:style w:type="paragraph" w:styleId="1014">
    <w:name w:val="目录 51"/>
    <w:next w:val="912"/>
    <w:link w:val="912"/>
    <w:qFormat/>
    <w:pPr>
      <w:ind w:left="1275"/>
      <w:jc w:val="both"/>
    </w:pPr>
    <w:rPr>
      <w:sz w:val="21"/>
      <w:lang w:val="en-US" w:eastAsia="zh-CN" w:bidi="ar-SA"/>
    </w:rPr>
  </w:style>
  <w:style w:type="paragraph" w:styleId="1015">
    <w:name w:val="段"/>
    <w:next w:val="1016"/>
    <w:link w:val="912"/>
    <w:qFormat/>
    <w:pPr>
      <w:ind w:firstLine="200"/>
      <w:jc w:val="both"/>
    </w:pPr>
    <w:rPr>
      <w:rFonts w:ascii="宋体"/>
      <w:sz w:val="21"/>
      <w:lang w:val="en-US" w:eastAsia="zh-CN" w:bidi="ar-SA"/>
    </w:rPr>
  </w:style>
  <w:style w:type="paragraph" w:styleId="1016">
    <w:name w:val="正文_1_0"/>
    <w:next w:val="1015"/>
    <w:link w:val="912"/>
    <w:qFormat/>
    <w:pPr>
      <w:jc w:val="both"/>
      <w:widowControl w:val="off"/>
    </w:pPr>
    <w:rPr>
      <w:sz w:val="21"/>
      <w:szCs w:val="22"/>
      <w:lang w:val="en-US" w:eastAsia="zh-CN" w:bidi="ar-SA"/>
    </w:rPr>
  </w:style>
  <w:style w:type="paragraph" w:styleId="1017">
    <w:name w:val="正文文本1"/>
    <w:basedOn w:val="912"/>
    <w:next w:val="1017"/>
    <w:link w:val="912"/>
    <w:qFormat/>
    <w:pPr>
      <w:jc w:val="center"/>
    </w:pPr>
    <w:rPr>
      <w:rFonts w:ascii="方正大黑简体" w:hAnsi="Tahoma" w:eastAsia="方正大黑简体" w:cs="Times New Roman"/>
      <w:position w:val="6"/>
      <w:sz w:val="30"/>
      <w:szCs w:val="20"/>
      <w:lang w:eastAsia="en-US"/>
    </w:rPr>
  </w:style>
  <w:style w:type="character" w:styleId="1018">
    <w:name w:val="正文文本 Char1"/>
    <w:next w:val="1018"/>
    <w:link w:val="912"/>
    <w:qFormat/>
    <w:rPr>
      <w:rFonts w:ascii="Times New Roman" w:hAnsi="Times New Roman" w:eastAsia="楷体_GB2312" w:cs="Times New Roman"/>
      <w:sz w:val="26"/>
      <w:szCs w:val="20"/>
    </w:rPr>
  </w:style>
  <w:style w:type="paragraph" w:styleId="1019">
    <w:name w:val="Default"/>
    <w:next w:val="1019"/>
    <w:link w:val="912"/>
    <w:qFormat/>
    <w:pPr>
      <w:widowControl w:val="off"/>
    </w:pPr>
    <w:rPr>
      <w:rFonts w:ascii="宋体" w:hAnsi="Calibri" w:cs="宋体"/>
      <w:color w:val="000000"/>
      <w:sz w:val="24"/>
      <w:szCs w:val="24"/>
      <w:lang w:val="en-US" w:eastAsia="zh-CN" w:bidi="ar-SA"/>
    </w:rPr>
  </w:style>
  <w:style w:type="paragraph" w:styleId="1020">
    <w:name w:val="_Style 21"/>
    <w:next w:val="1020"/>
    <w:link w:val="912"/>
    <w:qFormat/>
    <w:pPr>
      <w:jc w:val="both"/>
      <w:widowControl w:val="off"/>
    </w:pPr>
    <w:rPr>
      <w:rFonts w:eastAsia="楷体_GB2312"/>
      <w:sz w:val="26"/>
      <w:lang w:val="en-US" w:eastAsia="zh-CN" w:bidi="ar-SA"/>
    </w:rPr>
  </w:style>
  <w:style w:type="character" w:styleId="1021">
    <w:name w:val="样式 首行缩进:  2 字符 Char"/>
    <w:next w:val="1021"/>
    <w:link w:val="1022"/>
    <w:qFormat/>
    <w:rPr>
      <w:rFonts w:eastAsia="仿宋_GB2312"/>
      <w:sz w:val="24"/>
    </w:rPr>
  </w:style>
  <w:style w:type="paragraph" w:styleId="1022">
    <w:name w:val="样式 首行缩进:  2 字符"/>
    <w:basedOn w:val="912"/>
    <w:next w:val="1022"/>
    <w:link w:val="1021"/>
    <w:qFormat/>
    <w:pPr>
      <w:ind w:firstLine="560"/>
      <w:spacing w:line="360" w:lineRule="auto"/>
    </w:pPr>
    <w:rPr>
      <w:rFonts w:ascii="Calibri" w:hAnsi="Calibri" w:eastAsia="仿宋_GB2312" w:cs="Times New Roman"/>
      <w:sz w:val="24"/>
      <w:szCs w:val="22"/>
    </w:rPr>
  </w:style>
  <w:style w:type="character" w:styleId="1023">
    <w:name w:val="批注文字 Char"/>
    <w:next w:val="1023"/>
    <w:link w:val="912"/>
    <w:qFormat/>
    <w:rPr>
      <w:rFonts w:eastAsia="楷体_GB2312"/>
      <w:sz w:val="26"/>
    </w:rPr>
  </w:style>
  <w:style w:type="character" w:styleId="1024">
    <w:name w:val="列出段落 Char"/>
    <w:next w:val="1024"/>
    <w:link w:val="1025"/>
    <w:uiPriority w:val="99"/>
    <w:qFormat/>
    <w:rPr>
      <w:rFonts w:eastAsia="楷体_GB2312"/>
      <w:sz w:val="26"/>
    </w:rPr>
  </w:style>
  <w:style w:type="paragraph" w:styleId="1025">
    <w:name w:val="列出段落1"/>
    <w:basedOn w:val="912"/>
    <w:next w:val="1025"/>
    <w:link w:val="1024"/>
    <w:uiPriority w:val="34"/>
    <w:qFormat/>
    <w:pPr>
      <w:ind w:firstLine="420"/>
    </w:pPr>
    <w:rPr>
      <w:rFonts w:ascii="Calibri" w:hAnsi="Calibri" w:cs="Times New Roman"/>
      <w:szCs w:val="22"/>
    </w:rPr>
  </w:style>
  <w:style w:type="character" w:styleId="1026">
    <w:name w:val="ca-221"/>
    <w:next w:val="1026"/>
    <w:link w:val="912"/>
    <w:qFormat/>
    <w:rPr>
      <w:rFonts w:hint="eastAsia" w:ascii="宋体" w:hAnsi="宋体" w:eastAsia="宋体"/>
      <w:color w:val="ff0000"/>
      <w:sz w:val="24"/>
      <w:szCs w:val="24"/>
    </w:rPr>
  </w:style>
  <w:style w:type="character" w:styleId="1027">
    <w:name w:val="正文首行缩进 Char Char"/>
    <w:next w:val="1027"/>
    <w:link w:val="1028"/>
    <w:qFormat/>
    <w:rPr>
      <w:szCs w:val="24"/>
    </w:rPr>
  </w:style>
  <w:style w:type="paragraph" w:styleId="1028">
    <w:name w:val="正文首行缩进1"/>
    <w:basedOn w:val="950"/>
    <w:next w:val="1028"/>
    <w:link w:val="1027"/>
    <w:qFormat/>
    <w:pPr>
      <w:ind w:firstLine="420"/>
      <w:spacing w:after="120" w:line="240" w:lineRule="auto"/>
    </w:pPr>
    <w:rPr>
      <w:rFonts w:ascii="Calibri" w:eastAsia="宋体"/>
      <w:sz w:val="21"/>
      <w:szCs w:val="24"/>
    </w:rPr>
  </w:style>
  <w:style w:type="character" w:styleId="1029">
    <w:name w:val="普通文字 Char Char"/>
    <w:next w:val="1029"/>
    <w:link w:val="912"/>
    <w:qFormat/>
    <w:rPr>
      <w:rFonts w:ascii="宋体" w:hAnsi="Courier New" w:eastAsia="楷体_GB2312"/>
      <w:sz w:val="26"/>
      <w:lang w:val="en-US" w:eastAsia="zh-CN" w:bidi="ar-SA"/>
    </w:rPr>
  </w:style>
  <w:style w:type="character" w:styleId="1030">
    <w:name w:val="正文文本缩进 Char1"/>
    <w:next w:val="1030"/>
    <w:link w:val="912"/>
    <w:qFormat/>
    <w:rPr>
      <w:rFonts w:ascii="Times New Roman" w:hAnsi="Times New Roman" w:eastAsia="楷体_GB2312" w:cs="Times New Roman"/>
      <w:sz w:val="26"/>
      <w:szCs w:val="20"/>
    </w:rPr>
  </w:style>
  <w:style w:type="character" w:styleId="1031">
    <w:name w:val="正文文本缩进 2 Char1"/>
    <w:next w:val="1031"/>
    <w:link w:val="912"/>
    <w:uiPriority w:val="99"/>
    <w:semiHidden/>
    <w:qFormat/>
    <w:rPr>
      <w:rFonts w:ascii="Times New Roman" w:hAnsi="Times New Roman" w:eastAsia="楷体_GB2312" w:cs="Times New Roman"/>
      <w:sz w:val="26"/>
      <w:szCs w:val="20"/>
    </w:rPr>
  </w:style>
  <w:style w:type="character" w:styleId="1032">
    <w:name w:val="纯文本 Char1"/>
    <w:next w:val="1032"/>
    <w:link w:val="912"/>
    <w:qFormat/>
    <w:rPr>
      <w:rFonts w:ascii="宋体" w:hAnsi="Courier New" w:eastAsia="宋体" w:cs="Courier New"/>
      <w:szCs w:val="21"/>
    </w:rPr>
  </w:style>
  <w:style w:type="character" w:styleId="1033">
    <w:name w:val="HTML 预设格式 Char1"/>
    <w:next w:val="1033"/>
    <w:link w:val="912"/>
    <w:uiPriority w:val="99"/>
    <w:semiHidden/>
    <w:qFormat/>
    <w:rPr>
      <w:rFonts w:ascii="Courier New" w:hAnsi="Courier New" w:eastAsia="楷体_GB2312" w:cs="Courier New"/>
      <w:sz w:val="20"/>
      <w:szCs w:val="20"/>
    </w:rPr>
  </w:style>
  <w:style w:type="paragraph" w:styleId="1034">
    <w:name w:val="Char Char3 Char Char Char Char Char Char Char Char Char Char Char Char Char Char Char Char"/>
    <w:basedOn w:val="912"/>
    <w:next w:val="1034"/>
    <w:link w:val="912"/>
    <w:qFormat/>
    <w:pPr>
      <w:ind w:firstLine="200"/>
      <w:jc w:val="left"/>
      <w:spacing w:after="160" w:line="360" w:lineRule="auto"/>
      <w:widowControl/>
    </w:pPr>
    <w:rPr>
      <w:rFonts w:ascii="宋体" w:hAnsi="宋体" w:eastAsia="宋体"/>
      <w:sz w:val="24"/>
    </w:rPr>
  </w:style>
  <w:style w:type="paragraph" w:styleId="1035">
    <w:name w:val="xl62"/>
    <w:basedOn w:val="912"/>
    <w:next w:val="103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36">
    <w:name w:val="xl45"/>
    <w:basedOn w:val="912"/>
    <w:next w:val="1036"/>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7">
    <w:name w:val="xl47"/>
    <w:basedOn w:val="912"/>
    <w:next w:val="1037"/>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38">
    <w:name w:val="xl66"/>
    <w:basedOn w:val="912"/>
    <w:next w:val="1038"/>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9">
    <w:name w:val="xl46"/>
    <w:basedOn w:val="912"/>
    <w:next w:val="1039"/>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0">
    <w:name w:val="xl61"/>
    <w:basedOn w:val="912"/>
    <w:next w:val="1040"/>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41">
    <w:name w:val="xl48"/>
    <w:basedOn w:val="912"/>
    <w:next w:val="1041"/>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42">
    <w:name w:val="Char Char Char"/>
    <w:basedOn w:val="912"/>
    <w:next w:val="1042"/>
    <w:link w:val="912"/>
    <w:qFormat/>
    <w:rPr>
      <w:rFonts w:ascii="Tahoma" w:hAnsi="Tahoma" w:eastAsia="宋体"/>
      <w:sz w:val="24"/>
    </w:rPr>
  </w:style>
  <w:style w:type="paragraph" w:styleId="1043">
    <w:name w:val="cardlist-value"/>
    <w:basedOn w:val="912"/>
    <w:next w:val="1043"/>
    <w:link w:val="912"/>
    <w:qFormat/>
    <w:pPr>
      <w:jc w:val="left"/>
      <w:spacing w:before="100" w:beforeAutospacing="1" w:after="100" w:afterAutospacing="1"/>
      <w:widowControl/>
    </w:pPr>
    <w:rPr>
      <w:rFonts w:ascii="宋体" w:hAnsi="宋体" w:eastAsia="宋体" w:cs="宋体"/>
      <w:sz w:val="24"/>
      <w:szCs w:val="24"/>
    </w:rPr>
  </w:style>
  <w:style w:type="paragraph" w:styleId="1044">
    <w:name w:val="Char"/>
    <w:basedOn w:val="912"/>
    <w:next w:val="1044"/>
    <w:link w:val="912"/>
    <w:qFormat/>
    <w:pPr>
      <w:jc w:val="left"/>
      <w:spacing w:after="160" w:line="240" w:lineRule="exact"/>
      <w:widowControl/>
    </w:pPr>
    <w:rPr>
      <w:rFonts w:ascii="Verdana" w:hAnsi="Verdana" w:eastAsia="仿宋_GB2312"/>
      <w:sz w:val="24"/>
      <w:lang w:eastAsia="en-US"/>
    </w:rPr>
  </w:style>
  <w:style w:type="paragraph" w:styleId="1045">
    <w:name w:val="Default Paragraph Font Para Char"/>
    <w:basedOn w:val="912"/>
    <w:next w:val="1045"/>
    <w:link w:val="912"/>
    <w:semiHidden/>
    <w:qFormat/>
    <w:pPr>
      <w:jc w:val="left"/>
      <w:spacing w:after="160" w:line="240" w:lineRule="exact"/>
      <w:widowControl/>
    </w:pPr>
    <w:rPr>
      <w:rFonts w:ascii="Verdana" w:hAnsi="Verdana" w:eastAsia="宋体"/>
      <w:sz w:val="20"/>
      <w:lang w:eastAsia="en-US"/>
    </w:rPr>
  </w:style>
  <w:style w:type="paragraph" w:styleId="1046">
    <w:name w:val="小四 段落 宋体 Char Char Char Char Char Char"/>
    <w:basedOn w:val="1047"/>
    <w:next w:val="1046"/>
    <w:link w:val="912"/>
    <w:qFormat/>
    <w:pPr>
      <w:ind w:firstLine="480"/>
    </w:pPr>
    <w:rPr>
      <w:rFonts w:ascii="宋体" w:hAnsi="宋体"/>
    </w:rPr>
  </w:style>
  <w:style w:type="paragraph" w:styleId="1047">
    <w:name w:val="小四 段落 宋体 Char Char Char Char Char Char Char"/>
    <w:basedOn w:val="937"/>
    <w:next w:val="1047"/>
    <w:link w:val="912"/>
    <w:semiHidden/>
    <w:qFormat/>
    <w:pPr>
      <w:ind w:left="0" w:right="-33" w:firstLine="545"/>
      <w:jc w:val="left"/>
      <w:spacing w:line="360" w:lineRule="auto"/>
      <w:tabs>
        <w:tab w:val="clear" w:pos="1125" w:leader="none"/>
      </w:tabs>
    </w:pPr>
    <w:rPr>
      <w:sz w:val="24"/>
    </w:rPr>
  </w:style>
  <w:style w:type="paragraph" w:styleId="1048">
    <w:name w:val="Plain Text1"/>
    <w:basedOn w:val="912"/>
    <w:next w:val="1048"/>
    <w:link w:val="912"/>
    <w:qFormat/>
    <w:rPr>
      <w:rFonts w:ascii="宋体" w:hAnsi="Courier New"/>
    </w:rPr>
  </w:style>
  <w:style w:type="paragraph" w:styleId="1049">
    <w:name w:val="xl50"/>
    <w:basedOn w:val="912"/>
    <w:next w:val="1049"/>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50">
    <w:name w:val="xl52"/>
    <w:basedOn w:val="912"/>
    <w:next w:val="1050"/>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1">
    <w:name w:val="font6"/>
    <w:basedOn w:val="912"/>
    <w:next w:val="1051"/>
    <w:link w:val="912"/>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52">
    <w:name w:val="p0"/>
    <w:basedOn w:val="912"/>
    <w:next w:val="1052"/>
    <w:link w:val="912"/>
    <w:qFormat/>
    <w:pPr>
      <w:jc w:val="left"/>
      <w:spacing w:before="100" w:beforeAutospacing="1" w:after="100" w:afterAutospacing="1"/>
      <w:widowControl/>
    </w:pPr>
    <w:rPr>
      <w:rFonts w:ascii="宋体" w:hAnsi="宋体" w:eastAsia="宋体" w:cs="宋体"/>
      <w:sz w:val="24"/>
      <w:szCs w:val="24"/>
    </w:rPr>
  </w:style>
  <w:style w:type="paragraph" w:styleId="1053">
    <w:name w:val="Char1"/>
    <w:basedOn w:val="912"/>
    <w:next w:val="1053"/>
    <w:link w:val="912"/>
    <w:qFormat/>
    <w:rPr>
      <w:rFonts w:ascii="Tahoma" w:hAnsi="Tahoma" w:eastAsia="宋体"/>
      <w:sz w:val="24"/>
    </w:rPr>
  </w:style>
  <w:style w:type="paragraph" w:styleId="1054">
    <w:name w:val="xl53"/>
    <w:basedOn w:val="912"/>
    <w:next w:val="1054"/>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5">
    <w:name w:val="xl57"/>
    <w:basedOn w:val="912"/>
    <w:next w:val="1055"/>
    <w:link w:val="9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6">
    <w:name w:val="xl59"/>
    <w:basedOn w:val="912"/>
    <w:next w:val="1056"/>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7">
    <w:name w:val="xl65"/>
    <w:basedOn w:val="912"/>
    <w:next w:val="1057"/>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8">
    <w:name w:val="font5"/>
    <w:basedOn w:val="912"/>
    <w:next w:val="1058"/>
    <w:link w:val="912"/>
    <w:qFormat/>
    <w:pPr>
      <w:jc w:val="left"/>
      <w:spacing w:before="100" w:beforeAutospacing="1" w:after="100" w:afterAutospacing="1"/>
      <w:widowControl/>
    </w:pPr>
    <w:rPr>
      <w:rFonts w:hint="eastAsia" w:ascii="宋体" w:hAnsi="宋体" w:eastAsia="宋体"/>
      <w:sz w:val="18"/>
      <w:szCs w:val="18"/>
    </w:rPr>
  </w:style>
  <w:style w:type="paragraph" w:styleId="1059">
    <w:name w:val="小四 段落 宋体 Char"/>
    <w:basedOn w:val="937"/>
    <w:next w:val="1059"/>
    <w:link w:val="912"/>
    <w:qFormat/>
    <w:pPr>
      <w:ind w:left="0" w:right="-33" w:firstLine="480"/>
      <w:jc w:val="left"/>
      <w:spacing w:line="360" w:lineRule="auto"/>
      <w:tabs>
        <w:tab w:val="clear" w:pos="1125" w:leader="none"/>
      </w:tabs>
    </w:pPr>
    <w:rPr>
      <w:sz w:val="24"/>
    </w:rPr>
  </w:style>
  <w:style w:type="paragraph" w:styleId="1060">
    <w:name w:val="xl58"/>
    <w:basedOn w:val="912"/>
    <w:next w:val="1060"/>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1">
    <w:name w:val="xl49"/>
    <w:basedOn w:val="912"/>
    <w:next w:val="1061"/>
    <w:link w:val="91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2">
    <w:name w:val="纯文本1"/>
    <w:basedOn w:val="912"/>
    <w:next w:val="1062"/>
    <w:link w:val="912"/>
    <w:qFormat/>
    <w:rPr>
      <w:rFonts w:ascii="宋体" w:hAnsi="Courier New"/>
    </w:rPr>
  </w:style>
  <w:style w:type="paragraph" w:styleId="1063">
    <w:name w:val="Char Char"/>
    <w:basedOn w:val="912"/>
    <w:next w:val="1063"/>
    <w:link w:val="912"/>
    <w:qFormat/>
    <w:rPr>
      <w:rFonts w:eastAsia="宋体"/>
      <w:sz w:val="21"/>
      <w:szCs w:val="24"/>
    </w:rPr>
  </w:style>
  <w:style w:type="paragraph" w:styleId="1064">
    <w:name w:val="Char Char Char1 Char Char Char Char"/>
    <w:basedOn w:val="912"/>
    <w:next w:val="1064"/>
    <w:link w:val="912"/>
    <w:qFormat/>
    <w:pPr>
      <w:jc w:val="left"/>
      <w:spacing w:after="160" w:line="240" w:lineRule="exact"/>
      <w:widowControl/>
    </w:pPr>
    <w:rPr>
      <w:rFonts w:eastAsia="宋体"/>
      <w:sz w:val="24"/>
      <w:szCs w:val="24"/>
    </w:rPr>
  </w:style>
  <w:style w:type="paragraph" w:styleId="1065">
    <w:name w:val="xl51"/>
    <w:basedOn w:val="912"/>
    <w:next w:val="1065"/>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6">
    <w:name w:val="font7"/>
    <w:basedOn w:val="912"/>
    <w:next w:val="1066"/>
    <w:link w:val="912"/>
    <w:qFormat/>
    <w:pPr>
      <w:jc w:val="left"/>
      <w:spacing w:before="100" w:beforeAutospacing="1" w:after="100" w:afterAutospacing="1"/>
      <w:widowControl/>
    </w:pPr>
    <w:rPr>
      <w:rFonts w:eastAsia="宋体"/>
      <w:sz w:val="20"/>
    </w:rPr>
  </w:style>
  <w:style w:type="paragraph" w:styleId="1067">
    <w:name w:val="xl54"/>
    <w:basedOn w:val="912"/>
    <w:next w:val="1067"/>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8">
    <w:name w:val="xl55"/>
    <w:basedOn w:val="912"/>
    <w:next w:val="1068"/>
    <w:link w:val="9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9">
    <w:name w:val="xl56"/>
    <w:basedOn w:val="912"/>
    <w:next w:val="1069"/>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0">
    <w:name w:val="xl60"/>
    <w:basedOn w:val="912"/>
    <w:next w:val="1070"/>
    <w:link w:val="9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1">
    <w:name w:val="xl63"/>
    <w:basedOn w:val="912"/>
    <w:next w:val="1071"/>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2">
    <w:name w:val="xl64"/>
    <w:basedOn w:val="912"/>
    <w:next w:val="1072"/>
    <w:link w:val="9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1073">
    <w:name w:val="标题 Char1"/>
    <w:next w:val="1073"/>
    <w:link w:val="912"/>
    <w:uiPriority w:val="10"/>
    <w:qFormat/>
    <w:rPr>
      <w:rFonts w:ascii="Cambria" w:hAnsi="Cambria" w:eastAsia="宋体" w:cs="Times New Roman"/>
      <w:b/>
      <w:bCs/>
      <w:sz w:val="32"/>
      <w:szCs w:val="32"/>
    </w:rPr>
  </w:style>
  <w:style w:type="paragraph" w:styleId="1074">
    <w:name w:val="图"/>
    <w:basedOn w:val="912"/>
    <w:next w:val="1074"/>
    <w:link w:val="912"/>
    <w:qFormat/>
    <w:pPr>
      <w:jc w:val="center"/>
      <w:keepNext/>
      <w:spacing w:before="60" w:after="60" w:line="300" w:lineRule="auto"/>
    </w:pPr>
    <w:rPr>
      <w:rFonts w:eastAsia="宋体"/>
      <w:spacing w:val="20"/>
      <w:sz w:val="24"/>
    </w:rPr>
  </w:style>
  <w:style w:type="paragraph" w:styleId="1075">
    <w:name w:val="纯文本2"/>
    <w:next w:val="1075"/>
    <w:link w:val="912"/>
    <w:qFormat/>
    <w:pPr>
      <w:jc w:val="both"/>
      <w:widowControl w:val="off"/>
    </w:pPr>
    <w:rPr>
      <w:rFonts w:ascii="宋体" w:hAnsi="宋体" w:cs="宋体"/>
      <w:color w:val="000000"/>
      <w:sz w:val="26"/>
      <w:szCs w:val="26"/>
      <w:lang w:val="en-US" w:eastAsia="zh-CN" w:bidi="ar-SA"/>
    </w:rPr>
  </w:style>
  <w:style w:type="paragraph" w:styleId="1076">
    <w:name w:val="正文_9"/>
    <w:next w:val="1076"/>
    <w:link w:val="912"/>
    <w:qFormat/>
    <w:pPr>
      <w:jc w:val="both"/>
      <w:widowControl w:val="off"/>
    </w:pPr>
    <w:rPr>
      <w:rFonts w:ascii="Calibri" w:hAnsi="Calibri"/>
      <w:lang w:val="en-US" w:eastAsia="zh-CN" w:bidi="ar-SA"/>
    </w:rPr>
  </w:style>
  <w:style w:type="paragraph" w:styleId="1077">
    <w:name w:val="Normal_14"/>
    <w:next w:val="1077"/>
    <w:link w:val="912"/>
    <w:qFormat/>
    <w:pPr>
      <w:jc w:val="both"/>
      <w:widowControl w:val="off"/>
    </w:pPr>
    <w:rPr>
      <w:rFonts w:eastAsia="Times New Roman"/>
      <w:lang w:val="en-US" w:eastAsia="zh-CN" w:bidi="ar-SA"/>
    </w:rPr>
  </w:style>
  <w:style w:type="paragraph" w:styleId="1078">
    <w:name w:val="正文_6"/>
    <w:next w:val="1078"/>
    <w:link w:val="912"/>
    <w:qFormat/>
    <w:pPr>
      <w:jc w:val="both"/>
      <w:widowControl w:val="off"/>
    </w:pPr>
    <w:rPr>
      <w:rFonts w:ascii="Calibri" w:hAnsi="Calibri"/>
      <w:lang w:val="en-US" w:eastAsia="zh-CN" w:bidi="ar-SA"/>
    </w:rPr>
  </w:style>
  <w:style w:type="character" w:styleId="1079">
    <w:name w:val="Char Char20"/>
    <w:next w:val="1079"/>
    <w:link w:val="912"/>
    <w:qFormat/>
    <w:rPr>
      <w:rFonts w:ascii="Arial" w:hAnsi="Arial" w:eastAsia="黑体"/>
      <w:sz w:val="24"/>
      <w:szCs w:val="24"/>
      <w:lang w:val="en-US" w:eastAsia="zh-CN" w:bidi="ar-SA"/>
    </w:rPr>
  </w:style>
  <w:style w:type="character" w:styleId="1080">
    <w:name w:val="apple-style-span"/>
    <w:next w:val="1080"/>
    <w:link w:val="912"/>
    <w:qFormat/>
  </w:style>
  <w:style w:type="paragraph" w:styleId="1081">
    <w:name w:val="正文2"/>
    <w:basedOn w:val="912"/>
    <w:next w:val="1081"/>
    <w:link w:val="912"/>
    <w:qFormat/>
    <w:pPr>
      <w:ind w:firstLine="420"/>
      <w:jc w:val="left"/>
      <w:spacing w:line="360" w:lineRule="auto"/>
      <w:widowControl/>
    </w:pPr>
    <w:rPr>
      <w:rFonts w:eastAsia="宋体"/>
      <w:sz w:val="28"/>
    </w:rPr>
  </w:style>
  <w:style w:type="character" w:styleId="1082">
    <w:name w:val="Andy_正文 Char"/>
    <w:next w:val="1082"/>
    <w:link w:val="1083"/>
    <w:qFormat/>
    <w:rPr>
      <w:rFonts w:ascii="Calibri" w:hAnsi="Calibri" w:cs="Calibri"/>
      <w:sz w:val="24"/>
      <w:szCs w:val="24"/>
    </w:rPr>
  </w:style>
  <w:style w:type="paragraph" w:styleId="1083">
    <w:name w:val="Andy_正文"/>
    <w:basedOn w:val="912"/>
    <w:next w:val="1083"/>
    <w:link w:val="1082"/>
    <w:qFormat/>
    <w:pPr>
      <w:ind w:firstLine="480"/>
      <w:spacing w:line="360" w:lineRule="auto"/>
    </w:pPr>
    <w:rPr>
      <w:rFonts w:ascii="Calibri" w:hAnsi="Calibri" w:eastAsia="宋体" w:cs="Calibri"/>
      <w:sz w:val="24"/>
      <w:szCs w:val="24"/>
    </w:rPr>
  </w:style>
  <w:style w:type="paragraph" w:styleId="1084">
    <w:name w:val="列出段落2"/>
    <w:basedOn w:val="912"/>
    <w:next w:val="1084"/>
    <w:link w:val="912"/>
    <w:uiPriority w:val="99"/>
    <w:qFormat/>
    <w:pPr>
      <w:ind w:firstLine="420"/>
    </w:pPr>
    <w:rPr>
      <w:rFonts w:ascii="Calibri" w:hAnsi="Calibri" w:eastAsia="宋体"/>
      <w:sz w:val="21"/>
      <w:szCs w:val="22"/>
    </w:rPr>
  </w:style>
  <w:style w:type="paragraph" w:styleId="1085">
    <w:name w:val="表格文字"/>
    <w:next w:val="912"/>
    <w:link w:val="912"/>
    <w:qFormat/>
    <w:rPr>
      <w:sz w:val="21"/>
      <w:lang w:val="en-US" w:eastAsia="zh-CN" w:bidi="ar-SA"/>
    </w:rPr>
  </w:style>
  <w:style w:type="paragraph" w:styleId="1086">
    <w:name w:val="Char Char Char Char Char Char"/>
    <w:basedOn w:val="912"/>
    <w:next w:val="1086"/>
    <w:link w:val="912"/>
    <w:qFormat/>
    <w:pPr>
      <w:ind w:firstLine="200"/>
      <w:spacing w:line="360" w:lineRule="auto"/>
    </w:pPr>
    <w:rPr>
      <w:rFonts w:eastAsia="宋体"/>
      <w:sz w:val="21"/>
      <w:szCs w:val="24"/>
    </w:rPr>
  </w:style>
  <w:style w:type="character" w:styleId="1087">
    <w:name w:val="引用 Char"/>
    <w:next w:val="1087"/>
    <w:link w:val="1088"/>
    <w:qFormat/>
    <w:rPr>
      <w:rFonts w:ascii="Calibri" w:hAnsi="Calibri"/>
      <w:i/>
      <w:iCs/>
      <w:color w:val="000000"/>
    </w:rPr>
  </w:style>
  <w:style w:type="paragraph" w:styleId="1088">
    <w:name w:val="引用"/>
    <w:basedOn w:val="912"/>
    <w:next w:val="912"/>
    <w:link w:val="1087"/>
    <w:qFormat/>
    <w:rPr>
      <w:rFonts w:ascii="Calibri" w:hAnsi="Calibri" w:eastAsia="宋体" w:cs="Times New Roman"/>
      <w:i/>
      <w:iCs/>
      <w:color w:val="000000"/>
      <w:sz w:val="21"/>
      <w:szCs w:val="22"/>
    </w:rPr>
  </w:style>
  <w:style w:type="character" w:styleId="1089">
    <w:name w:val="引用 Char1"/>
    <w:next w:val="1089"/>
    <w:link w:val="912"/>
    <w:uiPriority w:val="29"/>
    <w:qFormat/>
    <w:rPr>
      <w:rFonts w:ascii="Times New Roman" w:hAnsi="Times New Roman" w:eastAsia="楷体_GB2312" w:cs="Times New Roman"/>
      <w:i/>
      <w:iCs/>
      <w:color w:val="000000"/>
      <w:sz w:val="26"/>
      <w:szCs w:val="20"/>
    </w:rPr>
  </w:style>
  <w:style w:type="character" w:styleId="1090">
    <w:name w:val="日期 Char1"/>
    <w:next w:val="1090"/>
    <w:link w:val="912"/>
    <w:qFormat/>
    <w:rPr>
      <w:sz w:val="21"/>
      <w:szCs w:val="24"/>
    </w:rPr>
  </w:style>
  <w:style w:type="character" w:styleId="1091">
    <w:name w:val="c lh15"/>
    <w:next w:val="1091"/>
    <w:link w:val="912"/>
    <w:qFormat/>
  </w:style>
  <w:style w:type="character" w:styleId="1092">
    <w:name w:val="副标题 Char1"/>
    <w:next w:val="1092"/>
    <w:link w:val="912"/>
    <w:uiPriority w:val="11"/>
    <w:qFormat/>
    <w:rPr>
      <w:rFonts w:ascii="Cambria" w:hAnsi="Cambria" w:cs="Times New Roman"/>
      <w:b/>
      <w:bCs/>
      <w:sz w:val="32"/>
      <w:szCs w:val="32"/>
    </w:rPr>
  </w:style>
  <w:style w:type="character" w:styleId="1093">
    <w:name w:val="批注主题 Char1"/>
    <w:next w:val="1093"/>
    <w:link w:val="912"/>
    <w:qFormat/>
    <w:rPr>
      <w:b/>
      <w:bCs/>
      <w:sz w:val="21"/>
      <w:szCs w:val="24"/>
    </w:rPr>
  </w:style>
  <w:style w:type="character" w:styleId="1094">
    <w:name w:val="明显引用 Char"/>
    <w:next w:val="1094"/>
    <w:link w:val="1095"/>
    <w:qFormat/>
    <w:rPr>
      <w:rFonts w:ascii="Calibri" w:hAnsi="Calibri"/>
      <w:b/>
      <w:bCs/>
      <w:i/>
      <w:iCs/>
      <w:color w:val="4f81bd"/>
    </w:rPr>
  </w:style>
  <w:style w:type="paragraph" w:styleId="1095">
    <w:name w:val="明显引用"/>
    <w:basedOn w:val="912"/>
    <w:next w:val="912"/>
    <w:link w:val="1094"/>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1096">
    <w:name w:val="明显引用 Char1"/>
    <w:next w:val="1096"/>
    <w:link w:val="912"/>
    <w:uiPriority w:val="30"/>
    <w:qFormat/>
    <w:rPr>
      <w:rFonts w:ascii="Times New Roman" w:hAnsi="Times New Roman" w:eastAsia="楷体_GB2312" w:cs="Times New Roman"/>
      <w:b/>
      <w:bCs/>
      <w:i/>
      <w:iCs/>
      <w:color w:val="4f81bd"/>
      <w:sz w:val="26"/>
      <w:szCs w:val="20"/>
    </w:rPr>
  </w:style>
  <w:style w:type="character" w:styleId="1097">
    <w:name w:val="标题4 Char Char"/>
    <w:next w:val="1097"/>
    <w:link w:val="1098"/>
    <w:qFormat/>
    <w:rPr>
      <w:rFonts w:ascii="Arial" w:hAnsi="Arial" w:cs="Arial"/>
      <w:b/>
      <w:bCs/>
      <w:sz w:val="24"/>
      <w:szCs w:val="32"/>
    </w:rPr>
  </w:style>
  <w:style w:type="paragraph" w:styleId="1098">
    <w:name w:val="标题4"/>
    <w:basedOn w:val="914"/>
    <w:next w:val="958"/>
    <w:link w:val="1097"/>
    <w:qFormat/>
    <w:pPr>
      <w:jc w:val="both"/>
      <w:spacing w:before="260" w:after="260" w:line="412" w:lineRule="auto"/>
    </w:pPr>
    <w:rPr>
      <w:rFonts w:ascii="Arial" w:hAnsi="Arial" w:eastAsia="宋体" w:cs="Arial"/>
      <w:bCs/>
      <w:sz w:val="24"/>
      <w:szCs w:val="32"/>
    </w:rPr>
  </w:style>
  <w:style w:type="character" w:styleId="1099">
    <w:name w:val="标题5 Char Char"/>
    <w:next w:val="1099"/>
    <w:link w:val="1100"/>
    <w:qFormat/>
    <w:rPr>
      <w:rFonts w:ascii="Arial" w:hAnsi="Arial" w:cs="Arial"/>
      <w:b/>
      <w:bCs/>
      <w:sz w:val="24"/>
      <w:szCs w:val="32"/>
    </w:rPr>
  </w:style>
  <w:style w:type="paragraph" w:styleId="1100">
    <w:name w:val="标题5"/>
    <w:basedOn w:val="915"/>
    <w:next w:val="1100"/>
    <w:link w:val="1099"/>
    <w:qFormat/>
    <w:pPr>
      <w:jc w:val="both"/>
      <w:spacing w:before="260" w:after="260" w:line="412" w:lineRule="auto"/>
    </w:pPr>
    <w:rPr>
      <w:rFonts w:ascii="Arial" w:hAnsi="Arial" w:eastAsia="宋体" w:cs="Arial"/>
      <w:bCs/>
      <w:sz w:val="24"/>
      <w:szCs w:val="32"/>
    </w:rPr>
  </w:style>
  <w:style w:type="character" w:styleId="1101">
    <w:name w:val="标题 Char2"/>
    <w:next w:val="1101"/>
    <w:link w:val="912"/>
    <w:qFormat/>
    <w:rPr>
      <w:rFonts w:ascii="Cambria" w:hAnsi="Cambria" w:eastAsia="宋体" w:cs="Times New Roman"/>
      <w:b/>
      <w:bCs/>
      <w:sz w:val="32"/>
      <w:szCs w:val="32"/>
    </w:rPr>
  </w:style>
  <w:style w:type="character" w:styleId="1102">
    <w:name w:val="副标题 Char2"/>
    <w:next w:val="1102"/>
    <w:link w:val="912"/>
    <w:uiPriority w:val="11"/>
    <w:qFormat/>
    <w:rPr>
      <w:rFonts w:ascii="Cambria" w:hAnsi="Cambria" w:eastAsia="宋体" w:cs="Times New Roman"/>
      <w:b/>
      <w:bCs/>
      <w:sz w:val="32"/>
      <w:szCs w:val="32"/>
    </w:rPr>
  </w:style>
  <w:style w:type="paragraph" w:styleId="1103">
    <w:name w:val="Char1 Char Char Char"/>
    <w:basedOn w:val="912"/>
    <w:next w:val="1103"/>
    <w:link w:val="912"/>
    <w:qFormat/>
    <w:rPr>
      <w:rFonts w:ascii="Tahoma" w:hAnsi="Tahoma" w:eastAsia="宋体"/>
      <w:sz w:val="24"/>
    </w:rPr>
  </w:style>
  <w:style w:type="paragraph" w:styleId="1104">
    <w:name w:val="_Style 10"/>
    <w:basedOn w:val="912"/>
    <w:next w:val="1104"/>
    <w:link w:val="912"/>
    <w:qFormat/>
    <w:pPr>
      <w:ind w:left="420" w:hanging="420"/>
      <w:tabs>
        <w:tab w:val="left" w:pos="420" w:leader="none"/>
      </w:tabs>
    </w:pPr>
    <w:rPr>
      <w:rFonts w:eastAsia="宋体"/>
      <w:sz w:val="24"/>
      <w:szCs w:val="24"/>
    </w:rPr>
  </w:style>
  <w:style w:type="character" w:styleId="1105">
    <w:name w:val="引用 Char2"/>
    <w:next w:val="1105"/>
    <w:link w:val="912"/>
    <w:uiPriority w:val="29"/>
    <w:qFormat/>
    <w:rPr>
      <w:rFonts w:ascii="Calibri" w:hAnsi="Calibri" w:eastAsia="宋体" w:cs="Times New Roman"/>
      <w:i/>
      <w:iCs/>
      <w:color w:val="000000"/>
    </w:rPr>
  </w:style>
  <w:style w:type="paragraph" w:styleId="1106">
    <w:name w:val="Char Char Char Char"/>
    <w:basedOn w:val="943"/>
    <w:next w:val="1106"/>
    <w:link w:val="912"/>
    <w:qFormat/>
    <w:pPr>
      <w:spacing w:line="360" w:lineRule="auto"/>
    </w:pPr>
    <w:rPr>
      <w:rFonts w:ascii="Calibri" w:hAnsi="Calibri"/>
      <w:sz w:val="24"/>
    </w:rPr>
  </w:style>
  <w:style w:type="paragraph" w:styleId="1107">
    <w:name w:val="_Style 14"/>
    <w:basedOn w:val="912"/>
    <w:next w:val="1107"/>
    <w:link w:val="912"/>
    <w:qFormat/>
    <w:rPr>
      <w:rFonts w:eastAsia="宋体"/>
      <w:sz w:val="21"/>
      <w:szCs w:val="24"/>
    </w:rPr>
  </w:style>
  <w:style w:type="paragraph" w:styleId="1108">
    <w:name w:val="Char Char Char Char Char Char Char Char Char1 Char"/>
    <w:basedOn w:val="943"/>
    <w:next w:val="1108"/>
    <w:link w:val="912"/>
    <w:qFormat/>
    <w:pPr>
      <w:spacing w:line="360" w:lineRule="auto"/>
    </w:pPr>
    <w:rPr>
      <w:rFonts w:ascii="Tahoma" w:hAnsi="Tahoma"/>
      <w:sz w:val="24"/>
      <w:szCs w:val="24"/>
    </w:rPr>
  </w:style>
  <w:style w:type="character" w:styleId="1109">
    <w:name w:val="明显引用 Char2"/>
    <w:next w:val="1109"/>
    <w:link w:val="912"/>
    <w:uiPriority w:val="30"/>
    <w:qFormat/>
    <w:rPr>
      <w:rFonts w:ascii="Calibri" w:hAnsi="Calibri" w:eastAsia="宋体" w:cs="Times New Roman"/>
      <w:b/>
      <w:bCs/>
      <w:i/>
      <w:iCs/>
      <w:color w:val="4f81bd"/>
    </w:rPr>
  </w:style>
  <w:style w:type="paragraph" w:styleId="1110">
    <w:name w:val="纯文本21"/>
    <w:basedOn w:val="912"/>
    <w:next w:val="1110"/>
    <w:link w:val="912"/>
    <w:qFormat/>
    <w:rPr>
      <w:rFonts w:ascii="宋体" w:hAnsi="Courier New"/>
      <w:sz w:val="28"/>
    </w:rPr>
  </w:style>
  <w:style w:type="paragraph" w:styleId="1111">
    <w:name w:val="Char Char Char1"/>
    <w:basedOn w:val="912"/>
    <w:next w:val="1111"/>
    <w:link w:val="912"/>
    <w:qFormat/>
    <w:pPr>
      <w:ind w:left="840" w:hanging="360"/>
      <w:tabs>
        <w:tab w:val="left" w:pos="360" w:leader="none"/>
        <w:tab w:val="left" w:pos="840" w:leader="none"/>
      </w:tabs>
    </w:pPr>
    <w:rPr>
      <w:rFonts w:eastAsia="宋体"/>
      <w:sz w:val="21"/>
      <w:szCs w:val="24"/>
    </w:rPr>
  </w:style>
  <w:style w:type="paragraph" w:styleId="1112">
    <w:name w:val="Char Char Char Char Char Char Char Char Char1 Char Char Char Char"/>
    <w:basedOn w:val="943"/>
    <w:next w:val="1112"/>
    <w:link w:val="912"/>
    <w:qFormat/>
    <w:pPr>
      <w:spacing w:line="360" w:lineRule="auto"/>
    </w:pPr>
    <w:rPr>
      <w:rFonts w:ascii="Calibri" w:hAnsi="Calibri" w:eastAsia="楷体_GB2312"/>
      <w:sz w:val="26"/>
    </w:rPr>
  </w:style>
  <w:style w:type="paragraph" w:styleId="1113">
    <w:name w:val="默认段落字体 Para Char Char Char Char Char Char Char Char Char1 Char Char Char Char"/>
    <w:basedOn w:val="912"/>
    <w:next w:val="1113"/>
    <w:link w:val="912"/>
    <w:qFormat/>
    <w:rPr>
      <w:rFonts w:eastAsia="宋体"/>
      <w:sz w:val="21"/>
    </w:rPr>
  </w:style>
  <w:style w:type="paragraph" w:styleId="1114">
    <w:name w:val="列出段落"/>
    <w:basedOn w:val="912"/>
    <w:next w:val="1114"/>
    <w:link w:val="912"/>
    <w:uiPriority w:val="34"/>
    <w:qFormat/>
    <w:pPr>
      <w:ind w:firstLine="420"/>
    </w:pPr>
  </w:style>
  <w:style w:type="paragraph" w:styleId="1115">
    <w:name w:val="xl91"/>
    <w:basedOn w:val="913"/>
    <w:next w:val="1116"/>
    <w:link w:val="912"/>
    <w:qFormat/>
    <w:pPr>
      <w:ind w:firstLine="3584"/>
      <w:spacing w:before="280" w:after="280" w:line="240" w:lineRule="auto"/>
    </w:pPr>
  </w:style>
  <w:style w:type="paragraph" w:styleId="1116">
    <w:name w:val="xl76"/>
    <w:basedOn w:val="913"/>
    <w:next w:val="992"/>
    <w:link w:val="912"/>
    <w:qFormat/>
    <w:pPr>
      <w:ind w:firstLine="3584"/>
      <w:jc w:val="center"/>
      <w:spacing w:before="280" w:after="280" w:line="240" w:lineRule="auto"/>
    </w:pPr>
  </w:style>
  <w:style w:type="character" w:styleId="1117">
    <w:name w:val="正文缩进 Char2"/>
    <w:next w:val="1117"/>
    <w:link w:val="912"/>
    <w:qFormat/>
    <w:rPr>
      <w:rFonts w:eastAsia="楷体_GB2312"/>
      <w:sz w:val="24"/>
    </w:rPr>
  </w:style>
  <w:style w:type="character" w:styleId="1118">
    <w:name w:val="正文1"/>
    <w:next w:val="1118"/>
    <w:link w:val="912"/>
    <w:qFormat/>
  </w:style>
  <w:style w:type="character" w:styleId="1119">
    <w:name w:val="正文文本缩进 Char3"/>
    <w:next w:val="1119"/>
    <w:link w:val="912"/>
    <w:qFormat/>
    <w:rPr>
      <w:rFonts w:eastAsia="方正书宋简体"/>
      <w:sz w:val="24"/>
    </w:rPr>
  </w:style>
  <w:style w:type="character" w:styleId="1120">
    <w:name w:val="CITE"/>
    <w:next w:val="1120"/>
    <w:link w:val="912"/>
    <w:qFormat/>
    <w:rPr>
      <w:i/>
    </w:rPr>
  </w:style>
  <w:style w:type="character" w:styleId="1121">
    <w:name w:val="Heading 4 Char"/>
    <w:next w:val="1121"/>
    <w:link w:val="912"/>
    <w:qFormat/>
    <w:rPr>
      <w:rFonts w:ascii="Arial" w:hAnsi="Arial" w:eastAsia="宋体"/>
      <w:b/>
      <w:bCs/>
      <w:sz w:val="21"/>
      <w:szCs w:val="28"/>
      <w:lang w:val="en-US" w:eastAsia="zh-CN" w:bidi="ar-SA"/>
    </w:rPr>
  </w:style>
  <w:style w:type="character" w:styleId="1122">
    <w:name w:val="Char Char9"/>
    <w:next w:val="1122"/>
    <w:link w:val="912"/>
    <w:qFormat/>
    <w:rPr>
      <w:rFonts w:eastAsia="宋体"/>
      <w:b/>
      <w:bCs/>
      <w:sz w:val="32"/>
      <w:szCs w:val="44"/>
      <w:lang w:val="en-US" w:eastAsia="zh-CN" w:bidi="ar-SA"/>
    </w:rPr>
  </w:style>
  <w:style w:type="character" w:styleId="1123">
    <w:name w:val="Footer Char"/>
    <w:next w:val="1123"/>
    <w:link w:val="912"/>
    <w:qFormat/>
    <w:rPr>
      <w:rFonts w:eastAsia="宋体"/>
      <w:sz w:val="18"/>
      <w:szCs w:val="18"/>
      <w:lang w:val="en-US" w:eastAsia="zh-CN" w:bidi="ar-SA"/>
    </w:rPr>
  </w:style>
  <w:style w:type="character" w:styleId="1124">
    <w:name w:val="Char Char4"/>
    <w:next w:val="1124"/>
    <w:link w:val="912"/>
    <w:qFormat/>
    <w:rPr>
      <w:rFonts w:ascii="宋体" w:hAnsi="宋体" w:eastAsia="黑体" w:cs="Arial"/>
      <w:b/>
      <w:sz w:val="28"/>
      <w:szCs w:val="32"/>
      <w:lang w:val="en-US" w:eastAsia="zh-CN" w:bidi="ar-SA"/>
    </w:rPr>
  </w:style>
  <w:style w:type="character" w:styleId="1125">
    <w:name w:val="Heading 2 Char"/>
    <w:next w:val="1125"/>
    <w:link w:val="912"/>
    <w:qFormat/>
    <w:rPr>
      <w:rFonts w:ascii="Arial" w:hAnsi="Arial" w:eastAsia="黑体"/>
      <w:b/>
      <w:bCs/>
      <w:sz w:val="32"/>
      <w:szCs w:val="32"/>
      <w:lang w:val="en-US" w:eastAsia="zh-CN" w:bidi="ar-SA"/>
    </w:rPr>
  </w:style>
  <w:style w:type="character" w:styleId="1126">
    <w:name w:val="Body Text Indent Char"/>
    <w:next w:val="1126"/>
    <w:link w:val="912"/>
    <w:qFormat/>
    <w:rPr>
      <w:rFonts w:ascii="宋体" w:hAnsi="宋体" w:eastAsia="宋体"/>
      <w:sz w:val="21"/>
      <w:lang w:val="en-US" w:eastAsia="zh-CN" w:bidi="ar-SA"/>
    </w:rPr>
  </w:style>
  <w:style w:type="character" w:styleId="1127">
    <w:name w:val="批注文字 Char Char"/>
    <w:next w:val="1127"/>
    <w:link w:val="912"/>
    <w:qFormat/>
    <w:rPr>
      <w:rFonts w:ascii="宋体" w:hAnsi="Times New Roman" w:eastAsia="宋体" w:cs="Times New Roman"/>
      <w:sz w:val="28"/>
      <w:szCs w:val="20"/>
    </w:rPr>
  </w:style>
  <w:style w:type="character" w:styleId="1128">
    <w:name w:val="Body Text Indent 2 Char"/>
    <w:next w:val="1128"/>
    <w:link w:val="912"/>
    <w:qFormat/>
    <w:rPr>
      <w:rFonts w:eastAsia="宋体"/>
      <w:sz w:val="21"/>
      <w:szCs w:val="24"/>
      <w:lang w:val="en-US" w:eastAsia="zh-CN" w:bidi="ar-SA"/>
    </w:rPr>
  </w:style>
  <w:style w:type="character" w:styleId="1129">
    <w:name w:val="textcontents"/>
    <w:next w:val="1129"/>
    <w:link w:val="912"/>
    <w:qFormat/>
    <w:rPr>
      <w:rFonts w:cs="Times New Roman"/>
    </w:rPr>
  </w:style>
  <w:style w:type="character" w:styleId="1130">
    <w:name w:val="Char Char24"/>
    <w:next w:val="1130"/>
    <w:link w:val="912"/>
    <w:qFormat/>
    <w:rPr>
      <w:rFonts w:eastAsia="宋体"/>
      <w:b/>
      <w:bCs/>
      <w:sz w:val="32"/>
      <w:szCs w:val="44"/>
      <w:lang w:val="en-US" w:eastAsia="zh-CN" w:bidi="ar-SA"/>
    </w:rPr>
  </w:style>
  <w:style w:type="character" w:styleId="1131">
    <w:name w:val="正文11"/>
    <w:next w:val="1131"/>
    <w:link w:val="912"/>
    <w:qFormat/>
  </w:style>
  <w:style w:type="character" w:styleId="1132">
    <w:name w:val="Date Char"/>
    <w:next w:val="1132"/>
    <w:link w:val="912"/>
    <w:qFormat/>
    <w:rPr>
      <w:rFonts w:eastAsia="宋体"/>
      <w:sz w:val="21"/>
      <w:szCs w:val="24"/>
      <w:lang w:val="en-US" w:eastAsia="zh-CN" w:bidi="ar-SA"/>
    </w:rPr>
  </w:style>
  <w:style w:type="character" w:styleId="1133">
    <w:name w:val="Char Char91"/>
    <w:next w:val="1133"/>
    <w:link w:val="912"/>
    <w:qFormat/>
    <w:rPr>
      <w:rFonts w:eastAsia="宋体"/>
      <w:b/>
      <w:bCs/>
      <w:sz w:val="32"/>
      <w:szCs w:val="44"/>
      <w:lang w:val="en-US" w:eastAsia="zh-CN" w:bidi="ar-SA"/>
    </w:rPr>
  </w:style>
  <w:style w:type="character" w:styleId="1134">
    <w:name w:val="Char Char181"/>
    <w:next w:val="1134"/>
    <w:link w:val="912"/>
    <w:qFormat/>
    <w:rPr>
      <w:b/>
      <w:bCs/>
      <w:sz w:val="44"/>
      <w:szCs w:val="44"/>
    </w:rPr>
  </w:style>
  <w:style w:type="character" w:styleId="1135">
    <w:name w:val="标题 Char_0"/>
    <w:next w:val="1135"/>
    <w:link w:val="1136"/>
    <w:qFormat/>
    <w:rPr>
      <w:rFonts w:ascii="黑体" w:hAnsi="Arial" w:eastAsia="黑体"/>
      <w:b/>
      <w:bCs/>
      <w:sz w:val="32"/>
      <w:szCs w:val="32"/>
    </w:rPr>
  </w:style>
  <w:style w:type="paragraph" w:styleId="1136">
    <w:name w:val="标题_0"/>
    <w:basedOn w:val="1137"/>
    <w:next w:val="1136"/>
    <w:link w:val="1135"/>
    <w:qFormat/>
    <w:pPr>
      <w:jc w:val="center"/>
      <w:spacing w:before="120" w:after="120" w:line="360" w:lineRule="auto"/>
      <w:outlineLvl w:val="0"/>
    </w:pPr>
    <w:rPr>
      <w:rFonts w:ascii="黑体" w:hAnsi="Arial" w:eastAsia="黑体"/>
      <w:b/>
      <w:bCs/>
      <w:sz w:val="32"/>
      <w:szCs w:val="32"/>
    </w:rPr>
  </w:style>
  <w:style w:type="paragraph" w:styleId="1137">
    <w:name w:val="正文_1"/>
    <w:next w:val="1015"/>
    <w:link w:val="912"/>
    <w:qFormat/>
    <w:rPr>
      <w:sz w:val="21"/>
      <w:szCs w:val="22"/>
      <w:lang w:val="en-US" w:eastAsia="zh-CN" w:bidi="ar-SA"/>
    </w:rPr>
  </w:style>
  <w:style w:type="character" w:styleId="1138">
    <w:name w:val="批注文字 Char3"/>
    <w:next w:val="1138"/>
    <w:link w:val="912"/>
    <w:qFormat/>
    <w:rPr>
      <w:sz w:val="21"/>
      <w:szCs w:val="24"/>
    </w:rPr>
  </w:style>
  <w:style w:type="character" w:styleId="1139">
    <w:name w:val="不明显参考1"/>
    <w:next w:val="1139"/>
    <w:link w:val="912"/>
    <w:qFormat/>
    <w:rPr>
      <w:smallCaps/>
      <w:color w:val="c0504d"/>
      <w:u w:val="single"/>
    </w:rPr>
  </w:style>
  <w:style w:type="character" w:styleId="1140">
    <w:name w:val="Char Char26"/>
    <w:next w:val="1140"/>
    <w:link w:val="912"/>
    <w:qFormat/>
    <w:rPr>
      <w:rFonts w:ascii="宋体" w:hAnsi="Arial" w:eastAsia="宋体" w:cs="Arial"/>
      <w:b/>
      <w:sz w:val="24"/>
      <w:szCs w:val="44"/>
      <w:lang w:val="en-US" w:eastAsia="zh-CN" w:bidi="ar-SA"/>
    </w:rPr>
  </w:style>
  <w:style w:type="character" w:styleId="1141">
    <w:name w:val="书籍标题1"/>
    <w:next w:val="1141"/>
    <w:link w:val="912"/>
    <w:qFormat/>
    <w:rPr>
      <w:b/>
      <w:bCs/>
      <w:smallCaps/>
      <w:spacing w:val="5"/>
    </w:rPr>
  </w:style>
  <w:style w:type="character" w:styleId="1142">
    <w:name w:val="明显强调1"/>
    <w:next w:val="1142"/>
    <w:link w:val="912"/>
    <w:qFormat/>
    <w:rPr>
      <w:b/>
      <w:bCs/>
      <w:i/>
      <w:iCs/>
      <w:color w:val="4f81bd"/>
    </w:rPr>
  </w:style>
  <w:style w:type="character" w:styleId="1143">
    <w:name w:val="Heading 5 Char"/>
    <w:next w:val="1143"/>
    <w:link w:val="912"/>
    <w:qFormat/>
    <w:rPr>
      <w:rFonts w:eastAsia="宋体"/>
      <w:b/>
      <w:bCs/>
      <w:sz w:val="28"/>
      <w:szCs w:val="28"/>
      <w:lang w:val="en-US" w:eastAsia="zh-CN" w:bidi="ar-SA"/>
    </w:rPr>
  </w:style>
  <w:style w:type="character" w:styleId="1144">
    <w:name w:val="Sample"/>
    <w:next w:val="1144"/>
    <w:link w:val="912"/>
    <w:qFormat/>
    <w:rPr>
      <w:rFonts w:ascii="Courier New" w:hAnsi="Courier New"/>
    </w:rPr>
  </w:style>
  <w:style w:type="character" w:styleId="1145">
    <w:name w:val="Comment"/>
    <w:next w:val="1145"/>
    <w:link w:val="912"/>
    <w:qFormat/>
    <w:rPr>
      <w:vanish/>
    </w:rPr>
  </w:style>
  <w:style w:type="character" w:styleId="1146">
    <w:name w:val="样式 Char"/>
    <w:next w:val="1146"/>
    <w:link w:val="1147"/>
    <w:qFormat/>
    <w:rPr>
      <w:rFonts w:ascii="宋体" w:hAnsi="宋体" w:cs="宋体"/>
      <w:sz w:val="24"/>
      <w:szCs w:val="24"/>
    </w:rPr>
  </w:style>
  <w:style w:type="paragraph" w:styleId="1147">
    <w:name w:val="样式"/>
    <w:next w:val="1147"/>
    <w:link w:val="1146"/>
    <w:qFormat/>
    <w:pPr>
      <w:widowControl w:val="off"/>
    </w:pPr>
    <w:rPr>
      <w:rFonts w:ascii="宋体" w:hAnsi="宋体" w:cs="宋体"/>
      <w:sz w:val="24"/>
      <w:szCs w:val="24"/>
      <w:lang w:val="en-US" w:eastAsia="zh-CN" w:bidi="ar-SA"/>
    </w:rPr>
  </w:style>
  <w:style w:type="character" w:styleId="1148">
    <w:name w:val="content1"/>
    <w:next w:val="1148"/>
    <w:link w:val="912"/>
    <w:qFormat/>
    <w:rPr>
      <w:rFonts w:ascii="Tahoma" w:hAnsi="Tahoma" w:cs="Tahoma"/>
      <w:sz w:val="21"/>
      <w:szCs w:val="21"/>
    </w:rPr>
  </w:style>
  <w:style w:type="character" w:styleId="1149">
    <w:name w:val="明显参考1"/>
    <w:next w:val="1149"/>
    <w:link w:val="912"/>
    <w:qFormat/>
    <w:rPr>
      <w:b/>
      <w:bCs/>
      <w:smallCaps/>
      <w:color w:val="c0504d"/>
      <w:spacing w:val="5"/>
      <w:u w:val="single"/>
    </w:rPr>
  </w:style>
  <w:style w:type="character" w:styleId="1150">
    <w:name w:val="标题 Char_1"/>
    <w:next w:val="1150"/>
    <w:link w:val="1151"/>
    <w:qFormat/>
    <w:rPr>
      <w:rFonts w:ascii="Cambria" w:hAnsi="Cambria"/>
      <w:b/>
      <w:bCs/>
      <w:sz w:val="32"/>
      <w:szCs w:val="32"/>
    </w:rPr>
  </w:style>
  <w:style w:type="paragraph" w:styleId="1151">
    <w:name w:val="标题_1"/>
    <w:basedOn w:val="1152"/>
    <w:next w:val="1152"/>
    <w:link w:val="1150"/>
    <w:qFormat/>
    <w:pPr>
      <w:jc w:val="center"/>
      <w:spacing w:before="240" w:after="60"/>
      <w:outlineLvl w:val="0"/>
    </w:pPr>
    <w:rPr>
      <w:rFonts w:ascii="Cambria" w:hAnsi="Cambria"/>
      <w:b/>
      <w:bCs/>
      <w:sz w:val="32"/>
      <w:szCs w:val="32"/>
    </w:rPr>
  </w:style>
  <w:style w:type="paragraph" w:styleId="1152">
    <w:name w:val="正文_2"/>
    <w:next w:val="1152"/>
    <w:link w:val="912"/>
    <w:qFormat/>
    <w:pPr>
      <w:jc w:val="both"/>
      <w:widowControl w:val="off"/>
    </w:pPr>
    <w:rPr>
      <w:rFonts w:ascii="Calibri" w:hAnsi="Calibri"/>
      <w:sz w:val="21"/>
      <w:szCs w:val="22"/>
      <w:lang w:val="en-US" w:eastAsia="zh-CN" w:bidi="ar-SA"/>
    </w:rPr>
  </w:style>
  <w:style w:type="character" w:styleId="1153">
    <w:name w:val="Balloon Text Char"/>
    <w:next w:val="1153"/>
    <w:link w:val="912"/>
    <w:qFormat/>
    <w:rPr>
      <w:sz w:val="18"/>
      <w:lang w:bidi="ar-SA"/>
    </w:rPr>
  </w:style>
  <w:style w:type="character" w:styleId="1154">
    <w:name w:val="HTML Markup"/>
    <w:next w:val="1154"/>
    <w:link w:val="912"/>
    <w:qFormat/>
    <w:rPr>
      <w:vanish/>
      <w:color w:val="ff0000"/>
    </w:rPr>
  </w:style>
  <w:style w:type="character" w:styleId="1155">
    <w:name w:val="标题 2 Char1"/>
    <w:next w:val="1155"/>
    <w:link w:val="912"/>
    <w:qFormat/>
    <w:rPr>
      <w:rFonts w:ascii="Arial" w:hAnsi="Arial" w:eastAsia="黑体" w:cs="Calibri"/>
      <w:b/>
      <w:sz w:val="32"/>
      <w:szCs w:val="20"/>
    </w:rPr>
  </w:style>
  <w:style w:type="character" w:styleId="1156">
    <w:name w:val="Char Char18"/>
    <w:next w:val="1156"/>
    <w:link w:val="912"/>
    <w:qFormat/>
    <w:rPr>
      <w:rFonts w:ascii="Times New Roman" w:hAnsi="Times New Roman" w:eastAsia="宋体" w:cs="Times New Roman"/>
      <w:b/>
      <w:bCs/>
      <w:sz w:val="28"/>
      <w:szCs w:val="28"/>
    </w:rPr>
  </w:style>
  <w:style w:type="character" w:styleId="1157">
    <w:name w:val="Variable"/>
    <w:next w:val="1157"/>
    <w:link w:val="912"/>
    <w:qFormat/>
    <w:rPr>
      <w:i/>
    </w:rPr>
  </w:style>
  <w:style w:type="character" w:styleId="1158">
    <w:name w:val="Typewriter"/>
    <w:next w:val="1158"/>
    <w:link w:val="912"/>
    <w:qFormat/>
    <w:rPr>
      <w:rFonts w:ascii="Courier New" w:hAnsi="Courier New"/>
      <w:sz w:val="20"/>
    </w:rPr>
  </w:style>
  <w:style w:type="character" w:styleId="1159">
    <w:name w:val="超链接_0"/>
    <w:next w:val="1159"/>
    <w:link w:val="912"/>
    <w:uiPriority w:val="99"/>
    <w:qFormat/>
    <w:rPr>
      <w:rFonts w:ascii="Calibri" w:hAnsi="Calibri" w:cs="Times New Roman"/>
      <w:color w:val="0000ff"/>
      <w:u w:val="single"/>
    </w:rPr>
  </w:style>
  <w:style w:type="character" w:styleId="1160">
    <w:name w:val="Char Char3"/>
    <w:next w:val="1160"/>
    <w:link w:val="912"/>
    <w:qFormat/>
    <w:rPr>
      <w:rFonts w:ascii="黑体" w:hAnsi="宋体" w:eastAsia="黑体" w:cs="Arial"/>
      <w:b/>
      <w:bCs/>
      <w:sz w:val="24"/>
      <w:szCs w:val="24"/>
      <w:lang w:val="en-US" w:eastAsia="zh-CN" w:bidi="ar-SA"/>
    </w:rPr>
  </w:style>
  <w:style w:type="character" w:styleId="1161">
    <w:name w:val="标题 2 Char_1"/>
    <w:next w:val="1161"/>
    <w:link w:val="1162"/>
    <w:qFormat/>
    <w:rPr>
      <w:rFonts w:ascii="黑体" w:hAnsi="宋体" w:eastAsia="黑体"/>
      <w:b/>
      <w:bCs/>
      <w:sz w:val="30"/>
      <w:szCs w:val="30"/>
    </w:rPr>
  </w:style>
  <w:style w:type="paragraph" w:styleId="1162">
    <w:name w:val="标题 2_1"/>
    <w:basedOn w:val="1151"/>
    <w:next w:val="1152"/>
    <w:link w:val="1161"/>
    <w:unhideWhenUsed/>
    <w:qFormat/>
    <w:pPr>
      <w:keepLines/>
      <w:keepNext/>
      <w:spacing w:before="120" w:after="120" w:line="360" w:lineRule="auto"/>
      <w:outlineLvl w:val="1"/>
    </w:pPr>
    <w:rPr>
      <w:rFonts w:ascii="黑体" w:hAnsi="宋体" w:eastAsia="黑体"/>
      <w:sz w:val="30"/>
      <w:szCs w:val="30"/>
    </w:rPr>
  </w:style>
  <w:style w:type="character" w:styleId="1163">
    <w:name w:val="脚注文本 Char1"/>
    <w:next w:val="1163"/>
    <w:link w:val="912"/>
    <w:qFormat/>
    <w:rPr>
      <w:sz w:val="18"/>
      <w:szCs w:val="18"/>
    </w:rPr>
  </w:style>
  <w:style w:type="character" w:styleId="1164">
    <w:name w:val="Comment Text Char1"/>
    <w:next w:val="1164"/>
    <w:link w:val="912"/>
    <w:qFormat/>
    <w:rPr>
      <w:sz w:val="24"/>
      <w:lang w:bidi="ar-SA"/>
    </w:rPr>
  </w:style>
  <w:style w:type="character" w:styleId="1165">
    <w:name w:val="不明显强调1"/>
    <w:next w:val="1165"/>
    <w:link w:val="912"/>
    <w:qFormat/>
    <w:rPr>
      <w:i/>
      <w:iCs/>
      <w:color w:val="808080"/>
    </w:rPr>
  </w:style>
  <w:style w:type="character" w:styleId="1166">
    <w:name w:val="正文文本 Char2"/>
    <w:next w:val="1166"/>
    <w:link w:val="912"/>
    <w:qFormat/>
    <w:rPr>
      <w:sz w:val="21"/>
      <w:szCs w:val="24"/>
    </w:rPr>
  </w:style>
  <w:style w:type="character" w:styleId="1167">
    <w:name w:val="Comment Text Char"/>
    <w:next w:val="1167"/>
    <w:link w:val="912"/>
    <w:qFormat/>
    <w:rPr>
      <w:rFonts w:cs="Times New Roman"/>
      <w:sz w:val="24"/>
      <w:szCs w:val="24"/>
    </w:rPr>
  </w:style>
  <w:style w:type="character" w:styleId="1168">
    <w:name w:val="批注框文本 Char1"/>
    <w:next w:val="1168"/>
    <w:link w:val="912"/>
    <w:qFormat/>
    <w:rPr>
      <w:rFonts w:ascii="Times New Roman" w:hAnsi="Times New Roman" w:eastAsia="宋体" w:cs="Times New Roman"/>
      <w:sz w:val="18"/>
      <w:szCs w:val="18"/>
    </w:rPr>
  </w:style>
  <w:style w:type="character" w:styleId="1169">
    <w:name w:val="Char Char21"/>
    <w:next w:val="1169"/>
    <w:link w:val="912"/>
    <w:qFormat/>
    <w:rPr>
      <w:rFonts w:ascii="Arial" w:hAnsi="Arial" w:eastAsia="黑体" w:cs="Times New Roman"/>
      <w:b/>
      <w:bCs/>
      <w:sz w:val="32"/>
      <w:szCs w:val="32"/>
    </w:rPr>
  </w:style>
  <w:style w:type="character" w:styleId="1170">
    <w:name w:val="CODE"/>
    <w:next w:val="1170"/>
    <w:link w:val="912"/>
    <w:qFormat/>
    <w:rPr>
      <w:rFonts w:ascii="Courier New" w:hAnsi="Courier New"/>
      <w:sz w:val="20"/>
    </w:rPr>
  </w:style>
  <w:style w:type="character" w:styleId="1171">
    <w:name w:val="纯文本 Char2"/>
    <w:next w:val="1171"/>
    <w:link w:val="912"/>
    <w:qFormat/>
    <w:rPr>
      <w:rFonts w:ascii="宋体" w:hAnsi="Courier New" w:cs="Courier New"/>
      <w:sz w:val="21"/>
      <w:szCs w:val="21"/>
    </w:rPr>
  </w:style>
  <w:style w:type="character" w:styleId="1172">
    <w:name w:val="Footnote Text Char"/>
    <w:next w:val="1172"/>
    <w:link w:val="912"/>
    <w:qFormat/>
    <w:rPr>
      <w:rFonts w:eastAsia="宋体"/>
      <w:sz w:val="18"/>
      <w:lang w:val="en-US" w:eastAsia="zh-CN" w:bidi="ar-SA"/>
    </w:rPr>
  </w:style>
  <w:style w:type="character" w:styleId="1173">
    <w:name w:val="样式 标题 3 + (中文) 黑体 小四 非加粗 段前: 7.8 磅 段后: 0 磅 行距: 固定值 20 磅 Char"/>
    <w:next w:val="1173"/>
    <w:link w:val="912"/>
    <w:qFormat/>
    <w:rPr>
      <w:rFonts w:ascii="黑体" w:hAnsi="宋体" w:eastAsia="黑体" w:cs="宋体"/>
      <w:b/>
      <w:bCs/>
      <w:sz w:val="24"/>
      <w:lang w:val="en-US" w:eastAsia="zh-CN" w:bidi="ar-SA"/>
    </w:rPr>
  </w:style>
  <w:style w:type="character" w:styleId="1174">
    <w:name w:val="Char Char1"/>
    <w:next w:val="1174"/>
    <w:link w:val="912"/>
    <w:qFormat/>
    <w:rPr>
      <w:rFonts w:ascii="黑体" w:hAnsi="Arial" w:eastAsia="黑体" w:cs="Arial"/>
      <w:b/>
      <w:bCs/>
      <w:sz w:val="32"/>
      <w:szCs w:val="32"/>
      <w:lang w:val="en-US" w:eastAsia="zh-CN" w:bidi="ar-SA"/>
    </w:rPr>
  </w:style>
  <w:style w:type="character" w:styleId="1175">
    <w:name w:val="Heading 3 Char"/>
    <w:next w:val="1175"/>
    <w:link w:val="912"/>
    <w:qFormat/>
    <w:rPr>
      <w:rFonts w:cs="Times New Roman"/>
      <w:b/>
      <w:bCs/>
      <w:sz w:val="32"/>
      <w:szCs w:val="32"/>
    </w:rPr>
  </w:style>
  <w:style w:type="character" w:styleId="1176">
    <w:name w:val="Char Char22"/>
    <w:next w:val="1176"/>
    <w:link w:val="912"/>
    <w:qFormat/>
    <w:rPr>
      <w:rFonts w:ascii="Times New Roman" w:hAnsi="Times New Roman" w:eastAsia="宋体" w:cs="Times New Roman"/>
      <w:b/>
      <w:bCs/>
      <w:sz w:val="32"/>
      <w:szCs w:val="44"/>
    </w:rPr>
  </w:style>
  <w:style w:type="character" w:styleId="1177">
    <w:name w:val="Heading 1 Char"/>
    <w:next w:val="1177"/>
    <w:link w:val="912"/>
    <w:qFormat/>
    <w:rPr>
      <w:rFonts w:eastAsia="宋体"/>
      <w:b/>
      <w:bCs/>
      <w:sz w:val="32"/>
      <w:szCs w:val="44"/>
      <w:lang w:val="en-US" w:eastAsia="zh-CN" w:bidi="ar-SA"/>
    </w:rPr>
  </w:style>
  <w:style w:type="character" w:styleId="1178">
    <w:name w:val="正文缩进 Char1"/>
    <w:next w:val="1178"/>
    <w:link w:val="912"/>
    <w:qFormat/>
    <w:rPr>
      <w:rFonts w:eastAsia="楷体_GB2312"/>
      <w:sz w:val="24"/>
    </w:rPr>
  </w:style>
  <w:style w:type="character" w:styleId="1179">
    <w:name w:val="Document Map Char"/>
    <w:next w:val="1179"/>
    <w:link w:val="912"/>
    <w:qFormat/>
    <w:rPr>
      <w:rFonts w:eastAsia="宋体"/>
      <w:sz w:val="21"/>
      <w:szCs w:val="24"/>
      <w:lang w:val="en-US" w:eastAsia="zh-CN" w:bidi="ar-SA"/>
    </w:rPr>
  </w:style>
  <w:style w:type="character" w:styleId="1180">
    <w:name w:val="批注主题 Char2"/>
    <w:next w:val="1180"/>
    <w:link w:val="912"/>
    <w:qFormat/>
    <w:rPr>
      <w:b/>
      <w:bCs/>
      <w:szCs w:val="24"/>
    </w:rPr>
  </w:style>
  <w:style w:type="character" w:styleId="1181">
    <w:name w:val="Char Char6"/>
    <w:next w:val="1181"/>
    <w:link w:val="912"/>
    <w:qFormat/>
    <w:rPr>
      <w:rFonts w:eastAsia="宋体"/>
      <w:b/>
      <w:bCs/>
      <w:sz w:val="32"/>
      <w:szCs w:val="44"/>
      <w:lang w:val="en-US" w:eastAsia="zh-CN" w:bidi="ar-SA"/>
    </w:rPr>
  </w:style>
  <w:style w:type="character" w:styleId="1182">
    <w:name w:val="Char Char19"/>
    <w:next w:val="1182"/>
    <w:link w:val="912"/>
    <w:qFormat/>
    <w:rPr>
      <w:rFonts w:ascii="Arial" w:hAnsi="Arial" w:eastAsia="宋体" w:cs="Times New Roman"/>
      <w:b/>
      <w:bCs/>
      <w:szCs w:val="28"/>
    </w:rPr>
  </w:style>
  <w:style w:type="character" w:styleId="1183">
    <w:name w:val="Plain Text Char"/>
    <w:next w:val="1183"/>
    <w:link w:val="912"/>
    <w:qFormat/>
    <w:rPr>
      <w:rFonts w:ascii="宋体" w:hAnsi="Courier New" w:eastAsia="宋体"/>
      <w:sz w:val="24"/>
      <w:lang w:bidi="ar-SA"/>
    </w:rPr>
  </w:style>
  <w:style w:type="character" w:styleId="1184">
    <w:name w:val="无间隔 Char"/>
    <w:next w:val="1184"/>
    <w:link w:val="1185"/>
    <w:qFormat/>
    <w:rPr>
      <w:szCs w:val="24"/>
    </w:rPr>
  </w:style>
  <w:style w:type="paragraph" w:styleId="1185">
    <w:name w:val="无间隔"/>
    <w:next w:val="1185"/>
    <w:link w:val="1184"/>
    <w:qFormat/>
    <w:pPr>
      <w:jc w:val="both"/>
      <w:widowControl w:val="off"/>
    </w:pPr>
    <w:rPr>
      <w:szCs w:val="24"/>
      <w:lang w:val="en-US" w:eastAsia="zh-CN" w:bidi="ar-SA"/>
    </w:rPr>
  </w:style>
  <w:style w:type="character" w:styleId="1186">
    <w:name w:val="标题 Char3"/>
    <w:next w:val="1186"/>
    <w:link w:val="912"/>
    <w:qFormat/>
    <w:rPr>
      <w:rFonts w:ascii="Cambria" w:hAnsi="Cambria" w:cs="Times New Roman"/>
      <w:b/>
      <w:bCs/>
      <w:sz w:val="32"/>
      <w:szCs w:val="32"/>
    </w:rPr>
  </w:style>
  <w:style w:type="character" w:styleId="1187">
    <w:name w:val="批注文字 Char2"/>
    <w:next w:val="1187"/>
    <w:link w:val="912"/>
    <w:qFormat/>
    <w:rPr>
      <w:rFonts w:eastAsia="宋体"/>
      <w:sz w:val="21"/>
      <w:szCs w:val="24"/>
      <w:lang w:val="en-US" w:eastAsia="zh-CN" w:bidi="ar-SA"/>
    </w:rPr>
  </w:style>
  <w:style w:type="character" w:styleId="1188">
    <w:name w:val="正文文本 3 Char1"/>
    <w:next w:val="1188"/>
    <w:link w:val="912"/>
    <w:uiPriority w:val="99"/>
    <w:qFormat/>
    <w:rPr>
      <w:rFonts w:eastAsia="楷体_GB2312"/>
      <w:sz w:val="16"/>
      <w:szCs w:val="16"/>
    </w:rPr>
  </w:style>
  <w:style w:type="character" w:styleId="1189">
    <w:name w:val="Char Char23"/>
    <w:next w:val="1189"/>
    <w:link w:val="912"/>
    <w:qFormat/>
    <w:rPr>
      <w:rFonts w:eastAsia="宋体"/>
      <w:b/>
      <w:bCs/>
      <w:sz w:val="32"/>
      <w:szCs w:val="44"/>
      <w:lang w:val="en-US" w:eastAsia="zh-CN" w:bidi="ar-SA"/>
    </w:rPr>
  </w:style>
  <w:style w:type="character" w:styleId="1190">
    <w:name w:val="标题 1 Char1"/>
    <w:next w:val="1190"/>
    <w:link w:val="912"/>
    <w:qFormat/>
    <w:rPr>
      <w:rFonts w:ascii="Calibri" w:hAnsi="Calibri" w:eastAsia="宋体" w:cs="Arial"/>
      <w:b/>
      <w:sz w:val="44"/>
      <w:szCs w:val="20"/>
    </w:rPr>
  </w:style>
  <w:style w:type="character" w:styleId="1191">
    <w:name w:val="文档结构图 Char1"/>
    <w:next w:val="1191"/>
    <w:link w:val="912"/>
    <w:qFormat/>
    <w:rPr>
      <w:rFonts w:ascii="宋体"/>
      <w:sz w:val="18"/>
      <w:szCs w:val="18"/>
    </w:rPr>
  </w:style>
  <w:style w:type="character" w:styleId="1192">
    <w:name w:val="正文首行缩进 2 Char1"/>
    <w:next w:val="1192"/>
    <w:link w:val="912"/>
    <w:uiPriority w:val="99"/>
    <w:qFormat/>
    <w:rPr>
      <w:rFonts w:ascii="方正仿宋简体" w:hAnsi="创艺简仿宋" w:eastAsia="楷体_GB2312"/>
      <w:sz w:val="26"/>
    </w:rPr>
  </w:style>
  <w:style w:type="character" w:styleId="1193">
    <w:name w:val="Comment Subject Char"/>
    <w:next w:val="1193"/>
    <w:link w:val="912"/>
    <w:qFormat/>
    <w:rPr>
      <w:b/>
      <w:sz w:val="24"/>
      <w:lang w:bidi="ar-SA"/>
    </w:rPr>
  </w:style>
  <w:style w:type="character" w:styleId="1194">
    <w:name w:val="Definition"/>
    <w:next w:val="1194"/>
    <w:link w:val="912"/>
    <w:qFormat/>
    <w:rPr>
      <w:i/>
    </w:rPr>
  </w:style>
  <w:style w:type="character" w:styleId="1195">
    <w:name w:val="Title Char"/>
    <w:next w:val="1195"/>
    <w:link w:val="912"/>
    <w:qFormat/>
    <w:rPr>
      <w:rFonts w:ascii="Cambria" w:hAnsi="Cambria"/>
      <w:b/>
      <w:sz w:val="32"/>
      <w:lang w:bidi="ar-SA"/>
    </w:rPr>
  </w:style>
  <w:style w:type="character" w:styleId="1196">
    <w:name w:val="标题 2 Char_0"/>
    <w:next w:val="1196"/>
    <w:link w:val="1197"/>
    <w:qFormat/>
    <w:rPr>
      <w:rFonts w:ascii="Calibri" w:hAnsi="Calibri"/>
    </w:rPr>
  </w:style>
  <w:style w:type="paragraph" w:styleId="1197">
    <w:name w:val="标题 2_0"/>
    <w:basedOn w:val="912"/>
    <w:next w:val="1197"/>
    <w:link w:val="1196"/>
    <w:qFormat/>
    <w:rPr>
      <w:rFonts w:ascii="Calibri" w:hAnsi="Calibri" w:eastAsia="宋体"/>
      <w:sz w:val="20"/>
    </w:rPr>
  </w:style>
  <w:style w:type="character" w:styleId="1198">
    <w:name w:val="Header Char"/>
    <w:next w:val="1198"/>
    <w:link w:val="912"/>
    <w:qFormat/>
    <w:rPr>
      <w:rFonts w:eastAsia="宋体"/>
      <w:sz w:val="18"/>
      <w:szCs w:val="18"/>
      <w:lang w:val="en-US" w:eastAsia="zh-CN" w:bidi="ar-SA"/>
    </w:rPr>
  </w:style>
  <w:style w:type="character" w:styleId="1199">
    <w:name w:val="Keyboard"/>
    <w:next w:val="1199"/>
    <w:link w:val="912"/>
    <w:qFormat/>
    <w:rPr>
      <w:rFonts w:ascii="Courier New" w:hAnsi="Courier New"/>
      <w:b/>
      <w:sz w:val="20"/>
    </w:rPr>
  </w:style>
  <w:style w:type="character" w:styleId="1200">
    <w:name w:val="标题 3 Char1"/>
    <w:next w:val="1200"/>
    <w:link w:val="912"/>
    <w:qFormat/>
    <w:rPr>
      <w:rFonts w:ascii="Calibri" w:hAnsi="Calibri" w:eastAsia="宋体" w:cs="Arial"/>
      <w:b/>
      <w:sz w:val="32"/>
      <w:szCs w:val="20"/>
    </w:rPr>
  </w:style>
  <w:style w:type="character" w:styleId="1201">
    <w:name w:val="Heading 3 Char1"/>
    <w:next w:val="1201"/>
    <w:link w:val="912"/>
    <w:qFormat/>
    <w:rPr>
      <w:rFonts w:eastAsia="宋体"/>
      <w:b/>
      <w:bCs/>
      <w:sz w:val="24"/>
      <w:szCs w:val="32"/>
      <w:lang w:val="en-US" w:eastAsia="zh-CN" w:bidi="ar-SA"/>
    </w:rPr>
  </w:style>
  <w:style w:type="paragraph" w:styleId="1202">
    <w:name w:val="正文_0"/>
    <w:next w:val="1202"/>
    <w:link w:val="912"/>
    <w:qFormat/>
    <w:pPr>
      <w:jc w:val="both"/>
      <w:widowControl w:val="off"/>
    </w:pPr>
    <w:rPr>
      <w:rFonts w:ascii="Calibri" w:hAnsi="Calibri"/>
      <w:sz w:val="21"/>
      <w:szCs w:val="22"/>
      <w:lang w:val="en-US" w:eastAsia="zh-CN" w:bidi="ar-SA"/>
    </w:rPr>
  </w:style>
  <w:style w:type="character" w:styleId="1203">
    <w:name w:val="正文文本 Char3"/>
    <w:next w:val="1203"/>
    <w:link w:val="912"/>
    <w:uiPriority w:val="99"/>
    <w:qFormat/>
    <w:rPr>
      <w:sz w:val="21"/>
      <w:szCs w:val="24"/>
    </w:rPr>
  </w:style>
  <w:style w:type="character" w:styleId="1204">
    <w:name w:val="批注文字 Char4"/>
    <w:next w:val="1204"/>
    <w:link w:val="912"/>
    <w:uiPriority w:val="99"/>
    <w:semiHidden/>
    <w:qFormat/>
    <w:rPr>
      <w:rFonts w:ascii="Times New Roman" w:hAnsi="Times New Roman" w:eastAsia="宋体" w:cs="Times New Roman"/>
      <w:szCs w:val="24"/>
    </w:rPr>
  </w:style>
  <w:style w:type="character" w:styleId="1205">
    <w:name w:val="标题 Char4"/>
    <w:next w:val="1205"/>
    <w:link w:val="912"/>
    <w:uiPriority w:val="10"/>
    <w:qFormat/>
    <w:rPr>
      <w:rFonts w:ascii="Cambria" w:hAnsi="Cambria" w:cs="Times New Roman"/>
      <w:b/>
      <w:bCs/>
      <w:sz w:val="32"/>
      <w:szCs w:val="32"/>
    </w:rPr>
  </w:style>
  <w:style w:type="character" w:styleId="1206">
    <w:name w:val="文档结构图 Char2"/>
    <w:next w:val="1206"/>
    <w:link w:val="912"/>
    <w:uiPriority w:val="99"/>
    <w:qFormat/>
    <w:rPr>
      <w:rFonts w:ascii="宋体"/>
      <w:sz w:val="18"/>
      <w:szCs w:val="18"/>
    </w:rPr>
  </w:style>
  <w:style w:type="character" w:styleId="1207">
    <w:name w:val="脚注文本 Char2"/>
    <w:next w:val="1207"/>
    <w:link w:val="912"/>
    <w:uiPriority w:val="99"/>
    <w:qFormat/>
    <w:rPr>
      <w:sz w:val="18"/>
      <w:szCs w:val="18"/>
    </w:rPr>
  </w:style>
  <w:style w:type="paragraph" w:styleId="1208">
    <w:name w:val="z-Top of Form"/>
    <w:next w:val="912"/>
    <w:link w:val="912"/>
    <w:qFormat/>
    <w:pPr>
      <w:jc w:val="center"/>
      <w:widowControl w:val="off"/>
      <w:pBdr>
        <w:bottom w:val="single" w:color="000000" w:sz="2" w:space="0"/>
      </w:pBdr>
    </w:pPr>
    <w:rPr>
      <w:rFonts w:ascii="Arial" w:hAnsi="Arial"/>
      <w:vanish/>
      <w:sz w:val="16"/>
      <w:lang w:val="en-US" w:eastAsia="zh-CN" w:bidi="ar-SA"/>
    </w:rPr>
  </w:style>
  <w:style w:type="paragraph" w:styleId="1209">
    <w:name w:val="样式1"/>
    <w:basedOn w:val="912"/>
    <w:next w:val="916"/>
    <w:link w:val="912"/>
    <w:qFormat/>
    <w:pPr>
      <w:ind w:firstLine="420"/>
      <w:spacing w:line="360" w:lineRule="auto"/>
    </w:pPr>
    <w:rPr>
      <w:rFonts w:ascii="宋体" w:hAnsi="宋体" w:eastAsia="宋体"/>
      <w:sz w:val="21"/>
      <w:szCs w:val="21"/>
    </w:rPr>
  </w:style>
  <w:style w:type="paragraph" w:styleId="1210">
    <w:name w:val="TOC 标题_0"/>
    <w:basedOn w:val="1211"/>
    <w:next w:val="1202"/>
    <w:link w:val="912"/>
    <w:qFormat/>
    <w:pPr>
      <w:outlineLvl w:val="9"/>
    </w:pPr>
    <w:rPr>
      <w:rFonts w:ascii="Calibri" w:hAnsi="Calibri"/>
    </w:rPr>
  </w:style>
  <w:style w:type="paragraph" w:styleId="1211">
    <w:name w:val="标题 1_0"/>
    <w:basedOn w:val="1202"/>
    <w:next w:val="1212"/>
    <w:link w:val="912"/>
    <w:qFormat/>
    <w:pPr>
      <w:keepLines/>
      <w:keepNext/>
      <w:spacing w:before="340" w:after="330" w:line="576" w:lineRule="auto"/>
      <w:outlineLvl w:val="0"/>
    </w:pPr>
    <w:rPr>
      <w:rFonts w:ascii="Times New Roman" w:hAnsi="Times New Roman"/>
      <w:b/>
      <w:bCs/>
      <w:sz w:val="44"/>
      <w:szCs w:val="44"/>
    </w:rPr>
  </w:style>
  <w:style w:type="paragraph" w:styleId="1212">
    <w:name w:val="正文_1_0_0"/>
    <w:next w:val="1212"/>
    <w:link w:val="912"/>
    <w:uiPriority w:val="99"/>
    <w:qFormat/>
    <w:pPr>
      <w:jc w:val="both"/>
      <w:widowControl w:val="off"/>
    </w:pPr>
    <w:rPr>
      <w:sz w:val="21"/>
      <w:szCs w:val="22"/>
      <w:lang w:val="en-US" w:eastAsia="zh-CN" w:bidi="ar-SA"/>
    </w:rPr>
  </w:style>
  <w:style w:type="paragraph" w:styleId="1213">
    <w:name w:val="样式 标题 3 + (中文) 黑体 小四 非加粗 段前: 7.8 磅 段后: 0 磅 行距: 固定值 20 磅"/>
    <w:basedOn w:val="915"/>
    <w:next w:val="1213"/>
    <w:link w:val="912"/>
    <w:qFormat/>
    <w:pPr>
      <w:jc w:val="both"/>
      <w:spacing w:line="400" w:lineRule="exact"/>
    </w:pPr>
    <w:rPr>
      <w:rFonts w:eastAsia="黑体" w:cs="宋体"/>
      <w:b w:val="0"/>
      <w:sz w:val="21"/>
    </w:rPr>
  </w:style>
  <w:style w:type="character" w:styleId="1214">
    <w:name w:val="正文文本 2 Char1"/>
    <w:next w:val="1214"/>
    <w:link w:val="912"/>
    <w:uiPriority w:val="99"/>
    <w:qFormat/>
    <w:rPr>
      <w:sz w:val="21"/>
      <w:szCs w:val="24"/>
    </w:rPr>
  </w:style>
  <w:style w:type="paragraph" w:styleId="1215">
    <w:name w:val="Blockquote"/>
    <w:basedOn w:val="912"/>
    <w:next w:val="1215"/>
    <w:link w:val="912"/>
    <w:qFormat/>
    <w:pPr>
      <w:ind w:left="360" w:right="360"/>
      <w:jc w:val="left"/>
      <w:spacing w:before="100" w:after="100"/>
    </w:pPr>
    <w:rPr>
      <w:rFonts w:ascii="Calibri" w:hAnsi="Calibri" w:eastAsia="宋体"/>
      <w:sz w:val="24"/>
    </w:rPr>
  </w:style>
  <w:style w:type="paragraph" w:styleId="1216">
    <w:name w:val="标题 3_0"/>
    <w:basedOn w:val="1202"/>
    <w:next w:val="1202"/>
    <w:link w:val="912"/>
    <w:qFormat/>
    <w:pPr>
      <w:keepLines/>
      <w:keepNext/>
      <w:spacing w:before="260" w:after="260" w:line="413" w:lineRule="auto"/>
      <w:outlineLvl w:val="2"/>
    </w:pPr>
    <w:rPr>
      <w:rFonts w:ascii="Times New Roman" w:hAnsi="Times New Roman"/>
      <w:b/>
      <w:bCs/>
      <w:sz w:val="32"/>
      <w:szCs w:val="32"/>
    </w:rPr>
  </w:style>
  <w:style w:type="paragraph" w:styleId="1217">
    <w:name w:val="表格"/>
    <w:basedOn w:val="912"/>
    <w:next w:val="1217"/>
    <w:link w:val="912"/>
    <w:qFormat/>
    <w:pPr>
      <w:jc w:val="center"/>
    </w:pPr>
    <w:rPr>
      <w:rFonts w:ascii="华文细黑" w:hAnsi="华文细黑" w:eastAsia="宋体"/>
      <w:sz w:val="21"/>
    </w:rPr>
  </w:style>
  <w:style w:type="character" w:styleId="1218">
    <w:name w:val="明显引用 Char3"/>
    <w:next w:val="1218"/>
    <w:link w:val="912"/>
    <w:uiPriority w:val="30"/>
    <w:qFormat/>
    <w:rPr>
      <w:b/>
      <w:bCs/>
      <w:i/>
      <w:iCs/>
      <w:color w:val="4f81bd"/>
      <w:sz w:val="21"/>
      <w:szCs w:val="24"/>
    </w:rPr>
  </w:style>
  <w:style w:type="paragraph" w:styleId="1219">
    <w:name w:val="Definition List"/>
    <w:basedOn w:val="912"/>
    <w:next w:val="1220"/>
    <w:link w:val="912"/>
    <w:qFormat/>
    <w:pPr>
      <w:ind w:left="360"/>
      <w:jc w:val="left"/>
    </w:pPr>
    <w:rPr>
      <w:rFonts w:ascii="Calibri" w:hAnsi="Calibri" w:eastAsia="宋体"/>
      <w:sz w:val="24"/>
    </w:rPr>
  </w:style>
  <w:style w:type="paragraph" w:styleId="1220">
    <w:name w:val="Definition Term"/>
    <w:basedOn w:val="912"/>
    <w:next w:val="1219"/>
    <w:link w:val="912"/>
    <w:qFormat/>
    <w:pPr>
      <w:jc w:val="left"/>
    </w:pPr>
    <w:rPr>
      <w:rFonts w:ascii="Calibri" w:hAnsi="Calibri" w:eastAsia="宋体"/>
      <w:sz w:val="24"/>
    </w:rPr>
  </w:style>
  <w:style w:type="paragraph" w:styleId="1221">
    <w:name w:val="st4.5"/>
    <w:next w:val="1221"/>
    <w:link w:val="912"/>
    <w:uiPriority w:val="99"/>
    <w:qFormat/>
    <w:pPr>
      <w:ind w:firstLine="426"/>
      <w:jc w:val="both"/>
      <w:spacing w:line="360" w:lineRule="auto"/>
      <w:widowControl w:val="off"/>
    </w:pPr>
    <w:rPr>
      <w:rFonts w:ascii="仿宋_GB2312" w:eastAsia="仿宋_GB2312" w:cs="仿宋_GB2312"/>
      <w:sz w:val="28"/>
      <w:szCs w:val="28"/>
      <w:lang w:val="en-US" w:eastAsia="zh-CN" w:bidi="ar-SA"/>
    </w:rPr>
  </w:style>
  <w:style w:type="paragraph" w:styleId="1222">
    <w:name w:val="1"/>
    <w:basedOn w:val="912"/>
    <w:next w:val="912"/>
    <w:link w:val="912"/>
    <w:qFormat/>
    <w:rPr>
      <w:rFonts w:eastAsia="宋体"/>
      <w:sz w:val="21"/>
      <w:szCs w:val="24"/>
    </w:rPr>
  </w:style>
  <w:style w:type="paragraph" w:styleId="1223">
    <w:name w:val="样式 (西文) 仿宋_GB2312 居中 行距: 1.5 倍行距"/>
    <w:basedOn w:val="912"/>
    <w:next w:val="1223"/>
    <w:link w:val="912"/>
    <w:qFormat/>
    <w:pPr>
      <w:jc w:val="center"/>
      <w:spacing w:line="360" w:lineRule="auto"/>
    </w:pPr>
    <w:rPr>
      <w:rFonts w:ascii="宋体" w:hAnsi="宋体" w:eastAsia="宋体" w:cs="宋体"/>
      <w:sz w:val="21"/>
    </w:rPr>
  </w:style>
  <w:style w:type="paragraph" w:styleId="1224">
    <w:name w:val="正文缩进_0"/>
    <w:basedOn w:val="1137"/>
    <w:next w:val="1224"/>
    <w:link w:val="912"/>
    <w:qFormat/>
    <w:pPr>
      <w:ind w:firstLine="420"/>
      <w:jc w:val="both"/>
      <w:widowControl w:val="off"/>
    </w:pPr>
    <w:rPr>
      <w:u w:val="single"/>
    </w:rPr>
  </w:style>
  <w:style w:type="paragraph" w:styleId="1225">
    <w:name w:val="标题 4_0"/>
    <w:basedOn w:val="1212"/>
    <w:next w:val="1212"/>
    <w:link w:val="912"/>
    <w:qFormat/>
    <w:pPr>
      <w:keepLines/>
      <w:keepNext/>
      <w:spacing w:before="280" w:after="290" w:line="372" w:lineRule="auto"/>
      <w:outlineLvl w:val="3"/>
    </w:pPr>
    <w:rPr>
      <w:rFonts w:ascii="Cambria" w:hAnsi="Cambria"/>
      <w:b/>
      <w:bCs/>
      <w:sz w:val="28"/>
      <w:szCs w:val="28"/>
    </w:rPr>
  </w:style>
  <w:style w:type="paragraph" w:styleId="1226">
    <w:name w:val="H2"/>
    <w:basedOn w:val="912"/>
    <w:next w:val="912"/>
    <w:link w:val="912"/>
    <w:qFormat/>
    <w:pPr>
      <w:jc w:val="left"/>
      <w:keepNext/>
      <w:spacing w:before="100" w:after="100"/>
      <w:outlineLvl w:val="2"/>
    </w:pPr>
    <w:rPr>
      <w:rFonts w:ascii="Calibri" w:hAnsi="Calibri" w:eastAsia="宋体"/>
      <w:b/>
      <w:sz w:val="36"/>
    </w:rPr>
  </w:style>
  <w:style w:type="paragraph" w:styleId="1227">
    <w:name w:val="flNote"/>
    <w:basedOn w:val="912"/>
    <w:next w:val="1227"/>
    <w:link w:val="912"/>
    <w:qFormat/>
    <w:pPr>
      <w:jc w:val="center"/>
      <w:spacing w:before="320" w:after="160" w:line="360" w:lineRule="atLeast"/>
    </w:pPr>
    <w:rPr>
      <w:rFonts w:ascii="Arial" w:eastAsia="黑体"/>
      <w:sz w:val="30"/>
    </w:rPr>
  </w:style>
  <w:style w:type="paragraph" w:styleId="1228">
    <w:name w:val="修订1"/>
    <w:next w:val="1228"/>
    <w:link w:val="912"/>
    <w:qFormat/>
    <w:rPr>
      <w:sz w:val="21"/>
      <w:szCs w:val="24"/>
      <w:lang w:val="en-US" w:eastAsia="zh-CN" w:bidi="ar-SA"/>
    </w:rPr>
  </w:style>
  <w:style w:type="paragraph" w:styleId="1229">
    <w:name w:val="H6"/>
    <w:basedOn w:val="912"/>
    <w:next w:val="912"/>
    <w:link w:val="912"/>
    <w:qFormat/>
    <w:pPr>
      <w:jc w:val="left"/>
      <w:keepNext/>
      <w:spacing w:before="100" w:after="100"/>
      <w:outlineLvl w:val="6"/>
    </w:pPr>
    <w:rPr>
      <w:rFonts w:ascii="Calibri" w:hAnsi="Calibri" w:eastAsia="宋体"/>
      <w:b/>
      <w:sz w:val="16"/>
    </w:rPr>
  </w:style>
  <w:style w:type="paragraph" w:styleId="1230">
    <w:name w:val="无间隔1"/>
    <w:next w:val="1230"/>
    <w:link w:val="912"/>
    <w:qFormat/>
    <w:pPr>
      <w:jc w:val="both"/>
      <w:widowControl w:val="off"/>
    </w:pPr>
    <w:rPr>
      <w:sz w:val="21"/>
      <w:szCs w:val="24"/>
      <w:lang w:val="en-US" w:eastAsia="zh-CN" w:bidi="ar-SA"/>
    </w:rPr>
  </w:style>
  <w:style w:type="paragraph" w:styleId="1231">
    <w:name w:val="reader-word-layer"/>
    <w:basedOn w:val="912"/>
    <w:next w:val="1231"/>
    <w:link w:val="912"/>
    <w:qFormat/>
    <w:pPr>
      <w:jc w:val="left"/>
      <w:spacing w:before="100" w:beforeAutospacing="1" w:after="100" w:afterAutospacing="1"/>
      <w:widowControl/>
    </w:pPr>
    <w:rPr>
      <w:rFonts w:ascii="宋体" w:hAnsi="宋体" w:eastAsia="宋体" w:cs="宋体"/>
      <w:sz w:val="24"/>
      <w:szCs w:val="24"/>
    </w:rPr>
  </w:style>
  <w:style w:type="paragraph" w:styleId="1232">
    <w:name w:val="TOC 标题1"/>
    <w:basedOn w:val="913"/>
    <w:next w:val="912"/>
    <w:link w:val="912"/>
    <w:qFormat/>
    <w:pPr>
      <w:spacing w:line="576" w:lineRule="auto"/>
      <w:outlineLvl w:val="9"/>
    </w:pPr>
    <w:rPr>
      <w:rFonts w:ascii="Calibri" w:hAnsi="Calibri" w:eastAsia="黑体"/>
      <w:bCs/>
      <w:szCs w:val="44"/>
    </w:rPr>
  </w:style>
  <w:style w:type="paragraph" w:styleId="1233">
    <w:name w:val="正文文本_0"/>
    <w:basedOn w:val="1202"/>
    <w:next w:val="1233"/>
    <w:link w:val="912"/>
    <w:qFormat/>
    <w:pPr>
      <w:ind w:left="72" w:right="30"/>
      <w:jc w:val="center"/>
      <w:spacing w:after="60" w:line="360" w:lineRule="atLeast"/>
    </w:pPr>
    <w:rPr>
      <w:rFonts w:ascii="Times New Roman" w:hAnsi="Times New Roman"/>
      <w:sz w:val="20"/>
      <w:szCs w:val="20"/>
    </w:rPr>
  </w:style>
  <w:style w:type="paragraph" w:styleId="1234">
    <w:name w:val="Char Char Char Char Char Char Char"/>
    <w:basedOn w:val="912"/>
    <w:next w:val="1234"/>
    <w:link w:val="912"/>
    <w:qFormat/>
    <w:pPr>
      <w:jc w:val="left"/>
      <w:spacing w:after="160" w:line="240" w:lineRule="exact"/>
      <w:widowControl/>
    </w:pPr>
    <w:rPr>
      <w:rFonts w:eastAsia="宋体"/>
      <w:sz w:val="21"/>
      <w:szCs w:val="24"/>
    </w:rPr>
  </w:style>
  <w:style w:type="paragraph" w:styleId="1235">
    <w:name w:val="_Style 37"/>
    <w:basedOn w:val="912"/>
    <w:next w:val="912"/>
    <w:link w:val="912"/>
    <w:qFormat/>
    <w:rPr>
      <w:rFonts w:eastAsia="宋体"/>
      <w:sz w:val="21"/>
      <w:szCs w:val="24"/>
    </w:rPr>
  </w:style>
  <w:style w:type="paragraph" w:styleId="1236">
    <w:name w:val="样式 标题 2 + Times New Roman 四号 非加粗 段前: 5 磅 段后: 0 磅 行距: 固定值 20..."/>
    <w:basedOn w:val="914"/>
    <w:next w:val="1236"/>
    <w:link w:val="912"/>
    <w:qFormat/>
    <w:pPr>
      <w:jc w:val="both"/>
      <w:spacing w:before="100" w:line="400" w:lineRule="exact"/>
    </w:pPr>
    <w:rPr>
      <w:rFonts w:ascii="Times New Roman" w:hAnsi="Times New Roman" w:eastAsia="黑体" w:cs="宋体"/>
      <w:b w:val="0"/>
      <w:sz w:val="28"/>
    </w:rPr>
  </w:style>
  <w:style w:type="paragraph" w:styleId="1237">
    <w:name w:val="H3"/>
    <w:basedOn w:val="912"/>
    <w:next w:val="912"/>
    <w:link w:val="912"/>
    <w:qFormat/>
    <w:pPr>
      <w:jc w:val="left"/>
      <w:keepNext/>
      <w:spacing w:before="100" w:after="100"/>
      <w:outlineLvl w:val="3"/>
    </w:pPr>
    <w:rPr>
      <w:rFonts w:ascii="Calibri" w:hAnsi="Calibri" w:eastAsia="宋体"/>
      <w:b/>
      <w:sz w:val="28"/>
    </w:rPr>
  </w:style>
  <w:style w:type="paragraph" w:styleId="1238">
    <w:name w:val="2-2ji"/>
    <w:basedOn w:val="914"/>
    <w:next w:val="1238"/>
    <w:link w:val="912"/>
    <w:qFormat/>
    <w:pPr>
      <w:jc w:val="center"/>
      <w:spacing w:line="360" w:lineRule="auto"/>
    </w:pPr>
    <w:rPr>
      <w:rFonts w:eastAsia="宋体"/>
      <w:bCs/>
      <w:sz w:val="36"/>
      <w:szCs w:val="24"/>
    </w:rPr>
  </w:style>
  <w:style w:type="paragraph" w:styleId="1239">
    <w:name w:val="空半行"/>
    <w:basedOn w:val="912"/>
    <w:next w:val="1239"/>
    <w:link w:val="912"/>
    <w:qFormat/>
    <w:pPr>
      <w:spacing w:line="120" w:lineRule="exact"/>
    </w:pPr>
    <w:rPr>
      <w:rFonts w:eastAsia="仿宋_GB2312"/>
      <w:color w:val="ffffff"/>
      <w:sz w:val="30"/>
    </w:rPr>
  </w:style>
  <w:style w:type="paragraph" w:styleId="1240">
    <w:name w:val="正文_3"/>
    <w:next w:val="1240"/>
    <w:link w:val="912"/>
    <w:qFormat/>
    <w:pPr>
      <w:jc w:val="both"/>
      <w:widowControl w:val="off"/>
    </w:pPr>
    <w:rPr>
      <w:rFonts w:ascii="Calibri" w:hAnsi="Calibri"/>
      <w:sz w:val="21"/>
      <w:szCs w:val="22"/>
      <w:lang w:val="en-US" w:eastAsia="zh-CN" w:bidi="ar-SA"/>
    </w:rPr>
  </w:style>
  <w:style w:type="paragraph" w:styleId="1241">
    <w:name w:val="样式 标题 1 + 黑体 三号 非加粗 居中 段前: 6 磅 段后: 6 磅 行距: 固定值 20 磅"/>
    <w:basedOn w:val="913"/>
    <w:next w:val="1241"/>
    <w:link w:val="912"/>
    <w:qFormat/>
    <w:pPr>
      <w:spacing w:line="400" w:lineRule="exact"/>
    </w:pPr>
    <w:rPr>
      <w:rFonts w:hAnsi="黑体" w:eastAsia="宋体" w:cs="宋体"/>
      <w:b w:val="0"/>
      <w:bCs/>
      <w:sz w:val="32"/>
    </w:rPr>
  </w:style>
  <w:style w:type="paragraph" w:styleId="1242">
    <w:name w:val="默认段落字体 Para Char Char Char Char Char Char Char"/>
    <w:basedOn w:val="912"/>
    <w:next w:val="1242"/>
    <w:link w:val="912"/>
    <w:qFormat/>
    <w:rPr>
      <w:rFonts w:ascii="Tahoma" w:hAnsi="Tahoma" w:eastAsia="宋体"/>
      <w:sz w:val="24"/>
    </w:rPr>
  </w:style>
  <w:style w:type="paragraph" w:styleId="1243">
    <w:name w:val="H1"/>
    <w:basedOn w:val="912"/>
    <w:next w:val="912"/>
    <w:link w:val="912"/>
    <w:qFormat/>
    <w:pPr>
      <w:jc w:val="left"/>
      <w:keepNext/>
      <w:spacing w:before="100" w:after="100"/>
      <w:outlineLvl w:val="1"/>
    </w:pPr>
    <w:rPr>
      <w:rFonts w:ascii="Calibri" w:hAnsi="Calibri" w:eastAsia="宋体"/>
      <w:b/>
      <w:sz w:val="48"/>
    </w:rPr>
  </w:style>
  <w:style w:type="paragraph" w:styleId="1244">
    <w:name w:val="H4"/>
    <w:basedOn w:val="912"/>
    <w:next w:val="912"/>
    <w:link w:val="912"/>
    <w:qFormat/>
    <w:pPr>
      <w:jc w:val="left"/>
      <w:keepNext/>
      <w:spacing w:before="100" w:after="100"/>
      <w:outlineLvl w:val="4"/>
    </w:pPr>
    <w:rPr>
      <w:rFonts w:ascii="Calibri" w:hAnsi="Calibri" w:eastAsia="宋体"/>
      <w:b/>
      <w:sz w:val="24"/>
    </w:rPr>
  </w:style>
  <w:style w:type="paragraph" w:styleId="1245">
    <w:name w:val="H5"/>
    <w:basedOn w:val="912"/>
    <w:next w:val="912"/>
    <w:link w:val="912"/>
    <w:qFormat/>
    <w:pPr>
      <w:jc w:val="left"/>
      <w:keepNext/>
      <w:spacing w:before="100" w:after="100"/>
      <w:outlineLvl w:val="5"/>
    </w:pPr>
    <w:rPr>
      <w:rFonts w:ascii="Calibri" w:hAnsi="Calibri" w:eastAsia="宋体"/>
      <w:b/>
      <w:sz w:val="20"/>
    </w:rPr>
  </w:style>
  <w:style w:type="paragraph" w:styleId="1246">
    <w:name w:val="Address"/>
    <w:basedOn w:val="912"/>
    <w:next w:val="912"/>
    <w:link w:val="912"/>
    <w:qFormat/>
    <w:pPr>
      <w:jc w:val="left"/>
    </w:pPr>
    <w:rPr>
      <w:rFonts w:ascii="Calibri" w:hAnsi="Calibri" w:eastAsia="宋体"/>
      <w:i/>
      <w:sz w:val="24"/>
    </w:rPr>
  </w:style>
  <w:style w:type="paragraph" w:styleId="1247">
    <w:name w:val="Preformatted"/>
    <w:basedOn w:val="912"/>
    <w:next w:val="1247"/>
    <w:link w:val="912"/>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248">
    <w:name w:val="z-Bottom of Form"/>
    <w:next w:val="912"/>
    <w:link w:val="912"/>
    <w:qFormat/>
    <w:pPr>
      <w:jc w:val="center"/>
      <w:widowControl w:val="off"/>
      <w:pBdr>
        <w:top w:val="single" w:color="000000" w:sz="2" w:space="0"/>
      </w:pBdr>
    </w:pPr>
    <w:rPr>
      <w:rFonts w:ascii="Arial" w:hAnsi="Arial"/>
      <w:vanish/>
      <w:sz w:val="16"/>
      <w:lang w:val="en-US" w:eastAsia="zh-CN" w:bidi="ar-SA"/>
    </w:rPr>
  </w:style>
  <w:style w:type="paragraph" w:styleId="1249">
    <w:name w:val="_Style 325"/>
    <w:next w:val="1249"/>
    <w:link w:val="912"/>
    <w:uiPriority w:val="99"/>
    <w:unhideWhenUsed/>
    <w:qFormat/>
    <w:pPr>
      <w:jc w:val="both"/>
      <w:widowControl w:val="off"/>
    </w:pPr>
    <w:rPr>
      <w:rFonts w:eastAsia="楷体_GB2312"/>
      <w:sz w:val="26"/>
      <w:lang w:val="en-US" w:eastAsia="zh-CN" w:bidi="ar-SA"/>
    </w:rPr>
  </w:style>
  <w:style w:type="paragraph" w:styleId="1250">
    <w:name w:val="正文(其它)"/>
    <w:basedOn w:val="912"/>
    <w:next w:val="1250"/>
    <w:link w:val="912"/>
    <w:qFormat/>
    <w:pPr>
      <w:jc w:val="center"/>
      <w:spacing w:line="312" w:lineRule="auto"/>
    </w:pPr>
    <w:rPr>
      <w:rFonts w:ascii="黑体" w:eastAsia="黑体"/>
      <w:sz w:val="32"/>
      <w:szCs w:val="32"/>
    </w:rPr>
  </w:style>
  <w:style w:type="paragraph" w:styleId="1251">
    <w:name w:val="06正文"/>
    <w:basedOn w:val="912"/>
    <w:next w:val="1251"/>
    <w:link w:val="912"/>
    <w:qFormat/>
    <w:pPr>
      <w:ind w:firstLine="420"/>
      <w:spacing w:line="360" w:lineRule="auto"/>
      <w:widowControl/>
    </w:pPr>
    <w:rPr>
      <w:rFonts w:ascii="宋体" w:hAnsi="宋体"/>
      <w:szCs w:val="21"/>
    </w:rPr>
  </w:style>
  <w:style w:type="paragraph" w:styleId="1252">
    <w:name w:val="首行缩进"/>
    <w:basedOn w:val="912"/>
    <w:next w:val="1252"/>
    <w:link w:val="912"/>
    <w:qFormat/>
    <w:pPr>
      <w:ind w:firstLine="480"/>
    </w:pPr>
    <w:rPr>
      <w:rFonts w:ascii="Calibri" w:hAnsi="Calibri"/>
      <w:lang w:val="zh-CN"/>
    </w:rPr>
  </w:style>
  <w:style w:type="paragraph" w:styleId="1253">
    <w:name w:val="列表段落1"/>
    <w:basedOn w:val="912"/>
    <w:next w:val="1253"/>
    <w:link w:val="912"/>
    <w:uiPriority w:val="34"/>
    <w:qFormat/>
    <w:pPr>
      <w:ind w:firstLine="420"/>
    </w:pPr>
  </w:style>
  <w:style w:type="paragraph" w:styleId="1254">
    <w:name w:val="_正文段落"/>
    <w:basedOn w:val="912"/>
    <w:next w:val="1254"/>
    <w:link w:val="912"/>
    <w:qFormat/>
    <w:pPr>
      <w:ind w:firstLine="480"/>
      <w:spacing w:line="360" w:lineRule="auto"/>
    </w:pPr>
    <w:rPr>
      <w:rFonts w:ascii="宋体" w:hAnsi="宋体" w:eastAsia="宋体"/>
      <w:sz w:val="24"/>
      <w:szCs w:val="24"/>
    </w:rPr>
  </w:style>
  <w:style w:type="paragraph" w:styleId="1255">
    <w:name w:val="WPSOffice手动目录 1"/>
    <w:next w:val="1255"/>
    <w:link w:val="912"/>
    <w:rPr>
      <w:lang w:val="en-US" w:eastAsia="zh-CN" w:bidi="ar-SA"/>
    </w:rPr>
  </w:style>
  <w:style w:type="paragraph" w:styleId="1256">
    <w:name w:val="Normal1"/>
    <w:next w:val="1256"/>
    <w:link w:val="912"/>
    <w:qFormat/>
    <w:pPr>
      <w:jc w:val="both"/>
      <w:widowControl w:val="off"/>
    </w:pPr>
    <w:rPr>
      <w:sz w:val="21"/>
      <w:szCs w:val="22"/>
      <w:lang w:val="en-US" w:eastAsia="zh-CN" w:bidi="ar-SA"/>
    </w:rPr>
  </w:style>
  <w:style w:type="paragraph" w:styleId="1257">
    <w:name w:val="Heading 1_0"/>
    <w:next w:val="1257"/>
    <w:link w:val="912"/>
    <w:uiPriority w:val="99"/>
    <w:qFormat/>
    <w:pPr>
      <w:keepLines/>
      <w:keepNext/>
      <w:spacing w:before="340" w:after="330" w:line="576" w:lineRule="auto"/>
      <w:outlineLvl w:val="0"/>
    </w:pPr>
    <w:rPr>
      <w:rFonts w:cs="等线"/>
      <w:b/>
      <w:sz w:val="44"/>
      <w:lang w:val="en-US" w:eastAsia="zh-CN" w:bidi="ar-SA"/>
    </w:rPr>
  </w:style>
  <w:style w:type="paragraph" w:styleId="1258">
    <w:name w:val="Heading 41"/>
    <w:next w:val="1258"/>
    <w:link w:val="912"/>
    <w:uiPriority w:val="99"/>
    <w:qFormat/>
    <w:pPr>
      <w:keepLines/>
      <w:keepNext/>
      <w:spacing w:before="280" w:after="290" w:line="376" w:lineRule="auto"/>
      <w:outlineLvl w:val="3"/>
    </w:pPr>
    <w:rPr>
      <w:rFonts w:ascii="Arial" w:hAnsi="Arial" w:eastAsia="黑体" w:cs="等线"/>
      <w:b/>
      <w:bCs/>
      <w:sz w:val="28"/>
      <w:szCs w:val="28"/>
      <w:lang w:val="en-US" w:eastAsia="zh-CN" w:bidi="ar-SA"/>
    </w:rPr>
  </w:style>
  <w:style w:type="paragraph" w:styleId="1259">
    <w:name w:val="正文3"/>
    <w:next w:val="1259"/>
    <w:link w:val="912"/>
    <w:uiPriority w:val="99"/>
    <w:qFormat/>
    <w:pPr>
      <w:jc w:val="both"/>
      <w:widowControl w:val="off"/>
    </w:pPr>
    <w:rPr>
      <w:sz w:val="21"/>
      <w:szCs w:val="22"/>
      <w:lang w:val="en-US" w:eastAsia="zh-CN" w:bidi="ar-SA"/>
    </w:rPr>
  </w:style>
  <w:style w:type="paragraph" w:styleId="1260">
    <w:name w:val="正文_1_0_0_0"/>
    <w:next w:val="1260"/>
    <w:link w:val="912"/>
    <w:uiPriority w:val="99"/>
    <w:qFormat/>
    <w:pPr>
      <w:jc w:val="both"/>
      <w:widowControl w:val="off"/>
    </w:pPr>
    <w:rPr>
      <w:rFonts w:ascii="宋体"/>
      <w:sz w:val="21"/>
      <w:szCs w:val="24"/>
      <w:lang w:val="en-US" w:eastAsia="zh-CN" w:bidi="ar-SA"/>
    </w:rPr>
  </w:style>
  <w:style w:type="paragraph" w:styleId="1261">
    <w:name w:val="正文_0_0"/>
    <w:next w:val="1261"/>
    <w:link w:val="912"/>
    <w:uiPriority w:val="99"/>
    <w:qFormat/>
    <w:pPr>
      <w:jc w:val="both"/>
      <w:widowControl w:val="off"/>
    </w:pPr>
    <w:rPr>
      <w:sz w:val="21"/>
      <w:szCs w:val="22"/>
      <w:lang w:val="en-US" w:eastAsia="zh-CN" w:bidi="ar-SA"/>
    </w:rPr>
  </w:style>
  <w:style w:type="paragraph" w:styleId="1262">
    <w:name w:val="标题 2_0_0"/>
    <w:basedOn w:val="1263"/>
    <w:next w:val="1261"/>
    <w:link w:val="912"/>
    <w:uiPriority w:val="99"/>
    <w:qFormat/>
    <w:pPr>
      <w:keepLines/>
      <w:keepNext/>
      <w:spacing w:before="120" w:after="120" w:line="360" w:lineRule="auto"/>
      <w:outlineLvl w:val="1"/>
    </w:pPr>
    <w:rPr>
      <w:rFonts w:ascii="黑体" w:hAnsi="宋体" w:eastAsia="黑体" w:cs="等线"/>
      <w:sz w:val="30"/>
      <w:szCs w:val="30"/>
    </w:rPr>
  </w:style>
  <w:style w:type="paragraph" w:styleId="1263">
    <w:name w:val="标题_0_0"/>
    <w:basedOn w:val="1261"/>
    <w:next w:val="1261"/>
    <w:link w:val="912"/>
    <w:qFormat/>
    <w:pPr>
      <w:jc w:val="center"/>
      <w:spacing w:before="240" w:after="60"/>
      <w:outlineLvl w:val="0"/>
    </w:pPr>
    <w:rPr>
      <w:rFonts w:ascii="Cambria" w:hAnsi="Cambria"/>
      <w:b/>
      <w:bCs/>
      <w:sz w:val="32"/>
      <w:szCs w:val="32"/>
    </w:rPr>
  </w:style>
  <w:style w:type="character" w:styleId="1264" w:default="1">
    <w:name w:val="Default Paragraph Font"/>
    <w:uiPriority w:val="1"/>
    <w:semiHidden/>
    <w:unhideWhenUsed/>
  </w:style>
  <w:style w:type="numbering" w:styleId="1265" w:default="1">
    <w:name w:val="No List"/>
    <w:uiPriority w:val="99"/>
    <w:semiHidden/>
    <w:unhideWhenUsed/>
  </w:style>
  <w:style w:type="table" w:styleId="12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21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2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1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40" TargetMode="External"/><Relationship Id="rId19"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俞莉</cp:lastModifiedBy>
  <cp:revision>4</cp:revision>
  <dcterms:created xsi:type="dcterms:W3CDTF">2024-02-27T08:52:00Z</dcterms:created>
  <dcterms:modified xsi:type="dcterms:W3CDTF">2026-05-22T07:45:01Z</dcterms:modified>
</cp:coreProperties>
</file>