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word/header5.xml" ContentType="application/vnd.openxmlformats-officedocument.wordprocessingml.header+xml"/>
  <Override PartName="/docProps/app.xml" ContentType="application/vnd.openxmlformats-officedocument.extended-properties+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300"/>
        <w:spacing w:line="360" w:lineRule="auto"/>
        <w:rPr>
          <w:rFonts w:hint="eastAsia" w:ascii="宋体" w:hAnsi="宋体" w:eastAsia="宋体" w:cs="宋体"/>
          <w:color w:val="auto"/>
          <w:sz w:val="60"/>
          <w:szCs w:val="60"/>
          <w:highlight w:val="none"/>
        </w:rPr>
      </w:pPr>
      <w:r>
        <w:rPr>
          <w:rFonts w:hint="eastAsia" w:ascii="宋体" w:hAnsi="宋体" w:eastAsia="宋体" w:cs="宋体"/>
          <w:color w:val="auto"/>
          <w:sz w:val="60"/>
          <w:szCs w:val="60"/>
          <w:highlight w:val="none"/>
        </w:rPr>
      </w:r>
      <w:r/>
    </w:p>
    <w:p>
      <w:pPr>
        <w:jc w:val="center"/>
        <w:keepLines w:val="0"/>
        <w:keepNext w:val="0"/>
        <w:pageBreakBefore w:val="0"/>
        <w:spacing w:after="240" w:line="600" w:lineRule="auto"/>
        <w:widowControl w:val="off"/>
        <w:rPr>
          <w:rFonts w:hint="eastAsia" w:ascii="宋体" w:hAnsi="宋体" w:eastAsia="宋体" w:cs="宋体"/>
          <w:b/>
          <w:color w:val="auto"/>
          <w:sz w:val="60"/>
          <w:szCs w:val="60"/>
          <w:highlight w:val="none"/>
        </w:rPr>
      </w:pPr>
      <w:r>
        <w:rPr>
          <w:rFonts w:hint="eastAsia" w:ascii="宋体" w:hAnsi="宋体" w:eastAsia="宋体" w:cs="宋体"/>
          <w:b/>
          <w:color w:val="auto"/>
          <w:spacing w:val="114"/>
          <w:sz w:val="60"/>
          <w:szCs w:val="60"/>
          <w:highlight w:val="none"/>
        </w:rPr>
        <w:t xml:space="preserve">常州市政府采购项</w:t>
      </w:r>
      <w:r>
        <w:rPr>
          <w:rFonts w:hint="eastAsia" w:ascii="宋体" w:hAnsi="宋体" w:eastAsia="宋体" w:cs="宋体"/>
          <w:b/>
          <w:color w:val="auto"/>
          <w:sz w:val="60"/>
          <w:szCs w:val="60"/>
          <w:highlight w:val="none"/>
        </w:rPr>
        <w:t xml:space="preserve">目</w:t>
      </w:r>
      <w:r/>
    </w:p>
    <w:p>
      <w:pPr>
        <w:jc w:val="center"/>
        <w:keepLines w:val="0"/>
        <w:keepNext w:val="0"/>
        <w:pageBreakBefore w:val="0"/>
        <w:spacing w:after="240" w:line="600" w:lineRule="auto"/>
        <w:widowControl w:val="off"/>
        <w:rPr>
          <w:rFonts w:hint="eastAsia" w:ascii="宋体" w:hAnsi="宋体" w:eastAsia="宋体" w:cs="宋体"/>
          <w:b/>
          <w:color w:val="auto"/>
          <w:sz w:val="60"/>
          <w:szCs w:val="60"/>
          <w:highlight w:val="none"/>
        </w:rPr>
      </w:pPr>
      <w:r>
        <w:rPr>
          <w:rFonts w:hint="eastAsia" w:ascii="宋体" w:hAnsi="宋体" w:eastAsia="宋体" w:cs="宋体"/>
          <w:b/>
          <w:color w:val="auto"/>
          <w:spacing w:val="151"/>
          <w:sz w:val="60"/>
          <w:szCs w:val="60"/>
          <w:highlight w:val="none"/>
          <w:lang w:val="en-US" w:eastAsia="zh-CN"/>
        </w:rPr>
        <w:t xml:space="preserve">公开招标</w:t>
      </w:r>
      <w:r>
        <w:rPr>
          <w:rFonts w:hint="eastAsia" w:ascii="宋体" w:hAnsi="宋体" w:eastAsia="宋体" w:cs="宋体"/>
          <w:b/>
          <w:color w:val="auto"/>
          <w:spacing w:val="151"/>
          <w:sz w:val="60"/>
          <w:szCs w:val="60"/>
          <w:highlight w:val="none"/>
        </w:rPr>
        <w:t xml:space="preserve">文</w:t>
      </w:r>
      <w:r>
        <w:rPr>
          <w:rFonts w:hint="eastAsia" w:ascii="宋体" w:hAnsi="宋体" w:eastAsia="宋体" w:cs="宋体"/>
          <w:b/>
          <w:color w:val="auto"/>
          <w:spacing w:val="4"/>
          <w:sz w:val="60"/>
          <w:szCs w:val="60"/>
          <w:highlight w:val="none"/>
        </w:rPr>
        <w:t xml:space="preserve">件</w:t>
      </w:r>
      <w:r/>
    </w:p>
    <w:p>
      <w:pPr>
        <w:jc w:val="left"/>
        <w:keepLines w:val="0"/>
        <w:keepNext w:val="0"/>
        <w:pageBreakBefore w:val="0"/>
        <w:spacing w:line="600" w:lineRule="auto"/>
        <w:widowControl w:val="off"/>
        <w:tabs>
          <w:tab w:val="left" w:pos="5609" w:leader="none"/>
        </w:tabs>
        <w:rPr>
          <w:rFonts w:hint="eastAsia"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r>
      <w:r/>
    </w:p>
    <w:p>
      <w:pPr>
        <w:ind w:left="1500" w:hanging="1500"/>
        <w:jc w:val="left"/>
        <w:keepLines w:val="0"/>
        <w:keepNext w:val="0"/>
        <w:pageBreakBefore w:val="0"/>
        <w:spacing w:line="600" w:lineRule="auto"/>
        <w:widowControl w:val="off"/>
        <w:tabs>
          <w:tab w:val="left" w:pos="5609" w:leader="none"/>
        </w:tabs>
        <w:rPr>
          <w:rFonts w:hint="eastAsia" w:ascii="宋体" w:hAnsi="宋体" w:eastAsia="宋体" w:cs="宋体"/>
          <w:bCs/>
          <w:color w:val="auto"/>
          <w:sz w:val="36"/>
          <w:szCs w:val="36"/>
          <w:highlight w:val="none"/>
          <w:lang w:eastAsia="zh-CN"/>
        </w:rPr>
      </w:pPr>
      <w:r>
        <w:rPr>
          <w:rFonts w:hint="eastAsia" w:ascii="宋体" w:hAnsi="宋体" w:eastAsia="宋体" w:cs="宋体"/>
          <w:bCs/>
          <w:color w:val="auto"/>
          <w:sz w:val="36"/>
          <w:szCs w:val="36"/>
          <w:highlight w:val="none"/>
        </w:rPr>
        <w:t xml:space="preserve">项目名称：</w:t>
      </w:r>
      <w:r>
        <w:rPr>
          <w:rFonts w:hint="eastAsia" w:ascii="宋体" w:hAnsi="宋体" w:eastAsia="宋体" w:cs="宋体"/>
          <w:bCs/>
          <w:color w:val="auto"/>
          <w:sz w:val="36"/>
          <w:szCs w:val="36"/>
          <w:highlight w:val="none"/>
          <w:lang w:eastAsia="zh-CN"/>
        </w:rPr>
        <w:t xml:space="preserve">江苏省金坛茅山旅游度假区绿化养护及环卫保洁项目</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color w:val="auto"/>
          <w:sz w:val="36"/>
          <w:szCs w:val="36"/>
          <w:highlight w:val="none"/>
        </w:rPr>
      </w:pPr>
      <w:r>
        <w:rPr>
          <w:rFonts w:hint="eastAsia" w:ascii="宋体" w:hAnsi="宋体" w:eastAsia="宋体" w:cs="宋体"/>
          <w:bCs/>
          <w:color w:val="auto"/>
          <w:sz w:val="36"/>
          <w:szCs w:val="36"/>
          <w:highlight w:val="none"/>
        </w:rPr>
        <w:t xml:space="preserve">项目编号/包号：JSZC-320413101-HSGS-G2026-0018</w:t>
      </w:r>
      <w:r>
        <w:rPr>
          <w:rFonts w:hint="eastAsia" w:ascii="宋体" w:hAnsi="宋体" w:eastAsia="宋体" w:cs="宋体"/>
          <w:bCs/>
          <w:color w:val="auto"/>
          <w:sz w:val="36"/>
          <w:szCs w:val="36"/>
          <w:highlight w:val="none"/>
          <w:lang w:val="en-US" w:eastAsia="zh-CN"/>
        </w:rPr>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color w:val="auto"/>
          <w:sz w:val="36"/>
          <w:szCs w:val="36"/>
          <w:highlight w:val="none"/>
          <w:lang w:val="en-US" w:eastAsia="zh-CN"/>
        </w:rPr>
      </w:pPr>
      <w:r>
        <w:rPr>
          <w:rFonts w:hint="eastAsia" w:ascii="宋体" w:hAnsi="宋体" w:eastAsia="宋体" w:cs="宋体"/>
          <w:bCs/>
          <w:color w:val="auto"/>
          <w:sz w:val="36"/>
          <w:szCs w:val="36"/>
          <w:highlight w:val="none"/>
        </w:rPr>
        <w:t xml:space="preserve">采 购 人：</w:t>
      </w:r>
      <w:r>
        <w:rPr>
          <w:rFonts w:hint="eastAsia" w:ascii="宋体" w:hAnsi="宋体" w:eastAsia="宋体" w:cs="宋体"/>
          <w:bCs/>
          <w:color w:val="auto"/>
          <w:sz w:val="36"/>
          <w:szCs w:val="36"/>
          <w:highlight w:val="none"/>
          <w:lang w:eastAsia="zh-CN"/>
        </w:rPr>
        <w:t xml:space="preserve">江苏省金坛茅山旅游度假区</w:t>
      </w:r>
      <w:r>
        <w:rPr>
          <w:rFonts w:hint="eastAsia" w:ascii="宋体" w:hAnsi="宋体" w:eastAsia="宋体" w:cs="宋体"/>
          <w:bCs/>
          <w:color w:val="auto"/>
          <w:sz w:val="36"/>
          <w:szCs w:val="36"/>
          <w:highlight w:val="none"/>
          <w:lang w:val="en-US" w:eastAsia="zh-CN"/>
        </w:rPr>
        <w:t xml:space="preserve">管理办公室</w:t>
      </w:r>
      <w:r/>
    </w:p>
    <w:p>
      <w:pPr>
        <w:jc w:val="left"/>
        <w:keepLines w:val="0"/>
        <w:keepNext w:val="0"/>
        <w:pageBreakBefore w:val="0"/>
        <w:spacing w:line="600" w:lineRule="auto"/>
        <w:widowControl w:val="off"/>
        <w:tabs>
          <w:tab w:val="left" w:pos="3240" w:leader="none"/>
          <w:tab w:val="left" w:pos="3420" w:leader="none"/>
        </w:tabs>
        <w:rPr>
          <w:rFonts w:hint="eastAsia" w:ascii="宋体" w:hAnsi="宋体" w:eastAsia="宋体" w:cs="宋体"/>
          <w:bCs/>
          <w:color w:val="auto"/>
          <w:sz w:val="36"/>
          <w:szCs w:val="36"/>
          <w:highlight w:val="none"/>
          <w:lang w:eastAsia="zh-CN"/>
        </w:rPr>
        <w:sectPr>
          <w:headerReference w:type="default" r:id="rId9"/>
          <w:headerReference w:type="first" r:id="rId10"/>
          <w:footerReference w:type="default" r:id="rId19"/>
          <w:footerReference w:type="first" r:id="rId20"/>
          <w:footnotePr/>
          <w:endnotePr/>
          <w:type w:val="nextColumn"/>
          <w:pgSz w:w="11906" w:h="16838" w:orient="portrait"/>
          <w:pgMar w:top="1440" w:right="1800" w:bottom="1440" w:left="1800" w:header="851" w:footer="992" w:gutter="0"/>
          <w:pgNumType w:start="1"/>
          <w:cols w:num="1" w:sep="0" w:space="1701" w:equalWidth="1"/>
          <w:docGrid w:linePitch="360"/>
          <w:titlePg/>
        </w:sectPr>
      </w:pPr>
      <w:r>
        <w:rPr>
          <w:rFonts w:hint="eastAsia" w:ascii="宋体" w:hAnsi="宋体" w:eastAsia="宋体" w:cs="宋体"/>
          <w:bCs/>
          <w:color w:val="auto"/>
          <w:sz w:val="36"/>
          <w:szCs w:val="36"/>
          <w:highlight w:val="none"/>
        </w:rPr>
        <w:t xml:space="preserve">采购代理机构：</w:t>
      </w:r>
      <w:r>
        <w:rPr>
          <w:rFonts w:hint="eastAsia" w:ascii="宋体" w:hAnsi="宋体" w:eastAsia="宋体" w:cs="宋体"/>
          <w:bCs/>
          <w:color w:val="auto"/>
          <w:sz w:val="36"/>
          <w:szCs w:val="36"/>
          <w:highlight w:val="none"/>
          <w:lang w:eastAsia="zh-CN"/>
        </w:rPr>
        <w:t xml:space="preserve">江苏华溯工程项目管理有限公司</w:t>
      </w:r>
      <w:r/>
    </w:p>
    <w:p>
      <w:pPr>
        <w:jc w:val="left"/>
        <w:widowControl/>
        <w:rPr>
          <w:rFonts w:hint="eastAsia" w:ascii="宋体" w:hAnsi="宋体" w:eastAsia="宋体" w:cs="宋体"/>
          <w:b/>
          <w:bCs/>
          <w:color w:val="auto"/>
          <w:sz w:val="44"/>
          <w:highlight w:val="none"/>
        </w:rPr>
      </w:pPr>
      <w:r>
        <w:rPr>
          <w:rFonts w:hint="eastAsia" w:ascii="宋体" w:hAnsi="宋体" w:eastAsia="宋体" w:cs="宋体"/>
          <w:b/>
          <w:bCs/>
          <w:color w:val="auto"/>
          <w:sz w:val="4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0" w:name="_Toc99301418"/>
      <w:r>
        <w:rPr>
          <w:rFonts w:hint="eastAsia" w:ascii="宋体" w:hAnsi="宋体" w:eastAsia="宋体" w:cs="宋体"/>
          <w:b/>
          <w:color w:val="auto"/>
          <w:sz w:val="36"/>
          <w:szCs w:val="36"/>
          <w:highlight w:val="none"/>
        </w:rPr>
        <w:t xml:space="preserve">目      录</w:t>
      </w:r>
      <w:bookmarkEnd w:id="0"/>
      <w:r/>
      <w:r/>
    </w:p>
    <w:p>
      <w:pPr>
        <w:pStyle w:val="1309"/>
        <w:rPr>
          <w:rFonts w:hint="eastAsia" w:ascii="宋体" w:hAnsi="宋体" w:eastAsia="宋体" w:cs="宋体"/>
          <w:b w:val="0"/>
          <w:color w:val="auto"/>
          <w:highlight w:val="none"/>
        </w:rPr>
      </w:pPr>
      <w:r>
        <w:rPr>
          <w:rFonts w:hint="eastAsia" w:ascii="宋体" w:hAnsi="宋体" w:eastAsia="宋体" w:cs="宋体"/>
          <w:b w:val="0"/>
          <w:color w:val="auto"/>
          <w:highlight w:val="none"/>
        </w:rPr>
        <w:fldChar w:fldCharType="begin"/>
      </w:r>
      <w:r>
        <w:rPr>
          <w:rFonts w:hint="eastAsia" w:ascii="宋体" w:hAnsi="宋体" w:eastAsia="宋体" w:cs="宋体"/>
          <w:b w:val="0"/>
          <w:color w:val="auto"/>
          <w:highlight w:val="none"/>
        </w:rPr>
        <w:instrText xml:space="preserve"> TOC \o "1-1" \h \z \u </w:instrText>
      </w:r>
      <w:r>
        <w:rPr>
          <w:rFonts w:hint="eastAsia" w:ascii="宋体" w:hAnsi="宋体" w:eastAsia="宋体" w:cs="宋体"/>
          <w:b w:val="0"/>
          <w:color w:val="auto"/>
          <w:highlight w:val="none"/>
        </w:rPr>
        <w:fldChar w:fldCharType="separate"/>
      </w:r>
      <w:r>
        <w:rPr>
          <w:rFonts w:hint="eastAsia" w:ascii="宋体" w:hAnsi="宋体" w:eastAsia="宋体" w:cs="宋体"/>
          <w:b w:val="0"/>
          <w:color w:val="auto"/>
          <w:highlight w:val="none"/>
        </w:rPr>
        <w:fldChar w:fldCharType="end"/>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TOC \o "1-1" \h \z \u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"_Toc123719645"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第一章</w:t>
      </w:r>
      <w:r>
        <w:rPr>
          <w:rStyle w:val="1105"/>
          <w:rFonts w:hint="eastAsia" w:ascii="宋体" w:hAnsi="宋体" w:eastAsia="宋体" w:cs="宋体"/>
          <w:b/>
          <w:color w:val="auto"/>
          <w:sz w:val="32"/>
          <w:szCs w:val="22"/>
          <w:highlight w:val="none"/>
          <w:lang w:val="en-US" w:eastAsia="zh-CN"/>
        </w:rPr>
        <w:t xml:space="preserve"> 投标</w:t>
      </w:r>
      <w:r>
        <w:rPr>
          <w:rStyle w:val="1105"/>
          <w:rFonts w:hint="eastAsia" w:ascii="宋体" w:hAnsi="宋体" w:eastAsia="宋体" w:cs="宋体"/>
          <w:b/>
          <w:color w:val="auto"/>
          <w:sz w:val="32"/>
          <w:szCs w:val="22"/>
          <w:highlight w:val="none"/>
        </w:rPr>
        <w:t xml:space="preserve">邀请</w:t>
      </w:r>
      <w:r>
        <w:rPr>
          <w:rStyle w:val="1105"/>
          <w:rFonts w:hint="eastAsia" w:ascii="宋体" w:hAnsi="宋体" w:eastAsia="宋体" w:cs="宋体"/>
          <w:b/>
          <w:color w:val="auto"/>
          <w:sz w:val="32"/>
          <w:szCs w:val="22"/>
          <w:highlight w:val="none"/>
        </w:rPr>
        <w:fldChar w:fldCharType="end"/>
      </w:r>
      <w:r/>
    </w:p>
    <w:p>
      <w:pPr>
        <w:pStyle w:val="1091"/>
        <w:ind w:left="0" w:right="0" w:firstLine="0"/>
        <w:spacing w:after="0" w:line="480" w:lineRule="auto"/>
        <w:tabs>
          <w:tab w:val="right" w:pos="8296" w:leader="dot"/>
        </w:tabs>
        <w:rPr>
          <w:rFonts w:hint="eastAsia" w:ascii="宋体" w:hAnsi="宋体" w:eastAsia="宋体" w:cs="宋体"/>
          <w:color w:val="auto"/>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"_Toc123719646"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第二章</w:t>
      </w:r>
      <w:r>
        <w:rPr>
          <w:rStyle w:val="1105"/>
          <w:rFonts w:hint="eastAsia" w:ascii="宋体" w:hAnsi="宋体" w:eastAsia="宋体" w:cs="宋体"/>
          <w:b/>
          <w:color w:val="auto"/>
          <w:sz w:val="32"/>
          <w:szCs w:val="22"/>
          <w:highlight w:val="none"/>
          <w:lang w:val="en-US" w:eastAsia="zh-CN"/>
        </w:rPr>
        <w:t xml:space="preserve"> 投标人</w:t>
      </w:r>
      <w:r>
        <w:rPr>
          <w:rStyle w:val="1105"/>
          <w:rFonts w:hint="eastAsia" w:ascii="宋体" w:hAnsi="宋体" w:eastAsia="宋体" w:cs="宋体"/>
          <w:b/>
          <w:color w:val="auto"/>
          <w:sz w:val="32"/>
          <w:szCs w:val="22"/>
          <w:highlight w:val="none"/>
        </w:rPr>
        <w:t xml:space="preserve">须知</w:t>
      </w:r>
      <w:r>
        <w:rPr>
          <w:rStyle w:val="1105"/>
          <w:rFonts w:hint="eastAsia" w:ascii="宋体" w:hAnsi="宋体" w:eastAsia="宋体" w:cs="宋体"/>
          <w:b/>
          <w:color w:val="auto"/>
          <w:sz w:val="32"/>
          <w:szCs w:val="22"/>
          <w:highlight w:val="none"/>
        </w:rPr>
        <w:fldChar w:fldCharType="end"/>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lang w:val="en-US" w:eastAsia="zh-CN"/>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"_Toc123719647"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第三章</w:t>
      </w:r>
      <w:r>
        <w:rPr>
          <w:rStyle w:val="1105"/>
          <w:rFonts w:hint="eastAsia" w:ascii="宋体" w:hAnsi="宋体" w:eastAsia="宋体" w:cs="宋体"/>
          <w:b/>
          <w:color w:val="auto"/>
          <w:sz w:val="32"/>
          <w:szCs w:val="22"/>
          <w:highlight w:val="none"/>
          <w:lang w:val="en-US" w:eastAsia="zh-CN"/>
        </w:rPr>
        <w:t xml:space="preserve"> 资格</w:t>
      </w:r>
      <w:r>
        <w:rPr>
          <w:rStyle w:val="1105"/>
          <w:rFonts w:hint="eastAsia" w:ascii="宋体" w:hAnsi="宋体" w:eastAsia="宋体" w:cs="宋体"/>
          <w:b/>
          <w:color w:val="auto"/>
          <w:sz w:val="32"/>
          <w:szCs w:val="22"/>
          <w:highlight w:val="none"/>
        </w:rPr>
        <w:fldChar w:fldCharType="end"/>
      </w:r>
      <w:r>
        <w:rPr>
          <w:rStyle w:val="1105"/>
          <w:rFonts w:hint="eastAsia" w:ascii="宋体" w:hAnsi="宋体" w:eastAsia="宋体" w:cs="宋体"/>
          <w:b/>
          <w:color w:val="auto"/>
          <w:sz w:val="32"/>
          <w:szCs w:val="22"/>
          <w:highlight w:val="none"/>
          <w:lang w:val="en-US" w:eastAsia="zh-CN"/>
        </w:rPr>
        <w:t xml:space="preserve">审查</w:t>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"_Toc123719647"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w:t>
      </w:r>
      <w:r>
        <w:rPr>
          <w:rStyle w:val="1105"/>
          <w:rFonts w:hint="eastAsia" w:ascii="宋体" w:hAnsi="宋体" w:eastAsia="宋体" w:cs="宋体"/>
          <w:b/>
          <w:color w:val="auto"/>
          <w:sz w:val="32"/>
          <w:szCs w:val="22"/>
          <w:highlight w:val="none"/>
          <w:lang w:val="en-US" w:eastAsia="zh-CN"/>
        </w:rPr>
        <w:t xml:space="preserve">四</w:t>
      </w:r>
      <w:r>
        <w:rPr>
          <w:rStyle w:val="1105"/>
          <w:rFonts w:hint="eastAsia" w:ascii="宋体" w:hAnsi="宋体" w:eastAsia="宋体" w:cs="宋体"/>
          <w:b/>
          <w:color w:val="auto"/>
          <w:sz w:val="32"/>
          <w:szCs w:val="22"/>
          <w:highlight w:val="none"/>
        </w:rPr>
        <w:t xml:space="preserve">章</w:t>
      </w:r>
      <w:r>
        <w:rPr>
          <w:rStyle w:val="1105"/>
          <w:rFonts w:hint="eastAsia" w:ascii="宋体" w:hAnsi="宋体" w:eastAsia="宋体" w:cs="宋体"/>
          <w:b/>
          <w:color w:val="auto"/>
          <w:sz w:val="32"/>
          <w:szCs w:val="22"/>
          <w:highlight w:val="none"/>
          <w:lang w:val="en-US" w:eastAsia="zh-CN"/>
        </w:rPr>
        <w:t xml:space="preserve"> 评标程序、评标方法和评标标准</w:t>
      </w:r>
      <w:r>
        <w:rPr>
          <w:rStyle w:val="1105"/>
          <w:rFonts w:hint="eastAsia" w:ascii="宋体" w:hAnsi="宋体" w:eastAsia="宋体" w:cs="宋体"/>
          <w:b/>
          <w:color w:val="auto"/>
          <w:sz w:val="32"/>
          <w:szCs w:val="22"/>
          <w:highlight w:val="none"/>
        </w:rPr>
        <w:fldChar w:fldCharType="end"/>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"_Toc123719648"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w:t>
      </w:r>
      <w:r>
        <w:rPr>
          <w:rStyle w:val="1105"/>
          <w:rFonts w:hint="eastAsia" w:ascii="宋体" w:hAnsi="宋体" w:eastAsia="宋体" w:cs="宋体"/>
          <w:b/>
          <w:color w:val="auto"/>
          <w:sz w:val="32"/>
          <w:szCs w:val="22"/>
          <w:highlight w:val="none"/>
          <w:lang w:val="en-US" w:eastAsia="zh-CN"/>
        </w:rPr>
        <w:t xml:space="preserve">五</w:t>
      </w:r>
      <w:r>
        <w:rPr>
          <w:rStyle w:val="1105"/>
          <w:rFonts w:hint="eastAsia" w:ascii="宋体" w:hAnsi="宋体" w:eastAsia="宋体" w:cs="宋体"/>
          <w:b/>
          <w:color w:val="auto"/>
          <w:sz w:val="32"/>
          <w:szCs w:val="22"/>
          <w:highlight w:val="none"/>
        </w:rPr>
        <w:t xml:space="preserve">章</w:t>
      </w:r>
      <w:r>
        <w:rPr>
          <w:rStyle w:val="1105"/>
          <w:rFonts w:hint="eastAsia" w:ascii="宋体" w:hAnsi="宋体" w:eastAsia="宋体" w:cs="宋体"/>
          <w:b/>
          <w:color w:val="auto"/>
          <w:sz w:val="32"/>
          <w:szCs w:val="22"/>
          <w:highlight w:val="none"/>
          <w:lang w:val="en-US" w:eastAsia="zh-CN"/>
        </w:rPr>
        <w:t xml:space="preserve"> </w:t>
      </w:r>
      <w:r>
        <w:rPr>
          <w:rStyle w:val="1105"/>
          <w:rFonts w:hint="eastAsia" w:ascii="宋体" w:hAnsi="宋体" w:eastAsia="宋体" w:cs="宋体"/>
          <w:b/>
          <w:color w:val="auto"/>
          <w:sz w:val="32"/>
          <w:szCs w:val="22"/>
          <w:highlight w:val="none"/>
        </w:rPr>
        <w:t xml:space="preserve">采购需求</w:t>
      </w:r>
      <w:r>
        <w:rPr>
          <w:rStyle w:val="1105"/>
          <w:rFonts w:hint="eastAsia" w:ascii="宋体" w:hAnsi="宋体" w:eastAsia="宋体" w:cs="宋体"/>
          <w:b/>
          <w:color w:val="auto"/>
          <w:sz w:val="32"/>
          <w:szCs w:val="22"/>
          <w:highlight w:val="none"/>
        </w:rPr>
        <w:fldChar w:fldCharType="end"/>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"_Toc123719649"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w:t>
      </w:r>
      <w:r>
        <w:rPr>
          <w:rStyle w:val="1105"/>
          <w:rFonts w:hint="eastAsia" w:ascii="宋体" w:hAnsi="宋体" w:eastAsia="宋体" w:cs="宋体"/>
          <w:b/>
          <w:color w:val="auto"/>
          <w:sz w:val="32"/>
          <w:szCs w:val="22"/>
          <w:highlight w:val="none"/>
          <w:lang w:val="en-US" w:eastAsia="zh-CN"/>
        </w:rPr>
        <w:t xml:space="preserve">六</w:t>
      </w:r>
      <w:r>
        <w:rPr>
          <w:rStyle w:val="1105"/>
          <w:rFonts w:hint="eastAsia" w:ascii="宋体" w:hAnsi="宋体" w:eastAsia="宋体" w:cs="宋体"/>
          <w:b/>
          <w:color w:val="auto"/>
          <w:sz w:val="32"/>
          <w:szCs w:val="22"/>
          <w:highlight w:val="none"/>
        </w:rPr>
        <w:t xml:space="preserve">章</w:t>
      </w:r>
      <w:r>
        <w:rPr>
          <w:rStyle w:val="1105"/>
          <w:rFonts w:hint="eastAsia" w:ascii="宋体" w:hAnsi="宋体" w:eastAsia="宋体" w:cs="宋体"/>
          <w:b/>
          <w:color w:val="auto"/>
          <w:sz w:val="32"/>
          <w:szCs w:val="22"/>
          <w:highlight w:val="none"/>
          <w:lang w:val="en-US" w:eastAsia="zh-CN"/>
        </w:rPr>
        <w:t xml:space="preserve"> 拟签订的合同文本</w:t>
      </w:r>
      <w:r>
        <w:rPr>
          <w:rStyle w:val="1105"/>
          <w:rFonts w:hint="eastAsia" w:ascii="宋体" w:hAnsi="宋体" w:eastAsia="宋体" w:cs="宋体"/>
          <w:b/>
          <w:color w:val="auto"/>
          <w:sz w:val="32"/>
          <w:szCs w:val="22"/>
          <w:highlight w:val="none"/>
        </w:rPr>
        <w:fldChar w:fldCharType="end"/>
      </w:r>
      <w:r/>
    </w:p>
    <w:p>
      <w:pPr>
        <w:pStyle w:val="1091"/>
        <w:ind w:left="0" w:right="0" w:firstLine="0"/>
        <w:spacing w:after="0" w:line="480" w:lineRule="auto"/>
        <w:tabs>
          <w:tab w:val="right" w:pos="8296" w:leader="dot"/>
        </w:tabs>
        <w:rPr>
          <w:rStyle w:val="1105"/>
          <w:rFonts w:hint="eastAsia" w:ascii="宋体" w:hAnsi="宋体" w:eastAsia="宋体" w:cs="宋体"/>
          <w:b/>
          <w:color w:val="auto"/>
          <w:sz w:val="32"/>
          <w:szCs w:val="22"/>
          <w:highlight w:val="none"/>
        </w:rPr>
      </w:pPr>
      <w:r>
        <w:rPr>
          <w:rStyle w:val="1105"/>
          <w:rFonts w:hint="eastAsia" w:ascii="宋体" w:hAnsi="宋体" w:eastAsia="宋体" w:cs="宋体"/>
          <w:b/>
          <w:color w:val="auto"/>
          <w:sz w:val="32"/>
          <w:szCs w:val="22"/>
          <w:highlight w:val="none"/>
        </w:rPr>
        <w:fldChar w:fldCharType="begin"/>
      </w:r>
      <w:r>
        <w:rPr>
          <w:rStyle w:val="1105"/>
          <w:rFonts w:hint="eastAsia" w:ascii="宋体" w:hAnsi="宋体" w:eastAsia="宋体" w:cs="宋体"/>
          <w:b/>
          <w:color w:val="auto"/>
          <w:sz w:val="32"/>
          <w:szCs w:val="22"/>
          <w:highlight w:val="none"/>
        </w:rPr>
        <w:instrText xml:space="preserve"> HYPERLINK \l "_Toc123719650" </w:instrText>
      </w:r>
      <w:r>
        <w:rPr>
          <w:rStyle w:val="1105"/>
          <w:rFonts w:hint="eastAsia" w:ascii="宋体" w:hAnsi="宋体" w:eastAsia="宋体" w:cs="宋体"/>
          <w:b/>
          <w:color w:val="auto"/>
          <w:sz w:val="32"/>
          <w:szCs w:val="22"/>
          <w:highlight w:val="none"/>
        </w:rPr>
        <w:fldChar w:fldCharType="separate"/>
      </w:r>
      <w:r>
        <w:rPr>
          <w:rStyle w:val="1105"/>
          <w:rFonts w:hint="eastAsia" w:ascii="宋体" w:hAnsi="宋体" w:eastAsia="宋体" w:cs="宋体"/>
          <w:b/>
          <w:color w:val="auto"/>
          <w:sz w:val="32"/>
          <w:szCs w:val="22"/>
          <w:highlight w:val="none"/>
        </w:rPr>
        <w:t xml:space="preserve">第</w:t>
      </w:r>
      <w:r>
        <w:rPr>
          <w:rStyle w:val="1105"/>
          <w:rFonts w:hint="eastAsia" w:ascii="宋体" w:hAnsi="宋体" w:eastAsia="宋体" w:cs="宋体"/>
          <w:b/>
          <w:color w:val="auto"/>
          <w:sz w:val="32"/>
          <w:szCs w:val="22"/>
          <w:highlight w:val="none"/>
          <w:lang w:val="en-US" w:eastAsia="zh-CN"/>
        </w:rPr>
        <w:t xml:space="preserve">七</w:t>
      </w:r>
      <w:r>
        <w:rPr>
          <w:rStyle w:val="1105"/>
          <w:rFonts w:hint="eastAsia" w:ascii="宋体" w:hAnsi="宋体" w:eastAsia="宋体" w:cs="宋体"/>
          <w:b/>
          <w:color w:val="auto"/>
          <w:sz w:val="32"/>
          <w:szCs w:val="22"/>
          <w:highlight w:val="none"/>
        </w:rPr>
        <w:t xml:space="preserve">章</w:t>
      </w:r>
      <w:r>
        <w:rPr>
          <w:rStyle w:val="1105"/>
          <w:rFonts w:hint="eastAsia" w:ascii="宋体" w:hAnsi="宋体" w:eastAsia="宋体" w:cs="宋体"/>
          <w:b/>
          <w:color w:val="auto"/>
          <w:sz w:val="32"/>
          <w:szCs w:val="22"/>
          <w:highlight w:val="none"/>
          <w:lang w:val="en-US" w:eastAsia="zh-CN"/>
        </w:rPr>
        <w:t xml:space="preserve"> </w:t>
      </w:r>
      <w:r>
        <w:rPr>
          <w:rStyle w:val="1105"/>
          <w:rFonts w:hint="eastAsia" w:ascii="宋体" w:hAnsi="宋体" w:eastAsia="宋体" w:cs="宋体"/>
          <w:b/>
          <w:color w:val="auto"/>
          <w:sz w:val="32"/>
          <w:szCs w:val="22"/>
          <w:highlight w:val="none"/>
        </w:rPr>
        <w:t xml:space="preserve">响应文件格式</w:t>
      </w:r>
      <w:r>
        <w:rPr>
          <w:rStyle w:val="1105"/>
          <w:rFonts w:hint="eastAsia" w:ascii="宋体" w:hAnsi="宋体" w:eastAsia="宋体" w:cs="宋体"/>
          <w:b/>
          <w:color w:val="auto"/>
          <w:sz w:val="32"/>
          <w:szCs w:val="22"/>
          <w:highlight w:val="none"/>
        </w:rPr>
        <w:fldChar w:fldCharType="end"/>
      </w:r>
      <w:r/>
    </w:p>
    <w:p>
      <w:pPr>
        <w:jc w:val="center"/>
        <w:spacing w:line="360" w:lineRule="auto"/>
        <w:rPr>
          <w:rFonts w:hint="eastAsia" w:ascii="宋体" w:hAnsi="宋体" w:eastAsia="宋体" w:cs="宋体"/>
          <w:color w:val="auto"/>
          <w:sz w:val="32"/>
          <w:szCs w:val="32"/>
          <w:highlight w:val="none"/>
        </w:rPr>
        <w:outlineLvl w:val="0"/>
      </w:pPr>
      <w:r>
        <w:rPr>
          <w:rStyle w:val="1105"/>
          <w:rFonts w:hint="eastAsia" w:ascii="宋体" w:hAnsi="宋体" w:eastAsia="宋体" w:cs="宋体"/>
          <w:b/>
          <w:color w:val="auto"/>
          <w:sz w:val="32"/>
          <w:szCs w:val="22"/>
          <w:highlight w:val="none"/>
        </w:rPr>
        <w:fldChar w:fldCharType="end"/>
      </w:r>
      <w:r>
        <w:rPr>
          <w:rFonts w:hint="eastAsia" w:ascii="宋体" w:hAnsi="宋体" w:eastAsia="宋体" w:cs="宋体"/>
          <w:color w:val="auto"/>
          <w:sz w:val="24"/>
          <w:highlight w:val="none"/>
        </w:rPr>
        <w:br w:type="page" w:clear="all"/>
      </w:r>
      <w:bookmarkStart w:id="1" w:name="_Toc99301419"/>
      <w:r>
        <w:rPr>
          <w:rFonts w:hint="eastAsia" w:ascii="宋体" w:hAnsi="宋体" w:eastAsia="宋体" w:cs="宋体"/>
          <w:b/>
          <w:color w:val="auto"/>
          <w:sz w:val="36"/>
          <w:szCs w:val="36"/>
          <w:highlight w:val="none"/>
        </w:rPr>
        <w:t xml:space="preserve">第一章   投标邀请</w:t>
      </w:r>
      <w:bookmarkEnd w:id="1"/>
      <w:r/>
      <w:r/>
    </w:p>
    <w:p>
      <w:pPr>
        <w:pStyle w:val="1108"/>
        <w:jc w:val="left"/>
        <w:spacing w:before="0" w:line="360" w:lineRule="auto"/>
        <w:rPr>
          <w:rFonts w:hint="eastAsia" w:ascii="宋体" w:hAnsi="宋体" w:eastAsia="宋体" w:cs="宋体"/>
          <w:color w:val="auto"/>
          <w:sz w:val="24"/>
          <w:szCs w:val="24"/>
          <w:highlight w:val="none"/>
        </w:rPr>
      </w:pPr>
      <w:r/>
      <w:bookmarkStart w:id="2" w:name="_Toc35393790"/>
      <w:r/>
      <w:bookmarkStart w:id="3" w:name="_Toc35393621"/>
      <w:r/>
      <w:bookmarkStart w:id="4" w:name="_Toc28359002"/>
      <w:r/>
      <w:bookmarkStart w:id="5" w:name="_Toc28359079"/>
      <w:r/>
      <w:bookmarkStart w:id="6" w:name="_Hlk24379207"/>
      <w:r>
        <w:rPr>
          <w:rFonts w:hint="eastAsia" w:ascii="宋体" w:hAnsi="宋体" w:eastAsia="宋体" w:cs="宋体"/>
          <w:color w:val="auto"/>
          <w:sz w:val="24"/>
          <w:szCs w:val="24"/>
          <w:highlight w:val="none"/>
        </w:rPr>
        <w:t xml:space="preserve">一、项目基本情况</w:t>
      </w:r>
      <w:bookmarkEnd w:id="2"/>
      <w:r/>
      <w:bookmarkEnd w:id="3"/>
      <w:r/>
      <w:bookmarkEnd w:id="4"/>
      <w:r/>
      <w:bookmarkEnd w:id="5"/>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1.项目编号/包号：</w:t>
      </w:r>
      <w:r>
        <w:rPr>
          <w:rFonts w:hint="eastAsia" w:ascii="宋体" w:hAnsi="宋体" w:cs="宋体"/>
          <w:color w:val="auto"/>
          <w:sz w:val="24"/>
          <w:highlight w:val="none"/>
          <w:lang w:eastAsia="zh-CN"/>
        </w:rPr>
        <w:t xml:space="preserve">JSZC-320413101-HSGS-G2026-0018</w:t>
      </w:r>
      <w:r>
        <w:rPr>
          <w:rFonts w:hint="eastAsia" w:ascii="宋体" w:hAnsi="宋体" w:eastAsia="宋体" w:cs="宋体"/>
          <w:color w:val="auto"/>
          <w:sz w:val="24"/>
          <w:highlight w:val="none"/>
          <w:lang w:eastAsia="zh-CN"/>
        </w:rPr>
        <w:t xml:space="preserve">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r>
        <w:rPr>
          <w:rFonts w:hint="eastAsia" w:ascii="宋体" w:hAnsi="宋体" w:eastAsia="宋体" w:cs="宋体"/>
          <w:color w:val="auto"/>
          <w:sz w:val="24"/>
          <w:highlight w:val="none"/>
          <w:lang w:eastAsia="zh-CN"/>
        </w:rPr>
        <w:t xml:space="preserve">江苏省金坛茅山旅游度假区绿化养护及环卫保洁项目</w:t>
      </w:r>
      <w:bookmarkEnd w:id="6"/>
      <w:r/>
      <w:r/>
    </w:p>
    <w:p>
      <w:pPr>
        <w:ind w:firstLine="480"/>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3.项目预算金额：</w:t>
      </w:r>
      <w:r>
        <w:rPr>
          <w:rFonts w:hint="eastAsia" w:ascii="宋体" w:hAnsi="宋体" w:eastAsia="宋体" w:cs="宋体"/>
          <w:color w:val="auto"/>
          <w:sz w:val="24"/>
          <w:szCs w:val="24"/>
          <w:highlight w:val="none"/>
          <w:lang w:val="en-US" w:eastAsia="zh-CN"/>
        </w:rPr>
        <w:t xml:space="preserve">2588万元</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项目最高限价：01包：</w:t>
      </w:r>
      <w:r>
        <w:rPr>
          <w:rFonts w:hint="eastAsia" w:ascii="宋体" w:hAnsi="宋体" w:eastAsia="宋体" w:cs="宋体"/>
          <w:color w:val="auto"/>
          <w:sz w:val="24"/>
          <w:highlight w:val="none"/>
          <w:lang w:val="en-US" w:eastAsia="zh-CN"/>
        </w:rPr>
        <w:t xml:space="preserve">490.4946</w:t>
      </w:r>
      <w:r>
        <w:rPr>
          <w:rFonts w:hint="eastAsia" w:ascii="宋体" w:hAnsi="宋体" w:eastAsia="宋体" w:cs="宋体"/>
          <w:color w:val="auto"/>
          <w:sz w:val="24"/>
          <w:highlight w:val="none"/>
        </w:rPr>
        <w:t xml:space="preserve">万元/年</w:t>
      </w:r>
      <w:r>
        <w:rPr>
          <w:rFonts w:hint="eastAsia" w:ascii="宋体" w:hAnsi="宋体" w:eastAsia="宋体" w:cs="宋体"/>
          <w:color w:val="auto"/>
          <w:sz w:val="24"/>
          <w:highlight w:val="none"/>
        </w:rPr>
        <w:t xml:space="preserve">；02包：</w:t>
      </w:r>
      <w:r>
        <w:rPr>
          <w:rFonts w:hint="eastAsia" w:ascii="宋体" w:hAnsi="宋体" w:eastAsia="宋体" w:cs="宋体"/>
          <w:color w:val="auto"/>
          <w:sz w:val="24"/>
          <w:highlight w:val="none"/>
          <w:lang w:val="en-US" w:eastAsia="zh-CN"/>
        </w:rPr>
        <w:t xml:space="preserve">424.16</w:t>
      </w:r>
      <w:r>
        <w:rPr>
          <w:rFonts w:hint="eastAsia" w:ascii="宋体" w:hAnsi="宋体" w:eastAsia="宋体" w:cs="宋体"/>
          <w:color w:val="auto"/>
          <w:sz w:val="24"/>
          <w:highlight w:val="none"/>
        </w:rPr>
        <w:t xml:space="preserve">万元/年</w:t>
      </w: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超过各包的最高限价</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各分部分项工程综合单价均不得超过控制价中对应综合单价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否则作</w:t>
      </w:r>
      <w:r>
        <w:rPr>
          <w:rFonts w:hint="eastAsia" w:ascii="宋体" w:hAnsi="宋体" w:eastAsia="宋体" w:cs="宋体"/>
          <w:color w:val="auto"/>
          <w:sz w:val="24"/>
          <w:highlight w:val="none"/>
        </w:rPr>
        <w:t xml:space="preserve">废标处理。</w:t>
      </w:r>
      <w:r/>
    </w:p>
    <w:tbl>
      <w:tblPr>
        <w:tblStyle w:val="1075"/>
        <w:tblW w:w="48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7"/>
        <w:gridCol w:w="2719"/>
        <w:gridCol w:w="1909"/>
        <w:gridCol w:w="1065"/>
        <w:gridCol w:w="3106"/>
      </w:tblGrid>
      <w:tr>
        <w:trPr>
          <w:jc w:val="center"/>
          <w:trHeight w:val="684"/>
        </w:trPr>
        <w:tc>
          <w:tcPr>
            <w:tcW w:w="83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包号</w:t>
            </w:r>
            <w:r/>
          </w:p>
        </w:tc>
        <w:tc>
          <w:tcPr>
            <w:tcW w:w="2720"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标的名称</w:t>
            </w:r>
            <w:r/>
          </w:p>
        </w:tc>
        <w:tc>
          <w:tcPr>
            <w:tcW w:w="1909"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采购包最高限价</w:t>
            </w:r>
            <w:r/>
          </w:p>
        </w:tc>
        <w:tc>
          <w:tcPr>
            <w:tcW w:w="106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数量</w:t>
            </w:r>
            <w:r/>
          </w:p>
        </w:tc>
        <w:tc>
          <w:tcPr>
            <w:tcW w:w="310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简要技术需求或服务要求</w:t>
            </w:r>
            <w:r/>
          </w:p>
        </w:tc>
      </w:tr>
      <w:tr>
        <w:trPr>
          <w:jc w:val="center"/>
          <w:trHeight w:val="874"/>
        </w:trPr>
        <w:tc>
          <w:tcPr>
            <w:tcW w:w="837" w:type="dxa"/>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color w:val="auto"/>
                <w:sz w:val="24"/>
                <w:highlight w:val="none"/>
                <w:lang w:eastAsia="zh-CN"/>
              </w:rPr>
              <w:t xml:space="preserve">01</w:t>
            </w:r>
            <w:r/>
          </w:p>
        </w:tc>
        <w:tc>
          <w:tcPr>
            <w:tcW w:w="2720" w:type="dxa"/>
            <w:vAlign w:val="center"/>
            <w:textDirection w:val="lrTb"/>
            <w:noWrap w:val="false"/>
          </w:tcPr>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江苏省金坛茅山旅游度假区绿化</w:t>
            </w:r>
            <w:r>
              <w:rPr>
                <w:rFonts w:hint="eastAsia" w:ascii="宋体" w:hAnsi="宋体" w:eastAsia="宋体" w:cs="宋体"/>
                <w:color w:val="auto"/>
                <w:sz w:val="24"/>
                <w:highlight w:val="none"/>
                <w:lang w:val="en-US" w:eastAsia="zh-CN"/>
              </w:rPr>
              <w:t xml:space="preserve">养护</w:t>
            </w:r>
            <w:r>
              <w:rPr>
                <w:rFonts w:hint="eastAsia" w:ascii="宋体" w:hAnsi="宋体" w:eastAsia="宋体" w:cs="宋体"/>
                <w:color w:val="auto"/>
                <w:sz w:val="24"/>
                <w:highlight w:val="none"/>
              </w:rPr>
              <w:t xml:space="preserve">及环卫保洁项目</w:t>
            </w:r>
            <w:r>
              <w:rPr>
                <w:rFonts w:hint="eastAsia" w:ascii="宋体" w:hAnsi="宋体" w:eastAsia="宋体" w:cs="宋体"/>
                <w:color w:val="auto"/>
                <w:sz w:val="24"/>
                <w:highlight w:val="none"/>
                <w:lang w:val="en-US" w:eastAsia="zh-CN"/>
              </w:rPr>
              <w:t xml:space="preserve">第一包</w:t>
            </w:r>
            <w:r/>
          </w:p>
        </w:tc>
        <w:tc>
          <w:tcPr>
            <w:tcW w:w="1909"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490.4946万元/年</w:t>
            </w:r>
            <w:r/>
          </w:p>
        </w:tc>
        <w:tc>
          <w:tcPr>
            <w:tcW w:w="1065" w:type="dxa"/>
            <w:vAlign w:val="center"/>
            <w:textDirection w:val="lrTb"/>
            <w:noWrap w:val="false"/>
          </w:tcPr>
          <w:p>
            <w:pPr>
              <w:ind w:firstLine="480"/>
              <w:jc w:val="both"/>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1</w:t>
            </w:r>
            <w:r/>
          </w:p>
        </w:tc>
        <w:tc>
          <w:tcPr>
            <w:tcW w:w="3107" w:type="dxa"/>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详见采购需求</w:t>
            </w:r>
            <w:r/>
          </w:p>
        </w:tc>
      </w:tr>
      <w:tr>
        <w:trPr>
          <w:jc w:val="center"/>
          <w:trHeight w:val="1552"/>
        </w:trPr>
        <w:tc>
          <w:tcPr>
            <w:tcW w:w="837"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02</w:t>
            </w:r>
            <w:r/>
          </w:p>
        </w:tc>
        <w:tc>
          <w:tcPr>
            <w:tcW w:w="2720" w:type="dxa"/>
            <w:vAlign w:val="center"/>
            <w:textDirection w:val="lrTb"/>
            <w:noWrap w:val="false"/>
          </w:tcPr>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江苏省金坛茅山旅游度假区绿化</w:t>
            </w:r>
            <w:r>
              <w:rPr>
                <w:rFonts w:hint="eastAsia" w:ascii="宋体" w:hAnsi="宋体" w:eastAsia="宋体" w:cs="宋体"/>
                <w:color w:val="auto"/>
                <w:sz w:val="24"/>
                <w:highlight w:val="none"/>
                <w:lang w:val="en-US" w:eastAsia="zh-CN"/>
              </w:rPr>
              <w:t xml:space="preserve">养护</w:t>
            </w:r>
            <w:r>
              <w:rPr>
                <w:rFonts w:hint="eastAsia" w:ascii="宋体" w:hAnsi="宋体" w:eastAsia="宋体" w:cs="宋体"/>
                <w:color w:val="auto"/>
                <w:sz w:val="24"/>
                <w:highlight w:val="none"/>
              </w:rPr>
              <w:t xml:space="preserve">及环卫保洁项目</w:t>
            </w:r>
            <w:r>
              <w:rPr>
                <w:rFonts w:hint="eastAsia" w:ascii="宋体" w:hAnsi="宋体" w:eastAsia="宋体" w:cs="宋体"/>
                <w:color w:val="auto"/>
                <w:sz w:val="24"/>
                <w:highlight w:val="none"/>
                <w:lang w:val="en-US" w:eastAsia="zh-CN"/>
              </w:rPr>
              <w:t xml:space="preserve">第二包</w:t>
            </w:r>
            <w:r/>
          </w:p>
        </w:tc>
        <w:tc>
          <w:tcPr>
            <w:tcW w:w="1909" w:type="dxa"/>
            <w:vAlign w:val="center"/>
            <w:textDirection w:val="lrTb"/>
            <w:noWrap w:val="false"/>
          </w:tcPr>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424.16万元/年</w:t>
            </w:r>
            <w:r/>
          </w:p>
        </w:tc>
        <w:tc>
          <w:tcPr>
            <w:tcW w:w="1065" w:type="dxa"/>
            <w:vAlign w:val="center"/>
            <w:textDirection w:val="lrTb"/>
            <w:noWrap w:val="false"/>
          </w:tcPr>
          <w:p>
            <w:pPr>
              <w:ind w:firstLine="480"/>
              <w:jc w:val="both"/>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w:t>
            </w:r>
            <w:r/>
          </w:p>
        </w:tc>
        <w:tc>
          <w:tcPr>
            <w:tcW w:w="3107"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详见采购需求</w:t>
            </w:r>
            <w:r/>
          </w:p>
        </w:tc>
      </w:tr>
    </w:tbl>
    <w:p>
      <w:pPr>
        <w:ind w:firstLine="514"/>
        <w:keepLines w:val="0"/>
        <w:keepNext w:val="0"/>
        <w:pageBreakBefore w:val="0"/>
        <w:spacing w:line="312"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b/>
          <w:bCs/>
          <w:color w:val="auto"/>
          <w:spacing w:val="8"/>
          <w:sz w:val="24"/>
          <w:szCs w:val="24"/>
          <w:highlight w:val="none"/>
          <w:u w:val="none"/>
          <w:lang w:val="en-US" w:eastAsia="zh-CN"/>
        </w:rPr>
        <w:t xml:space="preserve">注：本项目共</w:t>
      </w:r>
      <w:r>
        <w:rPr>
          <w:rFonts w:hint="eastAsia" w:ascii="宋体" w:hAnsi="宋体" w:cs="宋体"/>
          <w:b/>
          <w:bCs/>
          <w:color w:val="auto"/>
          <w:spacing w:val="8"/>
          <w:sz w:val="24"/>
          <w:szCs w:val="24"/>
          <w:highlight w:val="none"/>
          <w:u w:val="none"/>
          <w:lang w:val="en-US" w:eastAsia="zh-CN"/>
        </w:rPr>
        <w:t xml:space="preserve">2</w:t>
      </w:r>
      <w:r>
        <w:rPr>
          <w:rFonts w:hint="eastAsia" w:ascii="宋体" w:hAnsi="宋体" w:eastAsia="宋体" w:cs="宋体"/>
          <w:b/>
          <w:bCs/>
          <w:color w:val="auto"/>
          <w:spacing w:val="8"/>
          <w:sz w:val="24"/>
          <w:szCs w:val="24"/>
          <w:highlight w:val="none"/>
          <w:u w:val="none"/>
          <w:lang w:val="en-US" w:eastAsia="zh-CN"/>
        </w:rPr>
        <w:t xml:space="preserve">个包，每个采购包选取1名中标候选人。同一投标单位可对本项目不同采购包同时投标。各个采购包</w:t>
      </w:r>
      <w:r>
        <w:rPr>
          <w:rFonts w:hint="eastAsia" w:ascii="宋体" w:hAnsi="宋体" w:eastAsia="宋体" w:cs="宋体"/>
          <w:b/>
          <w:bCs/>
          <w:color w:val="auto"/>
          <w:spacing w:val="8"/>
          <w:sz w:val="24"/>
          <w:szCs w:val="24"/>
          <w:highlight w:val="none"/>
          <w:u w:val="none"/>
          <w:lang w:val="en-US" w:eastAsia="zh-CN"/>
        </w:rPr>
        <w:t xml:space="preserve">兼投不兼中</w:t>
      </w:r>
      <w:r>
        <w:rPr>
          <w:rFonts w:hint="eastAsia" w:ascii="宋体" w:hAnsi="宋体" w:eastAsia="宋体" w:cs="宋体"/>
          <w:b/>
          <w:bCs/>
          <w:color w:val="auto"/>
          <w:spacing w:val="8"/>
          <w:sz w:val="24"/>
          <w:szCs w:val="24"/>
          <w:highlight w:val="none"/>
          <w:u w:val="none"/>
          <w:lang w:val="en-US" w:eastAsia="zh-CN"/>
        </w:rPr>
        <w:t xml:space="preserve">，同一投标单位只能中标其中一个采购包。本项目按照采购包1至采购包2的顺序依次评审，已被推荐为前面采购包中标候选人的投标人不再参与后面采购包的评审，同时该中标人不再计入后面采购包有效投标人数量。</w:t>
      </w:r>
      <w:r/>
    </w:p>
    <w:p>
      <w:pPr>
        <w:numPr>
          <w:ilvl w:val="0"/>
          <w:numId w:val="0"/>
        </w:num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rPr>
        <w:t xml:space="preserve">期限：合同一年一签，采用1+1+1模式，第一年合同期限届满，符合合同质量要求和《江苏省金坛茅山旅游度假区绿化养护考核细则》</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《江苏省金坛茅山旅游度假区管理委员会环卫考核细则》，经采购人同意后，可顺延续签下一年合同。</w:t>
      </w:r>
      <w:r/>
    </w:p>
    <w:p>
      <w:pPr>
        <w:numPr>
          <w:ilvl w:val="0"/>
          <w:numId w:val="0"/>
        </w:num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highlight w:val="none"/>
        </w:rPr>
        <w:t xml:space="preserve">本项目是否接受联合体投标：□是  ☑否。</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本项目是否接受进口产品投标：□是  ☑否。</w:t>
      </w:r>
      <w:r/>
    </w:p>
    <w:p>
      <w:pPr>
        <w:pStyle w:val="1108"/>
        <w:jc w:val="left"/>
        <w:spacing w:before="0" w:line="360" w:lineRule="auto"/>
        <w:rPr>
          <w:rFonts w:hint="eastAsia" w:ascii="宋体" w:hAnsi="宋体" w:eastAsia="宋体" w:cs="宋体"/>
          <w:color w:val="auto"/>
          <w:sz w:val="24"/>
          <w:szCs w:val="24"/>
          <w:highlight w:val="none"/>
        </w:rPr>
      </w:pPr>
      <w:r/>
      <w:bookmarkStart w:id="7" w:name="_Toc35393622"/>
      <w:r/>
      <w:bookmarkStart w:id="8" w:name="_Toc35393791"/>
      <w:r/>
      <w:bookmarkStart w:id="9" w:name="_Toc28359080"/>
      <w:r/>
      <w:bookmarkStart w:id="10" w:name="_Toc28359003"/>
      <w:r>
        <w:rPr>
          <w:rFonts w:hint="eastAsia" w:ascii="宋体" w:hAnsi="宋体" w:eastAsia="宋体" w:cs="宋体"/>
          <w:color w:val="auto"/>
          <w:sz w:val="24"/>
          <w:szCs w:val="24"/>
          <w:highlight w:val="none"/>
        </w:rPr>
        <w:t xml:space="preserve">二、申请人的资格要求（须同时满足）</w:t>
      </w:r>
      <w:bookmarkEnd w:id="7"/>
      <w:r/>
      <w:bookmarkEnd w:id="8"/>
      <w:r/>
      <w:bookmarkEnd w:id="9"/>
      <w:r/>
      <w:bookmarkEnd w:id="10"/>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1.满足《中华人民共和国政府采购法》第二十二条规定以及下列情形：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hint="eastAsia" w:ascii="宋体" w:hAnsi="宋体" w:eastAsia="宋体" w:cs="宋体"/>
          <w:color w:val="auto"/>
          <w:sz w:val="24"/>
          <w:highlight w:val="none"/>
        </w:rPr>
      </w:pPr>
      <w:r/>
      <w:bookmarkStart w:id="11" w:name="_Toc28359081"/>
      <w:r/>
      <w:bookmarkStart w:id="12" w:name="_Toc28359004"/>
      <w:r>
        <w:rPr>
          <w:rFonts w:hint="eastAsia" w:ascii="宋体" w:hAnsi="宋体" w:eastAsia="宋体" w:cs="宋体"/>
          <w:color w:val="auto"/>
          <w:sz w:val="24"/>
          <w:highlight w:val="none"/>
        </w:rPr>
        <w:t xml:space="preserve">2.落实政府采购政策需满足的资格要求：</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2.1 中小企业政策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本项目专门面向中小企业采购</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其它落实政府采购政策的资格要求（如有）：__/___。</w:t>
      </w:r>
      <w:r/>
    </w:p>
    <w:p>
      <w:pPr>
        <w:ind w:firstLine="480"/>
        <w:spacing w:line="360" w:lineRule="auto"/>
        <w:rPr>
          <w:rFonts w:hint="eastAsia" w:ascii="宋体" w:hAnsi="宋体" w:eastAsia="宋体" w:cs="宋体"/>
          <w:i/>
          <w:iCs/>
          <w:color w:val="auto"/>
          <w:sz w:val="24"/>
          <w:highlight w:val="none"/>
          <w:u w:val="single"/>
        </w:rPr>
      </w:pPr>
      <w:r>
        <w:rPr>
          <w:rFonts w:hint="eastAsia" w:ascii="宋体" w:hAnsi="宋体" w:eastAsia="宋体" w:cs="宋体"/>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3.1本项目是否接受分支机构参与投标：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   </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是，公益一类事业单位、使用事业编制且由财政拨款保障的群团组织，不得作为承接主体；</w:t>
      </w:r>
      <w:r/>
    </w:p>
    <w:p>
      <w:pPr>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3.3其他特定资格要求：</w:t>
      </w:r>
      <w:r>
        <w:rPr>
          <w:rFonts w:hint="eastAsia" w:ascii="宋体" w:hAnsi="宋体" w:eastAsia="宋体" w:cs="宋体"/>
          <w:color w:val="auto"/>
          <w:sz w:val="24"/>
          <w:highlight w:val="none"/>
          <w:lang w:eastAsia="zh-CN"/>
        </w:rPr>
        <w:t xml:space="preserve">无</w:t>
      </w:r>
      <w:bookmarkEnd w:id="11"/>
      <w:r/>
      <w:bookmarkEnd w:id="12"/>
      <w:r/>
      <w:r/>
    </w:p>
    <w:p>
      <w:pPr>
        <w:pStyle w:val="1108"/>
        <w:jc w:val="left"/>
        <w:spacing w:before="0" w:line="360" w:lineRule="auto"/>
        <w:widowControl/>
        <w:rPr>
          <w:rFonts w:hint="eastAsia" w:ascii="宋体" w:hAnsi="宋体" w:eastAsia="宋体" w:cs="宋体"/>
          <w:color w:val="auto"/>
          <w:sz w:val="24"/>
          <w:szCs w:val="24"/>
          <w:highlight w:val="none"/>
        </w:rPr>
      </w:pPr>
      <w:r/>
      <w:bookmarkStart w:id="13" w:name="_Toc35393792"/>
      <w:r/>
      <w:bookmarkStart w:id="14" w:name="_Toc35393623"/>
      <w:r>
        <w:rPr>
          <w:rFonts w:hint="eastAsia" w:ascii="宋体" w:hAnsi="宋体" w:eastAsia="宋体" w:cs="宋体"/>
          <w:color w:val="auto"/>
          <w:sz w:val="24"/>
          <w:szCs w:val="24"/>
          <w:highlight w:val="none"/>
        </w:rPr>
        <w:t xml:space="preserve">三、获取招标文件</w:t>
      </w:r>
      <w:bookmarkEnd w:id="13"/>
      <w:r/>
      <w:bookmarkEnd w:id="14"/>
      <w:r/>
      <w:r/>
    </w:p>
    <w:p>
      <w:pPr>
        <w:ind w:firstLine="480"/>
        <w:spacing w:line="360" w:lineRule="auto"/>
        <w:rPr>
          <w:rFonts w:hint="eastAsia" w:ascii="宋体" w:hAnsi="宋体" w:eastAsia="宋体" w:cs="宋体"/>
          <w:color w:val="auto"/>
          <w:sz w:val="24"/>
          <w:highlight w:val="none"/>
          <w:u w:val="single"/>
          <w:lang w:bidi="ar"/>
        </w:rPr>
      </w:pPr>
      <w:r>
        <w:rPr>
          <w:rFonts w:hint="eastAsia" w:ascii="宋体" w:hAnsi="宋体" w:eastAsia="宋体" w:cs="宋体"/>
          <w:color w:val="auto"/>
          <w:sz w:val="24"/>
          <w:highlight w:val="none"/>
          <w:lang w:bidi="ar"/>
        </w:rPr>
        <w:t xml:space="preserve">1.时间：</w:t>
      </w:r>
      <w:r>
        <w:rPr>
          <w:rFonts w:hint="eastAsia" w:ascii="宋体" w:hAnsi="宋体" w:eastAsia="宋体" w:cs="宋体"/>
          <w:color w:val="auto"/>
          <w:sz w:val="24"/>
          <w:highlight w:val="none"/>
          <w:lang w:bidi="ar"/>
        </w:rPr>
        <w:t xml:space="preserve">自本公告发布之日</w:t>
      </w:r>
      <w:r>
        <w:rPr>
          <w:rFonts w:hint="eastAsia" w:ascii="宋体" w:hAnsi="宋体" w:eastAsia="宋体" w:cs="宋体"/>
          <w:color w:val="auto"/>
          <w:sz w:val="24"/>
          <w:highlight w:val="none"/>
          <w:lang w:val="en-US" w:eastAsia="zh-CN" w:bidi="ar"/>
        </w:rPr>
        <w:t xml:space="preserve">起5个工作日</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2.地点：“苏采云”政府采购一体化平台</w:t>
      </w:r>
      <w:r/>
    </w:p>
    <w:p>
      <w:pPr>
        <w:ind w:firstLine="480"/>
        <w:jc w:val="left"/>
        <w:spacing w:line="360" w:lineRule="auto"/>
        <w:widowControl/>
        <w:rPr>
          <w:rFonts w:hint="eastAsia"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3.方式：投标人完成注册并办理CA证书后登录“苏采云”政府采购一体化平台，下载本项目电子版采购文件。</w:t>
      </w:r>
      <w:r/>
    </w:p>
    <w:p>
      <w:pPr>
        <w:ind w:firstLine="480"/>
        <w:jc w:val="left"/>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bidi="ar"/>
        </w:rPr>
        <w:t xml:space="preserve">4.售价：0元。</w:t>
      </w:r>
      <w:r/>
    </w:p>
    <w:p>
      <w:pPr>
        <w:pStyle w:val="1108"/>
        <w:jc w:val="left"/>
        <w:spacing w:before="0" w:line="360" w:lineRule="auto"/>
        <w:widowControl/>
        <w:rPr>
          <w:rFonts w:hint="eastAsia" w:ascii="宋体" w:hAnsi="宋体" w:eastAsia="宋体" w:cs="宋体"/>
          <w:color w:val="auto"/>
          <w:sz w:val="24"/>
          <w:szCs w:val="24"/>
          <w:highlight w:val="none"/>
        </w:rPr>
      </w:pPr>
      <w:r/>
      <w:bookmarkStart w:id="15" w:name="_Toc28359005"/>
      <w:r/>
      <w:bookmarkStart w:id="16" w:name="_Toc28359082"/>
      <w:r/>
      <w:bookmarkStart w:id="17" w:name="_Toc35393624"/>
      <w:r/>
      <w:bookmarkStart w:id="18" w:name="_Toc35393793"/>
      <w:r>
        <w:rPr>
          <w:rFonts w:hint="eastAsia" w:ascii="宋体" w:hAnsi="宋体" w:eastAsia="宋体" w:cs="宋体"/>
          <w:color w:val="auto"/>
          <w:sz w:val="24"/>
          <w:szCs w:val="24"/>
          <w:highlight w:val="none"/>
        </w:rPr>
        <w:t xml:space="preserve">四、提交投标文件</w:t>
      </w:r>
      <w:bookmarkEnd w:id="15"/>
      <w:r/>
      <w:bookmarkEnd w:id="16"/>
      <w:r>
        <w:rPr>
          <w:rFonts w:hint="eastAsia" w:ascii="宋体" w:hAnsi="宋体" w:eastAsia="宋体" w:cs="宋体"/>
          <w:color w:val="auto"/>
          <w:sz w:val="24"/>
          <w:szCs w:val="24"/>
          <w:highlight w:val="none"/>
        </w:rPr>
        <w:t xml:space="preserve">截止时间、开标时间和地点</w:t>
      </w:r>
      <w:bookmarkEnd w:id="17"/>
      <w:r/>
      <w:bookmarkEnd w:id="18"/>
      <w:r/>
      <w:r/>
    </w:p>
    <w:p>
      <w:pPr>
        <w:ind w:firstLine="48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1.截止时间：</w:t>
      </w:r>
      <w:r>
        <w:rPr>
          <w:rFonts w:hint="eastAsia" w:ascii="宋体" w:hAnsi="宋体" w:eastAsia="宋体" w:cs="宋体"/>
          <w:color w:val="auto"/>
          <w:sz w:val="24"/>
          <w:highlight w:val="none"/>
          <w:u w:val="single"/>
          <w:lang w:val="en-US" w:eastAsia="zh-CN" w:bidi="ar"/>
        </w:rPr>
        <w:t xml:space="preserve">2026年0</w:t>
      </w:r>
      <w:r>
        <w:rPr>
          <w:rFonts w:hint="eastAsia" w:ascii="宋体" w:hAnsi="宋体" w:cs="宋体"/>
          <w:color w:val="auto"/>
          <w:sz w:val="24"/>
          <w:highlight w:val="none"/>
          <w:u w:val="single"/>
          <w:lang w:val="en-US" w:eastAsia="zh-CN" w:bidi="ar"/>
        </w:rPr>
        <w:t xml:space="preserve">9</w:t>
      </w:r>
      <w:r>
        <w:rPr>
          <w:rFonts w:hint="eastAsia" w:ascii="宋体" w:hAnsi="宋体" w:eastAsia="宋体" w:cs="宋体"/>
          <w:color w:val="auto"/>
          <w:sz w:val="24"/>
          <w:highlight w:val="none"/>
          <w:u w:val="single"/>
          <w:lang w:val="en-US" w:eastAsia="zh-CN" w:bidi="ar"/>
        </w:rPr>
        <w:t xml:space="preserve">月</w:t>
      </w:r>
      <w:r>
        <w:rPr>
          <w:rFonts w:hint="eastAsia" w:ascii="宋体" w:hAnsi="宋体" w:cs="宋体"/>
          <w:color w:val="auto"/>
          <w:sz w:val="24"/>
          <w:highlight w:val="none"/>
          <w:u w:val="single"/>
          <w:lang w:val="en-US" w:eastAsia="zh-CN" w:bidi="ar"/>
        </w:rPr>
        <w:t xml:space="preserve">08</w:t>
      </w:r>
      <w:r>
        <w:rPr>
          <w:rFonts w:hint="eastAsia" w:ascii="宋体" w:hAnsi="宋体" w:eastAsia="宋体" w:cs="宋体"/>
          <w:color w:val="auto"/>
          <w:sz w:val="24"/>
          <w:highlight w:val="none"/>
          <w:u w:val="single"/>
          <w:lang w:val="en-US" w:eastAsia="zh-CN" w:bidi="ar"/>
        </w:rPr>
        <w:t xml:space="preserve">日9:00</w:t>
      </w:r>
      <w:r>
        <w:rPr>
          <w:rFonts w:hint="eastAsia" w:ascii="宋体" w:hAnsi="宋体" w:eastAsia="宋体" w:cs="宋体"/>
          <w:bCs/>
          <w:color w:val="auto"/>
          <w:sz w:val="24"/>
          <w:highlight w:val="none"/>
        </w:rPr>
        <w:t xml:space="preserve">（北京时间）。</w:t>
      </w:r>
      <w:r/>
    </w:p>
    <w:p>
      <w:pPr>
        <w:ind w:firstLine="480"/>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2.地点：</w:t>
      </w:r>
      <w:r>
        <w:rPr>
          <w:rFonts w:hint="eastAsia" w:ascii="宋体" w:hAnsi="宋体" w:eastAsia="宋体" w:cs="宋体"/>
          <w:color w:val="auto"/>
          <w:sz w:val="24"/>
          <w:highlight w:val="none"/>
        </w:rPr>
        <w:t xml:space="preserve">本项目采用不见面交易方式，无需到现场提交，投标人登录“苏采云”政府采购</w:t>
      </w:r>
      <w:r>
        <w:rPr>
          <w:rFonts w:hint="eastAsia" w:ascii="宋体" w:hAnsi="宋体" w:eastAsia="宋体" w:cs="宋体"/>
          <w:color w:val="auto"/>
          <w:sz w:val="24"/>
          <w:highlight w:val="none"/>
        </w:rPr>
        <w:t xml:space="preserve">一体化平台供应商端，通过系统在线提交电子投标文件</w:t>
      </w:r>
      <w:r>
        <w:rPr>
          <w:rFonts w:hint="eastAsia" w:ascii="宋体" w:hAnsi="宋体" w:eastAsia="宋体" w:cs="宋体"/>
          <w:color w:val="auto"/>
          <w:sz w:val="24"/>
          <w:highlight w:val="none"/>
          <w:lang w:val="zh-TW" w:bidi="ar"/>
        </w:rPr>
        <w:t xml:space="preserve">。</w:t>
      </w:r>
      <w:r/>
    </w:p>
    <w:p>
      <w:pPr>
        <w:pStyle w:val="1108"/>
        <w:jc w:val="left"/>
        <w:spacing w:before="0" w:line="360" w:lineRule="auto"/>
        <w:rPr>
          <w:rFonts w:hint="eastAsia" w:ascii="宋体" w:hAnsi="宋体" w:eastAsia="宋体" w:cs="宋体"/>
          <w:color w:val="auto"/>
          <w:sz w:val="24"/>
          <w:szCs w:val="24"/>
          <w:highlight w:val="none"/>
        </w:rPr>
      </w:pPr>
      <w:r/>
      <w:bookmarkStart w:id="19" w:name="_Toc35393625"/>
      <w:r/>
      <w:bookmarkStart w:id="20" w:name="_Toc35393794"/>
      <w:r/>
      <w:bookmarkStart w:id="21" w:name="_Toc28359084"/>
      <w:r/>
      <w:bookmarkStart w:id="22" w:name="_Toc28359007"/>
      <w:r>
        <w:rPr>
          <w:rFonts w:hint="eastAsia" w:ascii="宋体" w:hAnsi="宋体" w:eastAsia="宋体" w:cs="宋体"/>
          <w:color w:val="auto"/>
          <w:sz w:val="24"/>
          <w:szCs w:val="24"/>
          <w:highlight w:val="none"/>
        </w:rPr>
        <w:t xml:space="preserve">五、公告期限</w:t>
      </w:r>
      <w:bookmarkEnd w:id="19"/>
      <w:r/>
      <w:bookmarkEnd w:id="20"/>
      <w:r/>
      <w:bookmarkEnd w:id="21"/>
      <w:r/>
      <w:bookmarkEnd w:id="22"/>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pStyle w:val="1108"/>
        <w:jc w:val="left"/>
        <w:spacing w:before="0" w:line="360" w:lineRule="auto"/>
        <w:rPr>
          <w:rFonts w:hint="eastAsia" w:ascii="宋体" w:hAnsi="宋体" w:eastAsia="宋体" w:cs="宋体"/>
          <w:color w:val="auto"/>
          <w:sz w:val="24"/>
          <w:szCs w:val="24"/>
          <w:highlight w:val="none"/>
        </w:rPr>
      </w:pPr>
      <w:r/>
      <w:bookmarkStart w:id="23" w:name="_Toc35393795"/>
      <w:r/>
      <w:bookmarkStart w:id="24" w:name="_Toc35393626"/>
      <w:r>
        <w:rPr>
          <w:rFonts w:hint="eastAsia" w:ascii="宋体" w:hAnsi="宋体" w:eastAsia="宋体" w:cs="宋体"/>
          <w:color w:val="auto"/>
          <w:sz w:val="24"/>
          <w:szCs w:val="24"/>
          <w:highlight w:val="none"/>
        </w:rPr>
        <w:t xml:space="preserve">六、其他补充事宜</w:t>
      </w:r>
      <w:bookmarkEnd w:id="23"/>
      <w:r/>
      <w:bookmarkEnd w:id="24"/>
      <w:r/>
      <w:r/>
    </w:p>
    <w:p>
      <w:pPr>
        <w:ind w:firstLine="480"/>
        <w:spacing w:line="360" w:lineRule="auto"/>
        <w:rPr>
          <w:rFonts w:hint="eastAsia" w:ascii="宋体" w:hAnsi="宋体" w:eastAsia="宋体" w:cs="宋体"/>
          <w:color w:val="auto"/>
          <w:sz w:val="24"/>
          <w:highlight w:val="none"/>
          <w:lang w:bidi="ar"/>
        </w:rPr>
      </w:pPr>
      <w:r/>
      <w:bookmarkStart w:id="25" w:name="_Toc28359008"/>
      <w:r/>
      <w:bookmarkStart w:id="26" w:name="_Toc35393627"/>
      <w:r/>
      <w:bookmarkStart w:id="27" w:name="_Toc28359085"/>
      <w:r/>
      <w:bookmarkStart w:id="28" w:name="_Toc35393796"/>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r/>
    </w:p>
    <w:p>
      <w:pPr>
        <w:ind w:firstLine="480"/>
        <w:spacing w:line="360" w:lineRule="auto"/>
        <w:rPr>
          <w:rFonts w:hint="eastAsia" w:ascii="宋体" w:hAnsi="宋体" w:eastAsia="宋体" w:cs="宋体"/>
          <w:color w:val="auto"/>
          <w:sz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bidi="ar"/>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highlight w:val="none"/>
          <w:lang w:bidi="ar"/>
        </w:rPr>
        <w:t xml:space="preserve">．</w:t>
      </w:r>
      <w:r>
        <w:rPr>
          <w:rFonts w:hint="eastAsia" w:ascii="宋体" w:hAnsi="宋体" w:eastAsia="宋体" w:cs="宋体"/>
          <w:color w:val="auto"/>
          <w:sz w:val="24"/>
          <w:szCs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4.关于江苏省政府采购履约验收管理办法：根据《关于印发江苏省政府采购履约验收管理办法的通知》（苏财规[2024]7号）</w:t>
      </w:r>
      <w:r>
        <w:rPr>
          <w:rFonts w:hint="eastAsia" w:ascii="宋体" w:hAnsi="宋体" w:eastAsia="宋体" w:cs="宋体"/>
          <w:color w:val="auto"/>
          <w:sz w:val="24"/>
          <w:szCs w:val="24"/>
          <w:highlight w:val="none"/>
          <w:lang w:bidi="ar"/>
        </w:rPr>
        <w:t xml:space="preserve">等有关文件精神</w:t>
      </w:r>
      <w:r>
        <w:rPr>
          <w:rFonts w:hint="eastAsia" w:ascii="宋体" w:hAnsi="宋体" w:eastAsia="宋体" w:cs="宋体"/>
          <w:color w:val="auto"/>
          <w:sz w:val="24"/>
          <w:szCs w:val="24"/>
          <w:highlight w:val="none"/>
          <w:lang w:eastAsia="zh-CN" w:bidi="ar"/>
        </w:rPr>
        <w:t xml:space="preserve">执行。</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七、对本次招标提出询问，请按以下方式联系。</w:t>
      </w:r>
      <w:bookmarkEnd w:id="25"/>
      <w:r/>
      <w:bookmarkEnd w:id="26"/>
      <w:r/>
      <w:bookmarkEnd w:id="27"/>
      <w:r/>
      <w:bookmarkEnd w:id="28"/>
      <w:r/>
      <w:r/>
    </w:p>
    <w:p>
      <w:pPr>
        <w:jc w:val="left"/>
        <w:spacing w:line="360" w:lineRule="auto"/>
        <w:widowControl/>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b/>
          <w:color w:val="auto"/>
          <w:sz w:val="24"/>
          <w:highlight w:val="none"/>
        </w:rPr>
        <w:t xml:space="preserve">1.采购人信息</w:t>
      </w:r>
      <w:r/>
    </w:p>
    <w:p>
      <w:pPr>
        <w:ind w:left="1079" w:hanging="300"/>
        <w:jc w:val="left"/>
        <w:spacing w:line="360" w:lineRule="auto"/>
        <w:rPr>
          <w:rFonts w:hint="eastAsia" w:ascii="宋体" w:hAnsi="宋体" w:eastAsia="宋体" w:cs="宋体"/>
          <w:color w:val="auto"/>
          <w:sz w:val="24"/>
          <w:highlight w:val="none"/>
          <w:lang w:eastAsia="zh-CN"/>
        </w:rPr>
      </w:pPr>
      <w:r/>
      <w:bookmarkStart w:id="29" w:name="_Toc28359009"/>
      <w:r/>
      <w:bookmarkStart w:id="30" w:name="_Toc28359086"/>
      <w:r>
        <w:rPr>
          <w:rFonts w:hint="eastAsia" w:ascii="宋体" w:hAnsi="宋体" w:eastAsia="宋体" w:cs="宋体"/>
          <w:color w:val="auto"/>
          <w:sz w:val="24"/>
          <w:highlight w:val="none"/>
        </w:rPr>
        <w:t xml:space="preserve">名    称：</w:t>
      </w:r>
      <w:r>
        <w:rPr>
          <w:rFonts w:hint="eastAsia" w:ascii="宋体" w:hAnsi="宋体" w:cs="宋体"/>
          <w:color w:val="auto"/>
          <w:sz w:val="24"/>
          <w:highlight w:val="none"/>
          <w:u w:val="single"/>
          <w:lang w:val="en-US" w:eastAsia="zh-CN"/>
        </w:rPr>
        <w:t xml:space="preserve">江苏省金坛茅山旅游度假区管理办公室</w:t>
      </w:r>
      <w:r>
        <w:rPr>
          <w:rFonts w:hint="eastAsia" w:ascii="宋体" w:hAnsi="宋体" w:eastAsia="宋体" w:cs="宋体"/>
          <w:color w:val="auto"/>
          <w:sz w:val="24"/>
          <w:highlight w:val="none"/>
          <w:u w:val="single"/>
          <w:lang w:val="en-US" w:eastAsia="zh-CN"/>
        </w:rPr>
        <w:t xml:space="preserve">  </w:t>
      </w:r>
      <w:r/>
    </w:p>
    <w:p>
      <w:pPr>
        <w:ind w:left="1079" w:hanging="30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en-US" w:eastAsia="zh-CN"/>
        </w:rPr>
        <w:t xml:space="preserve">常州市金坛区薛埠镇</w:t>
      </w:r>
      <w:r/>
    </w:p>
    <w:p>
      <w:pPr>
        <w:ind w:left="1079" w:hanging="300"/>
        <w:jc w:val="left"/>
        <w:spacing w:line="360" w:lineRule="auto"/>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联系方式：</w:t>
      </w:r>
      <w:bookmarkStart w:id="957" w:name="_GoBack"/>
      <w:r>
        <w:rPr>
          <w:rFonts w:hint="eastAsia" w:ascii="宋体" w:hAnsi="宋体" w:eastAsia="宋体" w:cs="宋体"/>
          <w:color w:val="auto"/>
          <w:sz w:val="24"/>
          <w:highlight w:val="none"/>
          <w:u w:val="single"/>
          <w:lang w:val="zh-TW" w:eastAsia="zh-CN"/>
        </w:rPr>
        <w:t xml:space="preserve">0519-82890155</w:t>
      </w:r>
      <w:bookmarkEnd w:id="957"/>
      <w:r/>
      <w:r/>
    </w:p>
    <w:p>
      <w:pPr>
        <w:ind w:left="1080" w:hanging="301"/>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2.采购代理机构信息</w:t>
      </w:r>
      <w:bookmarkEnd w:id="29"/>
      <w:r/>
      <w:bookmarkEnd w:id="30"/>
      <w:r/>
      <w:r/>
    </w:p>
    <w:p>
      <w:pPr>
        <w:ind w:left="1076" w:hanging="297"/>
        <w:jc w:val="left"/>
        <w:spacing w:line="360" w:lineRule="auto"/>
        <w:rPr>
          <w:rFonts w:hint="eastAsia" w:ascii="宋体" w:hAnsi="宋体" w:eastAsia="宋体" w:cs="宋体"/>
          <w:color w:val="auto"/>
          <w:sz w:val="24"/>
          <w:highlight w:val="none"/>
          <w:lang w:eastAsia="zh-CN"/>
        </w:rPr>
      </w:pPr>
      <w:r/>
      <w:bookmarkStart w:id="31" w:name="_Toc28359010"/>
      <w:r/>
      <w:bookmarkStart w:id="32" w:name="_Toc28359087"/>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lang w:eastAsia="zh-CN"/>
        </w:rPr>
        <w:t xml:space="preserve">江苏华溯工程项目管理有限公司</w:t>
      </w:r>
      <w:r/>
    </w:p>
    <w:p>
      <w:pPr>
        <w:ind w:left="1076" w:hanging="297"/>
        <w:jc w:val="left"/>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lang w:val="zh-TW" w:eastAsia="zh-CN"/>
        </w:rPr>
        <w:t xml:space="preserve">常州市金坛区金胜东路19号</w:t>
      </w:r>
      <w:r/>
    </w:p>
    <w:p>
      <w:pPr>
        <w:ind w:left="1076" w:hanging="297"/>
        <w:jc w:val="left"/>
        <w:spacing w:line="360" w:lineRule="auto"/>
        <w:tabs>
          <w:tab w:val="left" w:pos="5892" w:leader="none"/>
        </w:tabs>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0519-82</w:t>
      </w:r>
      <w:r>
        <w:rPr>
          <w:rFonts w:hint="eastAsia" w:ascii="宋体" w:hAnsi="宋体" w:eastAsia="宋体" w:cs="宋体"/>
          <w:color w:val="auto"/>
          <w:sz w:val="24"/>
          <w:highlight w:val="none"/>
          <w:u w:val="single"/>
          <w:lang w:val="en-US" w:eastAsia="zh-CN"/>
        </w:rPr>
        <w:t xml:space="preserve">807908</w:t>
      </w:r>
      <w:r/>
    </w:p>
    <w:p>
      <w:pPr>
        <w:ind w:firstLine="723"/>
        <w:spacing w:line="360" w:lineRule="auto"/>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3.项目联系方式</w:t>
      </w:r>
      <w:bookmarkEnd w:id="31"/>
      <w:r/>
      <w:bookmarkEnd w:id="32"/>
      <w:r/>
      <w:r/>
    </w:p>
    <w:p>
      <w:pPr>
        <w:pStyle w:val="1296"/>
        <w:ind w:left="1076" w:hanging="297"/>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项目联系人：</w:t>
      </w:r>
      <w:r>
        <w:rPr>
          <w:rFonts w:hint="eastAsia" w:ascii="宋体" w:hAnsi="宋体" w:eastAsia="宋体" w:cs="宋体"/>
          <w:color w:val="auto"/>
          <w:sz w:val="24"/>
          <w:szCs w:val="24"/>
          <w:highlight w:val="none"/>
          <w:u w:val="single"/>
          <w:lang w:eastAsia="zh-CN"/>
        </w:rPr>
        <w:t xml:space="preserve">刘女士</w:t>
      </w:r>
      <w:r>
        <w:rPr>
          <w:rFonts w:hint="eastAsia" w:ascii="宋体" w:hAnsi="宋体" w:eastAsia="宋体" w:cs="宋体"/>
          <w:color w:val="auto"/>
          <w:sz w:val="24"/>
          <w:szCs w:val="24"/>
          <w:highlight w:val="none"/>
          <w:u w:val="single"/>
          <w:lang w:val="en-US" w:eastAsia="zh-CN"/>
        </w:rPr>
        <w:t xml:space="preserve"> </w:t>
      </w:r>
      <w:r/>
    </w:p>
    <w:p>
      <w:pPr>
        <w:pStyle w:val="1296"/>
        <w:ind w:left="1076" w:hanging="297"/>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lang w:val="en-US" w:eastAsia="zh-CN"/>
        </w:rPr>
        <w:t xml:space="preserve">0519-82807908</w:t>
      </w:r>
      <w:r/>
    </w:p>
    <w:p>
      <w:pPr>
        <w:jc w:val="center"/>
        <w:spacing w:line="360" w:lineRule="auto"/>
        <w:rPr>
          <w:rFonts w:hint="eastAsia" w:ascii="宋体" w:hAnsi="宋体" w:eastAsia="宋体" w:cs="宋体"/>
          <w:b/>
          <w:color w:val="auto"/>
          <w:sz w:val="32"/>
          <w:szCs w:val="32"/>
          <w:highlight w:val="none"/>
        </w:rPr>
        <w:outlineLvl w:val="0"/>
      </w:pPr>
      <w:r>
        <w:rPr>
          <w:rFonts w:hint="eastAsia" w:ascii="宋体" w:hAnsi="宋体" w:eastAsia="宋体" w:cs="宋体"/>
          <w:color w:val="auto"/>
          <w:sz w:val="24"/>
          <w:highlight w:val="none"/>
        </w:rPr>
        <w:br w:type="page" w:clear="all"/>
      </w:r>
      <w:bookmarkStart w:id="33" w:name="_Toc150774783"/>
      <w:r/>
      <w:bookmarkStart w:id="34" w:name="_Toc127151777"/>
      <w:r/>
      <w:bookmarkStart w:id="35" w:name="_Toc305158928"/>
      <w:r/>
      <w:bookmarkStart w:id="36" w:name="_Toc264969275"/>
      <w:r/>
      <w:bookmarkStart w:id="37" w:name="_Toc195842950"/>
      <w:r/>
      <w:bookmarkStart w:id="38" w:name="_Toc265228423"/>
      <w:r/>
      <w:bookmarkStart w:id="39" w:name="_Toc353825548"/>
      <w:r/>
      <w:bookmarkStart w:id="40" w:name="_Toc512937850"/>
      <w:r/>
      <w:bookmarkStart w:id="41" w:name="_Toc353873938"/>
      <w:r/>
      <w:bookmarkStart w:id="42" w:name="_Toc99301420"/>
      <w:r/>
      <w:bookmarkStart w:id="43" w:name="_Toc127161488"/>
      <w:r/>
      <w:bookmarkStart w:id="44" w:name="_Toc305158854"/>
      <w:r/>
      <w:bookmarkStart w:id="45" w:name="_Toc226965856"/>
      <w:r>
        <w:rPr>
          <w:rFonts w:hint="eastAsia" w:ascii="宋体" w:hAnsi="宋体" w:eastAsia="宋体" w:cs="宋体"/>
          <w:b/>
          <w:color w:val="auto"/>
          <w:sz w:val="36"/>
          <w:szCs w:val="36"/>
          <w:highlight w:val="none"/>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
    </w:p>
    <w:p>
      <w:pPr>
        <w:pStyle w:val="1108"/>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46" w:name="_Toc151190146"/>
      <w:r/>
      <w:bookmarkStart w:id="47" w:name="_Toc226965792"/>
      <w:r/>
      <w:bookmarkStart w:id="48" w:name="_Toc164608633"/>
      <w:r/>
      <w:bookmarkStart w:id="49" w:name="_Toc226309763"/>
      <w:r/>
      <w:bookmarkStart w:id="50" w:name="_Toc127151519"/>
      <w:r/>
      <w:bookmarkStart w:id="51" w:name="_Toc195842884"/>
      <w:r/>
      <w:bookmarkStart w:id="52" w:name="_Toc127161433"/>
      <w:r/>
      <w:bookmarkStart w:id="53" w:name="_Toc150774724"/>
      <w:r/>
      <w:bookmarkStart w:id="54" w:name="_Toc226337215"/>
      <w:r/>
      <w:bookmarkStart w:id="55" w:name="_Toc151193833"/>
      <w:r/>
      <w:bookmarkStart w:id="56" w:name="_Toc226965709"/>
      <w:r/>
      <w:bookmarkStart w:id="57" w:name="_Toc151193761"/>
      <w:r/>
      <w:bookmarkStart w:id="58" w:name="_Toc164229360"/>
      <w:r/>
      <w:bookmarkStart w:id="59" w:name="_Toc142311021"/>
      <w:r/>
      <w:bookmarkStart w:id="60" w:name="_Toc151193907"/>
      <w:r/>
      <w:bookmarkStart w:id="61" w:name="_Toc127151720"/>
      <w:r/>
      <w:bookmarkStart w:id="62" w:name="_Toc164351613"/>
      <w:r/>
      <w:bookmarkStart w:id="63" w:name="_Toc150509270"/>
      <w:r/>
      <w:bookmarkStart w:id="64" w:name="_Toc150774619"/>
      <w:r/>
      <w:bookmarkStart w:id="65" w:name="_Toc149720812"/>
      <w:r/>
      <w:bookmarkStart w:id="66" w:name="_Toc520356144"/>
      <w:r/>
      <w:bookmarkStart w:id="67" w:name="_Toc164229214"/>
      <w:r/>
      <w:bookmarkStart w:id="68" w:name="_Toc151193617"/>
      <w:r/>
      <w:bookmarkStart w:id="69" w:name="_Toc164608788"/>
      <w:r/>
      <w:bookmarkStart w:id="70" w:name="_Toc150480757"/>
      <w:r/>
      <w:bookmarkStart w:id="71" w:name="_Toc151193689"/>
      <w:r>
        <w:rPr>
          <w:rFonts w:hint="eastAsia" w:ascii="宋体" w:hAnsi="宋体" w:eastAsia="宋体" w:cs="宋体"/>
          <w:color w:val="auto"/>
          <w:sz w:val="28"/>
          <w:highlight w:val="none"/>
        </w:rPr>
        <w:t xml:space="preserve">投标人须知资料表</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本表是对投标人须知的具体补充和修改，如有矛盾，均以本资料表为准。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的选项意为适用于本项目，标记“□”的选项意为不适用于本项目。</w:t>
      </w:r>
      <w:r/>
    </w:p>
    <w:tbl>
      <w:tblPr>
        <w:tblStyle w:val="1075"/>
        <w:tblW w:w="104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9"/>
        <w:gridCol w:w="1954"/>
        <w:gridCol w:w="7358"/>
      </w:tblGrid>
      <w:tr>
        <w:trPr>
          <w:jc w:val="center"/>
          <w:trHeight w:val="359"/>
          <w:tblHeader/>
        </w:trPr>
        <w:tc>
          <w:tcPr>
            <w:tcW w:w="1099"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条款号</w:t>
            </w:r>
            <w:r/>
          </w:p>
        </w:tc>
        <w:tc>
          <w:tcPr>
            <w:tcW w:w="1954"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条目</w:t>
            </w:r>
            <w:r/>
          </w:p>
        </w:tc>
        <w:tc>
          <w:tcPr>
            <w:tcW w:w="7358" w:type="dxa"/>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内容</w:t>
            </w:r>
            <w:r/>
          </w:p>
        </w:tc>
      </w:tr>
      <w:tr>
        <w:trPr>
          <w:jc w:val="center"/>
          <w:trHeight w:val="424"/>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tc>
        <w:tc>
          <w:tcPr>
            <w:tcW w:w="7358" w:type="dxa"/>
            <w:vAlign w:val="center"/>
            <w:textDirection w:val="lrTb"/>
            <w:noWrap w:val="false"/>
          </w:tcPr>
          <w:p>
            <w:pPr>
              <w:jc w:val="left"/>
              <w:rPr>
                <w:rFonts w:hint="eastAsia"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项目属性：</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lang w:val="en-US" w:eastAsia="zh-CN"/>
              </w:rPr>
              <w:t xml:space="preserve">服务</w:t>
            </w:r>
            <w:r/>
          </w:p>
        </w:tc>
      </w:tr>
      <w:tr>
        <w:trPr>
          <w:jc w:val="center"/>
          <w:trHeight w:val="547"/>
        </w:trPr>
        <w:tc>
          <w:tcPr>
            <w:tcW w:w="1099" w:type="dxa"/>
            <w:vAlign w:val="center"/>
            <w:vMerge w:val="restart"/>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现场考察</w:t>
            </w:r>
            <w:r/>
          </w:p>
        </w:tc>
        <w:tc>
          <w:tcPr>
            <w:tcW w:w="7358"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不组织</w:t>
            </w:r>
            <w:r/>
          </w:p>
        </w:tc>
      </w:tr>
      <w:tr>
        <w:trPr>
          <w:jc w:val="center"/>
          <w:trHeight w:val="441"/>
        </w:trPr>
        <w:tc>
          <w:tcPr>
            <w:tcW w:w="1099" w:type="dxa"/>
            <w:vAlign w:val="center"/>
            <w:vMerge w:val="continue"/>
            <w:textDirection w:val="lrTb"/>
            <w:noWrap w:val="false"/>
          </w:tcPr>
          <w:p>
            <w:pPr>
              <w:pStyle w:val="1296"/>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开标前答疑会</w:t>
            </w:r>
            <w:r/>
          </w:p>
        </w:tc>
        <w:tc>
          <w:tcPr>
            <w:tcW w:w="7358"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rPr>
              <w:t xml:space="preserve">不召开</w:t>
            </w:r>
            <w:r/>
          </w:p>
        </w:tc>
      </w:tr>
      <w:tr>
        <w:trPr>
          <w:jc w:val="center"/>
          <w:trHeight w:val="571"/>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标的所属行业</w:t>
            </w:r>
            <w:r/>
          </w:p>
        </w:tc>
        <w:tc>
          <w:tcPr>
            <w:tcW w:w="7358" w:type="dxa"/>
            <w:vAlign w:val="center"/>
            <w:textDirection w:val="lrTb"/>
            <w:noWrap w:val="false"/>
          </w:tcPr>
          <w:p>
            <w:pPr>
              <w:jc w:val="left"/>
              <w:rPr>
                <w:rFonts w:hint="eastAsia" w:ascii="宋体" w:hAnsi="宋体" w:eastAsia="宋体" w:cs="宋体"/>
                <w:color w:val="auto"/>
                <w:sz w:val="24"/>
                <w:highlight w:val="none"/>
                <w:lang w:val="en-US"/>
              </w:rP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color w:val="auto"/>
                <w:sz w:val="24"/>
                <w:highlight w:val="none"/>
                <w:lang w:val="en-US" w:eastAsia="zh-CN"/>
              </w:rPr>
              <w:t xml:space="preserve">其他未列明行业</w:t>
            </w:r>
            <w:r/>
          </w:p>
        </w:tc>
      </w:tr>
      <w:tr>
        <w:trPr>
          <w:jc w:val="center"/>
          <w:trHeight w:val="476"/>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7358" w:type="dxa"/>
            <w:vAlign w:val="center"/>
            <w:textDirection w:val="lrTb"/>
            <w:noWrap w:val="false"/>
          </w:tcPr>
          <w:p>
            <w:p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投标报价的特殊规定：</w:t>
            </w:r>
            <w:r>
              <w:rPr>
                <w:rFonts w:hint="eastAsia" w:ascii="宋体" w:hAnsi="宋体" w:eastAsia="宋体" w:cs="宋体"/>
                <w:color w:val="auto"/>
                <w:highlight w:val="none"/>
              </w:rPr>
              <w:t xml:space="preserve">☑</w:t>
            </w:r>
            <w:r>
              <w:rPr>
                <w:rFonts w:hint="eastAsia" w:ascii="宋体" w:hAnsi="宋体" w:eastAsia="宋体" w:cs="宋体"/>
                <w:color w:val="auto"/>
                <w:sz w:val="24"/>
                <w:highlight w:val="none"/>
                <w:lang w:val="en-US" w:eastAsia="zh-CN"/>
              </w:rPr>
              <w:t xml:space="preserve">无</w:t>
            </w:r>
            <w:r/>
          </w:p>
        </w:tc>
      </w:tr>
      <w:tr>
        <w:trPr>
          <w:jc w:val="center"/>
          <w:trHeight w:val="386"/>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投标保证金</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免收</w:t>
            </w:r>
            <w:r/>
          </w:p>
        </w:tc>
      </w:tr>
      <w:tr>
        <w:trPr>
          <w:jc w:val="center"/>
          <w:trHeight w:val="437"/>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w:t>
            </w:r>
            <w:r/>
          </w:p>
        </w:tc>
        <w:tc>
          <w:tcPr>
            <w:tcW w:w="7358" w:type="dxa"/>
            <w:vAlign w:val="center"/>
            <w:textDirection w:val="lrTb"/>
            <w:noWrap w:val="false"/>
          </w:tcPr>
          <w:p>
            <w:pPr>
              <w:jc w:val="left"/>
              <w:rPr>
                <w:rFonts w:hint="eastAsia" w:ascii="宋体" w:hAnsi="宋体" w:eastAsia="宋体" w:cs="宋体"/>
                <w:color w:val="auto"/>
                <w:sz w:val="24"/>
                <w:highlight w:val="none"/>
                <w:lang w:val="en-US" w:eastAsia="zh-CN"/>
              </w:rPr>
            </w:pPr>
            <w:r>
              <w:rPr>
                <w:rFonts w:hint="eastAsia" w:ascii="宋体" w:hAnsi="宋体" w:eastAsia="宋体" w:cs="宋体"/>
                <w:color w:val="auto"/>
                <w:spacing w:val="8"/>
                <w:sz w:val="24"/>
                <w:szCs w:val="24"/>
                <w:highlight w:val="none"/>
                <w:lang w:val="en-US" w:eastAsia="zh-CN"/>
              </w:rPr>
              <w:t xml:space="preserve">中标供应商</w:t>
            </w:r>
            <w:r>
              <w:rPr>
                <w:rFonts w:hint="eastAsia" w:ascii="宋体" w:hAnsi="宋体" w:eastAsia="宋体" w:cs="宋体"/>
                <w:color w:val="auto"/>
                <w:spacing w:val="8"/>
                <w:sz w:val="24"/>
                <w:szCs w:val="24"/>
                <w:highlight w:val="none"/>
                <w:lang w:val="zh-TW" w:eastAsia="zh-CN"/>
              </w:rPr>
              <w:t xml:space="preserve">向采购人提供相当于</w:t>
            </w:r>
            <w:r>
              <w:rPr>
                <w:rFonts w:hint="eastAsia" w:ascii="宋体" w:hAnsi="宋体" w:eastAsia="宋体" w:cs="宋体"/>
                <w:b/>
                <w:bCs/>
                <w:color w:val="auto"/>
                <w:spacing w:val="8"/>
                <w:sz w:val="24"/>
                <w:szCs w:val="24"/>
                <w:highlight w:val="none"/>
                <w:u w:val="single"/>
                <w:lang w:val="zh-TW" w:eastAsia="zh-CN"/>
              </w:rPr>
              <w:t xml:space="preserve">合同总价</w:t>
            </w:r>
            <w:r>
              <w:rPr>
                <w:rFonts w:hint="eastAsia" w:ascii="宋体" w:hAnsi="宋体" w:eastAsia="宋体" w:cs="宋体"/>
                <w:b/>
                <w:bCs/>
                <w:color w:val="auto"/>
                <w:spacing w:val="8"/>
                <w:sz w:val="24"/>
                <w:szCs w:val="24"/>
                <w:highlight w:val="none"/>
                <w:u w:val="single"/>
                <w:lang w:val="en-US" w:eastAsia="zh-CN"/>
              </w:rPr>
              <w:t xml:space="preserve">5</w:t>
            </w:r>
            <w:r>
              <w:rPr>
                <w:rFonts w:hint="eastAsia" w:ascii="宋体" w:hAnsi="宋体" w:eastAsia="宋体" w:cs="宋体"/>
                <w:b/>
                <w:bCs/>
                <w:color w:val="auto"/>
                <w:spacing w:val="8"/>
                <w:sz w:val="24"/>
                <w:szCs w:val="24"/>
                <w:highlight w:val="none"/>
                <w:u w:val="single"/>
                <w:lang w:val="zh-TW" w:eastAsia="zh-CN"/>
              </w:rPr>
              <w:t xml:space="preserve">%</w:t>
            </w:r>
            <w:r>
              <w:rPr>
                <w:rFonts w:hint="eastAsia" w:ascii="宋体" w:hAnsi="宋体" w:eastAsia="宋体" w:cs="宋体"/>
                <w:color w:val="auto"/>
                <w:spacing w:val="8"/>
                <w:sz w:val="24"/>
                <w:szCs w:val="24"/>
                <w:highlight w:val="none"/>
                <w:lang w:val="zh-TW" w:eastAsia="zh-CN"/>
              </w:rPr>
              <w:t xml:space="preserve">的履约保证金（中标供应商自主选择以支票、汇票、本票、保函、</w:t>
            </w:r>
            <w:r>
              <w:rPr>
                <w:rFonts w:hint="eastAsia" w:ascii="宋体" w:hAnsi="宋体" w:eastAsia="宋体" w:cs="宋体"/>
                <w:color w:val="auto"/>
                <w:spacing w:val="8"/>
                <w:sz w:val="24"/>
                <w:szCs w:val="24"/>
                <w:highlight w:val="none"/>
                <w:lang w:val="en-US" w:eastAsia="zh-CN"/>
              </w:rPr>
              <w:t xml:space="preserve">转账</w:t>
            </w:r>
            <w:r>
              <w:rPr>
                <w:rFonts w:hint="eastAsia" w:ascii="宋体" w:hAnsi="宋体" w:eastAsia="宋体" w:cs="宋体"/>
                <w:color w:val="auto"/>
                <w:spacing w:val="8"/>
                <w:sz w:val="24"/>
                <w:szCs w:val="24"/>
                <w:highlight w:val="none"/>
                <w:lang w:val="zh-TW" w:eastAsia="zh-CN"/>
              </w:rPr>
              <w:t xml:space="preserve">等形式缴纳或递交），采购人将在</w:t>
            </w:r>
            <w:r>
              <w:rPr>
                <w:rFonts w:hint="eastAsia" w:ascii="宋体" w:hAnsi="宋体" w:eastAsia="宋体" w:cs="宋体"/>
                <w:color w:val="auto"/>
                <w:spacing w:val="8"/>
                <w:sz w:val="24"/>
                <w:szCs w:val="24"/>
                <w:highlight w:val="none"/>
                <w:lang w:val="en-US" w:eastAsia="zh-CN"/>
              </w:rPr>
              <w:t xml:space="preserve">履约</w:t>
            </w:r>
            <w:r>
              <w:rPr>
                <w:rFonts w:hint="eastAsia" w:ascii="宋体" w:hAnsi="宋体" w:eastAsia="宋体" w:cs="宋体"/>
                <w:color w:val="auto"/>
                <w:spacing w:val="8"/>
                <w:sz w:val="24"/>
                <w:szCs w:val="24"/>
                <w:highlight w:val="none"/>
                <w:lang w:val="zh-TW" w:eastAsia="zh-CN"/>
              </w:rPr>
              <w:t xml:space="preserve">完毕后返还乙方履约保证金。</w:t>
            </w:r>
            <w:r/>
          </w:p>
        </w:tc>
      </w:tr>
      <w:tr>
        <w:trPr>
          <w:jc w:val="center"/>
          <w:trHeight w:val="464"/>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自提交投标文件的截止之日起算</w:t>
            </w:r>
            <w:r>
              <w:rPr>
                <w:rFonts w:hint="eastAsia" w:ascii="宋体" w:hAnsi="宋体" w:eastAsia="宋体" w:cs="宋体"/>
                <w:color w:val="auto"/>
                <w:sz w:val="24"/>
                <w:highlight w:val="none"/>
                <w:u w:val="single"/>
              </w:rPr>
              <w:t xml:space="preserve">90</w:t>
            </w:r>
            <w:r>
              <w:rPr>
                <w:rFonts w:hint="eastAsia" w:ascii="宋体" w:hAnsi="宋体" w:eastAsia="宋体" w:cs="宋体"/>
                <w:color w:val="auto"/>
                <w:sz w:val="24"/>
                <w:highlight w:val="none"/>
              </w:rPr>
              <w:t xml:space="preserve">日历天。</w:t>
            </w:r>
            <w:r/>
          </w:p>
        </w:tc>
      </w:tr>
      <w:tr>
        <w:trPr>
          <w:jc w:val="center"/>
          <w:trHeight w:val="464"/>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评标方法及标准</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本项目采用综合评分法</w:t>
            </w:r>
            <w:r/>
          </w:p>
        </w:tc>
      </w:tr>
      <w:tr>
        <w:trPr>
          <w:jc w:val="center"/>
          <w:trHeight w:val="464"/>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分包</w:t>
            </w:r>
            <w:r/>
          </w:p>
        </w:tc>
        <w:tc>
          <w:tcPr>
            <w:tcW w:w="7358" w:type="dxa"/>
            <w:vAlign w:val="center"/>
            <w:textDirection w:val="lrTb"/>
            <w:noWrap w:val="false"/>
          </w:tcPr>
          <w:p>
            <w:pPr>
              <w:jc w:val="lef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本项目的非主体、非关键性工作是否允许分包： </w:t>
            </w:r>
            <w:r>
              <w:rPr>
                <w:rFonts w:hint="eastAsia" w:ascii="宋体" w:hAnsi="宋体" w:eastAsia="宋体" w:cs="宋体"/>
                <w:color w:val="auto"/>
                <w:highlight w:val="none"/>
                <w:lang w:eastAsia="zh-CN"/>
              </w:rPr>
              <w:t xml:space="preserve">☑</w:t>
            </w:r>
            <w:r>
              <w:rPr>
                <w:rFonts w:hint="eastAsia" w:ascii="宋体" w:hAnsi="宋体" w:eastAsia="宋体" w:cs="宋体"/>
                <w:color w:val="auto"/>
                <w:sz w:val="24"/>
                <w:highlight w:val="none"/>
              </w:rPr>
              <w:t xml:space="preserve">不允许</w:t>
            </w:r>
            <w:r/>
          </w:p>
        </w:tc>
      </w:tr>
      <w:tr>
        <w:trPr>
          <w:jc w:val="center"/>
          <w:trHeight w:val="437"/>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询问送达形式：</w:t>
            </w:r>
            <w:r>
              <w:rPr>
                <w:rFonts w:hint="eastAsia" w:ascii="宋体" w:hAnsi="宋体" w:eastAsia="宋体" w:cs="宋体"/>
                <w:color w:val="auto"/>
                <w:sz w:val="24"/>
                <w:highlight w:val="none"/>
                <w:u w:val="single"/>
              </w:rPr>
              <w:t xml:space="preserve">书面</w:t>
            </w:r>
            <w:r>
              <w:rPr>
                <w:rFonts w:hint="eastAsia" w:ascii="宋体" w:hAnsi="宋体" w:eastAsia="宋体" w:cs="宋体"/>
                <w:color w:val="auto"/>
                <w:sz w:val="24"/>
                <w:highlight w:val="none"/>
                <w:u w:val="single"/>
                <w:lang w:val="en-US" w:eastAsia="zh-CN"/>
              </w:rPr>
              <w:t xml:space="preserve">形式</w:t>
            </w:r>
            <w:r/>
          </w:p>
        </w:tc>
      </w:tr>
      <w:tr>
        <w:trPr>
          <w:jc w:val="center"/>
          <w:trHeight w:val="20"/>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接收询问和质疑的联系方式：</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联系部门：</w:t>
            </w:r>
            <w:r>
              <w:rPr>
                <w:rFonts w:hint="eastAsia" w:ascii="宋体" w:hAnsi="宋体" w:eastAsia="宋体" w:cs="宋体"/>
                <w:color w:val="auto"/>
                <w:sz w:val="24"/>
                <w:highlight w:val="none"/>
                <w:u w:val="single"/>
                <w:lang w:eastAsia="zh-CN"/>
              </w:rPr>
              <w:t xml:space="preserve">江苏华溯工程项目管理有限公司</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lang w:val="en-US" w:eastAsia="zh-CN"/>
              </w:rPr>
              <w:t xml:space="preserve">0519-82807908</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通讯地址：</w:t>
            </w:r>
            <w:r>
              <w:rPr>
                <w:rFonts w:hint="eastAsia" w:ascii="宋体" w:hAnsi="宋体" w:eastAsia="宋体" w:cs="宋体"/>
                <w:color w:val="auto"/>
                <w:sz w:val="24"/>
                <w:highlight w:val="none"/>
                <w:u w:val="single"/>
              </w:rPr>
              <w:t xml:space="preserve">常州市金坛区金胜东路19号</w:t>
            </w:r>
            <w:r>
              <w:rPr>
                <w:rFonts w:hint="eastAsia" w:ascii="宋体" w:hAnsi="宋体" w:eastAsia="宋体" w:cs="宋体"/>
                <w:color w:val="auto"/>
                <w:sz w:val="24"/>
                <w:highlight w:val="none"/>
              </w:rPr>
              <w:t xml:space="preserve">。</w:t>
            </w:r>
            <w:r/>
          </w:p>
        </w:tc>
      </w:tr>
      <w:tr>
        <w:trPr>
          <w:jc w:val="center"/>
          <w:trHeight w:val="20"/>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p>
        </w:tc>
        <w:tc>
          <w:tcPr>
            <w:tcW w:w="195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代理费</w:t>
            </w:r>
            <w:r/>
          </w:p>
        </w:tc>
        <w:tc>
          <w:tcPr>
            <w:tcW w:w="7358"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收费对象：□采购人    ■成交供应商</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收费标准：</w:t>
            </w:r>
            <w:r>
              <w:rPr>
                <w:rFonts w:ascii="SimSun" w:hAnsi="SimSun" w:eastAsia="SimSun" w:cs="SimSun"/>
                <w:color w:val="000000"/>
                <w:sz w:val="24"/>
                <w:u w:val="single"/>
              </w:rPr>
              <w:t xml:space="preserve">100-500万（含）按控制价的3‰最低5000元，最高10000元；500-1000万元（含）按控制价的1.5‰最低10000元，最高15000元，1000万元以上按控制价的1‰最低15000元，最高20000元。</w:t>
            </w:r>
            <w:r>
              <w:rPr>
                <w:rFonts w:hint="eastAsia" w:ascii="宋体" w:hAnsi="宋体" w:eastAsia="宋体" w:cs="宋体"/>
                <w:color w:val="auto"/>
                <w:sz w:val="24"/>
                <w:highlight w:val="none"/>
              </w:rPr>
            </w:r>
            <w:r>
              <w:rPr>
                <w:rFonts w:hint="eastAsia" w:ascii="宋体" w:hAnsi="宋体" w:eastAsia="宋体" w:cs="宋体"/>
                <w:color w:val="auto"/>
                <w:sz w:val="24"/>
                <w:highlight w:val="none"/>
                <w:u w:val="single"/>
              </w:rPr>
              <w:t xml:space="preserve">中标单位在领取</w:t>
            </w:r>
            <w:r>
              <w:rPr>
                <w:rFonts w:hint="eastAsia" w:ascii="宋体" w:hAnsi="宋体" w:eastAsia="宋体" w:cs="宋体"/>
                <w:color w:val="auto"/>
                <w:sz w:val="24"/>
                <w:highlight w:val="none"/>
                <w:u w:val="single"/>
                <w:lang w:val="en-US" w:eastAsia="zh-CN"/>
              </w:rPr>
              <w:t xml:space="preserve">中标通知书</w:t>
            </w:r>
            <w:r>
              <w:rPr>
                <w:rFonts w:hint="eastAsia" w:ascii="宋体" w:hAnsi="宋体" w:eastAsia="宋体" w:cs="宋体"/>
                <w:color w:val="auto"/>
                <w:sz w:val="24"/>
                <w:highlight w:val="none"/>
                <w:u w:val="single"/>
              </w:rPr>
              <w:t xml:space="preserve">时一次性支付给招标代理单位，投标单位在报价时应综合考虑。</w:t>
            </w:r>
            <w:r/>
          </w:p>
        </w:tc>
      </w:tr>
      <w:tr>
        <w:trPr>
          <w:jc w:val="center"/>
          <w:trHeight w:val="20"/>
        </w:trPr>
        <w:tc>
          <w:tcPr>
            <w:tcW w:w="1099" w:type="dxa"/>
            <w:vAlign w:val="center"/>
            <w:textDirection w:val="lrTb"/>
            <w:noWrap w:val="false"/>
          </w:tcPr>
          <w:p>
            <w:pPr>
              <w:pStyle w:val="1296"/>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p>
        </w:tc>
        <w:tc>
          <w:tcPr>
            <w:tcW w:w="1954" w:type="dxa"/>
            <w:vAlign w:val="center"/>
            <w:textDirection w:val="lrTb"/>
            <w:noWrap w:val="false"/>
          </w:tcPr>
          <w:p>
            <w:pPr>
              <w:jc w:val="center"/>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rPr>
              <w:t xml:space="preserve">投标文件份数</w:t>
            </w:r>
            <w:r/>
          </w:p>
        </w:tc>
        <w:tc>
          <w:tcPr>
            <w:tcW w:w="7358" w:type="dxa"/>
            <w:vAlign w:val="center"/>
            <w:textDirection w:val="lrTb"/>
            <w:noWrap w:val="false"/>
          </w:tcPr>
          <w:p>
            <w:pPr>
              <w:rPr>
                <w:rFonts w:hint="eastAsia" w:ascii="宋体" w:hAnsi="宋体" w:eastAsia="宋体" w:cs="宋体"/>
                <w:color w:val="auto"/>
                <w:sz w:val="24"/>
                <w:highlight w:val="none"/>
                <w:lang w:val="zh-TW"/>
              </w:rPr>
            </w:pPr>
            <w:r>
              <w:rPr>
                <w:rFonts w:hint="eastAsia" w:ascii="宋体" w:hAnsi="宋体" w:eastAsia="宋体" w:cs="宋体"/>
                <w:color w:val="auto"/>
                <w:sz w:val="24"/>
                <w:highlight w:val="none"/>
              </w:rPr>
              <w:t xml:space="preserve">无需提供纸质投标文件。</w:t>
            </w:r>
            <w:r>
              <w:rPr>
                <w:rFonts w:hint="eastAsia" w:ascii="宋体" w:hAnsi="宋体" w:eastAsia="宋体" w:cs="宋体"/>
                <w:color w:val="auto"/>
                <w:sz w:val="24"/>
                <w:highlight w:val="none"/>
                <w:lang w:eastAsia="zh-CN"/>
              </w:rPr>
              <w:t xml:space="preserve">中标供应商</w:t>
            </w:r>
            <w:r>
              <w:rPr>
                <w:rFonts w:hint="eastAsia" w:ascii="宋体" w:hAnsi="宋体" w:eastAsia="宋体" w:cs="宋体"/>
                <w:color w:val="auto"/>
                <w:sz w:val="24"/>
                <w:highlight w:val="none"/>
              </w:rPr>
              <w:t xml:space="preserve">在领取中标通知书前须向</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额外提供从电子化招投标系统打印出的与投标所报电子文件一致的纸质投标书</w:t>
            </w:r>
            <w:r>
              <w:rPr>
                <w:rFonts w:hint="eastAsia" w:ascii="宋体" w:hAnsi="宋体" w:eastAsia="宋体" w:cs="宋体"/>
                <w:color w:val="auto"/>
                <w:sz w:val="24"/>
                <w:highlight w:val="none"/>
                <w:u w:val="single"/>
                <w:lang w:val="en-US" w:eastAsia="zh-CN"/>
              </w:rPr>
              <w:t xml:space="preserve">  3  </w:t>
            </w:r>
            <w:r>
              <w:rPr>
                <w:rFonts w:hint="eastAsia" w:ascii="宋体" w:hAnsi="宋体" w:eastAsia="宋体" w:cs="宋体"/>
                <w:color w:val="auto"/>
                <w:sz w:val="24"/>
                <w:highlight w:val="none"/>
              </w:rPr>
              <w:t xml:space="preserve">份，并按要求签字盖章。</w:t>
            </w:r>
            <w:r/>
          </w:p>
        </w:tc>
      </w:tr>
    </w:tbl>
    <w:p>
      <w:pPr>
        <w:jc w:val="both"/>
        <w:spacing w:line="360" w:lineRule="auto"/>
        <w:tabs>
          <w:tab w:val="left" w:pos="5580" w:leader="none"/>
        </w:tabs>
        <w:rPr>
          <w:rFonts w:hint="eastAsia" w:ascii="宋体" w:hAnsi="宋体" w:eastAsia="宋体" w:cs="宋体"/>
          <w:color w:val="auto"/>
          <w:sz w:val="24"/>
          <w:highlight w:val="none"/>
        </w:rPr>
        <w:sectPr>
          <w:headerReference w:type="default" r:id="rId11"/>
          <w:footerReference w:type="default" r:id="rId21"/>
          <w:footerReference w:type="first" r:id="rId22"/>
          <w:footnotePr/>
          <w:endnotePr/>
          <w:type w:val="nextPage"/>
          <w:pgSz w:w="11907" w:h="16840" w:orient="portrait"/>
          <w:pgMar w:top="1440" w:right="1080" w:bottom="1440" w:left="1080" w:header="851" w:footer="851" w:gutter="0"/>
          <w:pgNumType w:start="1"/>
          <w:cols w:num="1" w:sep="0" w:space="1701" w:equalWidth="1"/>
          <w:docGrid w:linePitch="360"/>
        </w:sectPr>
      </w:pPr>
      <w:r>
        <w:rPr>
          <w:rFonts w:hint="eastAsia" w:ascii="宋体" w:hAnsi="宋体" w:eastAsia="宋体" w:cs="宋体"/>
          <w:color w:val="auto"/>
          <w:sz w:val="24"/>
          <w:highlight w:val="none"/>
        </w:rPr>
      </w:r>
      <w:r/>
    </w:p>
    <w:p>
      <w:pPr>
        <w:jc w:val="center"/>
        <w:spacing w:before="240" w:after="240"/>
        <w:rPr>
          <w:rFonts w:hint="eastAsia" w:ascii="宋体" w:hAnsi="宋体" w:eastAsia="宋体" w:cs="宋体"/>
          <w:b/>
          <w:color w:val="auto"/>
          <w:sz w:val="28"/>
          <w:szCs w:val="28"/>
          <w:highlight w:val="none"/>
        </w:rPr>
      </w:pPr>
      <w:r/>
      <w:bookmarkStart w:id="72" w:name="_Toc150480755"/>
      <w:r/>
      <w:bookmarkStart w:id="73" w:name="_Toc195842882"/>
      <w:r/>
      <w:bookmarkStart w:id="74" w:name="_Toc226337213"/>
      <w:r/>
      <w:bookmarkStart w:id="75" w:name="_Toc142311019"/>
      <w:r/>
      <w:bookmarkStart w:id="76" w:name="_Toc265228355"/>
      <w:r/>
      <w:bookmarkStart w:id="77" w:name="_Toc305158785"/>
      <w:r/>
      <w:bookmarkStart w:id="78" w:name="_Toc150774722"/>
      <w:r/>
      <w:bookmarkStart w:id="79" w:name="_Toc353825542"/>
      <w:r/>
      <w:bookmarkStart w:id="80" w:name="_Toc353873662"/>
      <w:r/>
      <w:bookmarkStart w:id="81" w:name="_Toc353873932"/>
      <w:r/>
      <w:bookmarkStart w:id="82" w:name="_Toc264969207"/>
      <w:r/>
      <w:bookmarkStart w:id="83" w:name="_Toc127151517"/>
      <w:r/>
      <w:bookmarkStart w:id="84" w:name="_Toc305158859"/>
      <w:r/>
      <w:bookmarkStart w:id="85" w:name="_Toc226965790"/>
      <w:r>
        <w:rPr>
          <w:rFonts w:hint="eastAsia" w:ascii="宋体" w:hAnsi="宋体" w:eastAsia="宋体" w:cs="宋体"/>
          <w:b/>
          <w:color w:val="auto"/>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pStyle w:val="1108"/>
        <w:jc w:val="left"/>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86" w:name="_Toc520356143"/>
      <w:r/>
      <w:bookmarkStart w:id="87" w:name="_Toc127151518"/>
      <w:r>
        <w:rPr>
          <w:rFonts w:hint="eastAsia" w:ascii="宋体" w:hAnsi="宋体" w:eastAsia="宋体" w:cs="宋体"/>
          <w:color w:val="auto"/>
          <w:sz w:val="28"/>
          <w:highlight w:val="none"/>
        </w:rPr>
        <w:tab/>
      </w:r>
      <w:bookmarkStart w:id="88" w:name="_Toc151193616"/>
      <w:r/>
      <w:bookmarkStart w:id="89" w:name="_Toc151193760"/>
      <w:r/>
      <w:bookmarkStart w:id="90" w:name="_Toc195842883"/>
      <w:r/>
      <w:bookmarkStart w:id="91" w:name="_Toc150480756"/>
      <w:r/>
      <w:bookmarkStart w:id="92" w:name="_Toc226965708"/>
      <w:r/>
      <w:bookmarkStart w:id="93" w:name="_Toc150509269"/>
      <w:r/>
      <w:bookmarkStart w:id="94" w:name="_Toc151193688"/>
      <w:r/>
      <w:bookmarkStart w:id="95" w:name="_Toc150774723"/>
      <w:r/>
      <w:bookmarkStart w:id="96" w:name="_Toc151190145"/>
      <w:r/>
      <w:bookmarkStart w:id="97" w:name="_Toc305158786"/>
      <w:r/>
      <w:bookmarkStart w:id="98" w:name="_Toc265228356"/>
      <w:r/>
      <w:bookmarkStart w:id="99" w:name="_Toc226965791"/>
      <w:r/>
      <w:bookmarkStart w:id="100" w:name="_Toc142311020"/>
      <w:r/>
      <w:bookmarkStart w:id="101" w:name="_Toc226337214"/>
      <w:r/>
      <w:bookmarkStart w:id="102" w:name="_Toc264969208"/>
      <w:r/>
      <w:bookmarkStart w:id="103" w:name="_Toc151193906"/>
      <w:r/>
      <w:bookmarkStart w:id="104" w:name="_Toc226309762"/>
      <w:r/>
      <w:bookmarkStart w:id="105" w:name="_Toc151193832"/>
      <w:r/>
      <w:bookmarkStart w:id="106" w:name="_Toc305158860"/>
      <w:r/>
      <w:bookmarkStart w:id="107" w:name="_Toc150774618"/>
      <w:r>
        <w:rPr>
          <w:rFonts w:hint="eastAsia" w:ascii="宋体" w:hAnsi="宋体" w:eastAsia="宋体" w:cs="宋体"/>
          <w:color w:val="auto"/>
          <w:sz w:val="28"/>
          <w:highlight w:val="none"/>
        </w:rPr>
        <w:t xml:space="preserve">一   说  明</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rPr>
          <w:rFonts w:hint="eastAsia" w:ascii="宋体" w:hAnsi="宋体" w:eastAsia="宋体" w:cs="宋体"/>
          <w:color w:val="auto"/>
          <w:sz w:val="28"/>
          <w:highlight w:val="none"/>
        </w:rPr>
        <w:tab/>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108" w:name="_Toc265228357"/>
      <w:r/>
      <w:bookmarkStart w:id="109" w:name="_Toc305158787"/>
      <w:r/>
      <w:bookmarkStart w:id="110" w:name="_Toc305158861"/>
      <w:r/>
      <w:bookmarkStart w:id="111" w:name="_Toc264969209"/>
      <w:r>
        <w:rPr>
          <w:rFonts w:hint="eastAsia" w:ascii="宋体" w:hAnsi="宋体" w:eastAsia="宋体" w:cs="宋体"/>
          <w:color w:val="auto"/>
          <w:sz w:val="24"/>
          <w:highlight w:val="none"/>
        </w:rPr>
        <w:t xml:space="preserve">采购人、采购代理机构、投标人</w:t>
      </w:r>
      <w:bookmarkEnd w:id="108"/>
      <w:r/>
      <w:bookmarkEnd w:id="109"/>
      <w:r/>
      <w:bookmarkEnd w:id="110"/>
      <w:r/>
      <w:bookmarkEnd w:id="111"/>
      <w:r>
        <w:rPr>
          <w:rFonts w:hint="eastAsia" w:ascii="宋体" w:hAnsi="宋体" w:eastAsia="宋体" w:cs="宋体"/>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投标人（也称“供应商”、“申请人”）：指向采购人提供货物、工程或者服务的法人、其他组织或者自然人。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112" w:name="_Toc265228358"/>
      <w:r/>
      <w:bookmarkStart w:id="113" w:name="_Toc164608634"/>
      <w:r/>
      <w:bookmarkStart w:id="114" w:name="_Toc305158788"/>
      <w:r/>
      <w:bookmarkStart w:id="115" w:name="_Toc195842885"/>
      <w:r/>
      <w:bookmarkStart w:id="116" w:name="_Toc226337216"/>
      <w:r/>
      <w:bookmarkStart w:id="117" w:name="_Toc151193762"/>
      <w:r/>
      <w:bookmarkStart w:id="118" w:name="_Toc149720813"/>
      <w:r/>
      <w:bookmarkStart w:id="119" w:name="_Toc164608789"/>
      <w:r/>
      <w:bookmarkStart w:id="120" w:name="_Toc226965793"/>
      <w:r/>
      <w:bookmarkStart w:id="121" w:name="_Toc150509271"/>
      <w:r/>
      <w:bookmarkStart w:id="122" w:name="_Toc305158862"/>
      <w:r/>
      <w:bookmarkStart w:id="123" w:name="_Toc142311022"/>
      <w:r/>
      <w:bookmarkStart w:id="124" w:name="_Toc150480758"/>
      <w:r/>
      <w:bookmarkStart w:id="125" w:name="_Toc151193618"/>
      <w:r/>
      <w:bookmarkStart w:id="126" w:name="_Toc164229215"/>
      <w:r/>
      <w:bookmarkStart w:id="127" w:name="_Toc151193834"/>
      <w:r/>
      <w:bookmarkStart w:id="128" w:name="_Toc127161434"/>
      <w:r/>
      <w:bookmarkStart w:id="129" w:name="_Toc151193908"/>
      <w:r/>
      <w:bookmarkStart w:id="130" w:name="_Toc164351614"/>
      <w:r/>
      <w:bookmarkStart w:id="131" w:name="_Toc127151721"/>
      <w:r/>
      <w:bookmarkStart w:id="132" w:name="_Toc151193690"/>
      <w:r/>
      <w:bookmarkStart w:id="133" w:name="_Toc150774725"/>
      <w:r/>
      <w:bookmarkStart w:id="134" w:name="_Toc164229361"/>
      <w:r/>
      <w:bookmarkStart w:id="135" w:name="_Toc226965710"/>
      <w:r/>
      <w:bookmarkStart w:id="136" w:name="_Toc264969210"/>
      <w:r/>
      <w:bookmarkStart w:id="137" w:name="_Toc151190147"/>
      <w:r/>
      <w:bookmarkStart w:id="138" w:name="_Toc127151520"/>
      <w:r/>
      <w:bookmarkStart w:id="139" w:name="_Toc226309764"/>
      <w:r/>
      <w:bookmarkStart w:id="140" w:name="_Toc150774620"/>
      <w:r>
        <w:rPr>
          <w:rFonts w:hint="eastAsia" w:ascii="宋体" w:hAnsi="宋体" w:eastAsia="宋体" w:cs="宋体"/>
          <w:color w:val="auto"/>
          <w:sz w:val="24"/>
          <w:highlight w:val="none"/>
        </w:rPr>
        <w:t xml:space="preserve">资金来源</w:t>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eastAsia="宋体" w:cs="宋体"/>
          <w:color w:val="auto"/>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核心产品见《投标人须知资料表》。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8"/>
          <w:highlight w:val="none"/>
        </w:rPr>
      </w:pPr>
      <w:r>
        <w:rPr>
          <w:rFonts w:hint="eastAsia" w:ascii="宋体" w:hAnsi="宋体" w:eastAsia="宋体" w:cs="宋体"/>
          <w:color w:val="auto"/>
          <w:sz w:val="24"/>
          <w:highlight w:val="none"/>
        </w:rPr>
        <w:t xml:space="preserve">若《投标人须知资料表》中规定了组织现场考察、召开开标前答疑会，则投标人应按要求在规定的时间和地点参加。</w:t>
      </w:r>
      <w:bookmarkStart w:id="141" w:name="_Toc127151522"/>
      <w:r/>
      <w:bookmarkStart w:id="142" w:name="_Toc150509273"/>
      <w:r/>
      <w:bookmarkStart w:id="143" w:name="_Toc305158790"/>
      <w:r/>
      <w:bookmarkStart w:id="144" w:name="_Toc195842887"/>
      <w:r/>
      <w:bookmarkStart w:id="145" w:name="_Toc142311024"/>
      <w:r/>
      <w:bookmarkStart w:id="146" w:name="_Toc151193692"/>
      <w:r/>
      <w:bookmarkStart w:id="147" w:name="_Toc226309766"/>
      <w:r/>
      <w:bookmarkStart w:id="148" w:name="_Toc151193764"/>
      <w:r/>
      <w:bookmarkStart w:id="149" w:name="_Toc150774622"/>
      <w:r/>
      <w:bookmarkStart w:id="150" w:name="_Toc265228360"/>
      <w:r/>
      <w:bookmarkStart w:id="151" w:name="_Toc151193910"/>
      <w:r/>
      <w:bookmarkStart w:id="152" w:name="_Toc305158864"/>
      <w:r/>
      <w:bookmarkStart w:id="153" w:name="_Toc226965795"/>
      <w:r/>
      <w:bookmarkStart w:id="154" w:name="_Toc520356146"/>
      <w:r/>
      <w:bookmarkStart w:id="155" w:name="_Toc264969212"/>
      <w:r/>
      <w:bookmarkStart w:id="156" w:name="_Toc151190149"/>
      <w:r/>
      <w:bookmarkStart w:id="157" w:name="_Toc226337218"/>
      <w:r/>
      <w:bookmarkStart w:id="158" w:name="_Toc150480760"/>
      <w:r/>
      <w:bookmarkStart w:id="159" w:name="_Toc226965712"/>
      <w:r/>
      <w:bookmarkStart w:id="160" w:name="_Toc151193620"/>
      <w:r/>
      <w:bookmarkStart w:id="161" w:name="_Toc151193836"/>
      <w:r/>
      <w:bookmarkStart w:id="162" w:name="_Toc150774727"/>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样品</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本项目是否要求投标人提供样品，以及样品制作的标准和要求、是否需要随样品提交相关检测报告、样品的递交与退还等要求见《投标人须知资料表》。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中小企业、监狱企业及残疾人福利性单位</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中小企业定义：</w:t>
      </w:r>
      <w:r/>
    </w:p>
    <w:p>
      <w:pPr>
        <w:pStyle w:val="1354"/>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0"/>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1"/>
          <w:numId w:val="9"/>
        </w:numPr>
        <w:spacing w:line="360" w:lineRule="auto"/>
        <w:tabs>
          <w:tab w:val="left" w:pos="1980" w:leader="none"/>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中小企业是</w:t>
      </w:r>
      <w:r>
        <w:rPr>
          <w:rFonts w:hint="eastAsia" w:ascii="宋体" w:hAnsi="宋体" w:eastAsia="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残疾人福利单位定义：享受政府采购支持政策的残疾人福利性单位应当同时满足以下条件：</w:t>
      </w:r>
      <w:r/>
    </w:p>
    <w:p>
      <w:pPr>
        <w:pStyle w:val="1354"/>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pStyle w:val="1354"/>
        <w:numPr>
          <w:ilvl w:val="2"/>
          <w:numId w:val="9"/>
        </w:numPr>
        <w:spacing w:line="360" w:lineRule="auto"/>
        <w:tabs>
          <w:tab w:val="left" w:pos="2035" w:leader="none"/>
          <w:tab w:val="left" w:pos="2977" w:leader="none"/>
        </w:tabs>
        <w:rPr>
          <w:rFonts w:hint="eastAsia" w:ascii="宋体" w:hAnsi="宋体" w:eastAsia="宋体" w:cs="宋体"/>
          <w:vanish/>
          <w:color w:val="auto"/>
          <w:sz w:val="24"/>
          <w:szCs w:val="24"/>
          <w:highlight w:val="none"/>
        </w:rPr>
      </w:pPr>
      <w:r>
        <w:rPr>
          <w:rFonts w:hint="eastAsia" w:ascii="宋体" w:hAnsi="宋体" w:eastAsia="宋体" w:cs="宋体"/>
          <w:vanish/>
          <w:color w:val="auto"/>
          <w:sz w:val="24"/>
          <w:szCs w:val="24"/>
          <w:highlight w:val="none"/>
        </w:rPr>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安置的残疾人占本单位在职职工人数的比例不低于25%（含25%），并且安置的残疾人人数不少于10 人（含10 人）；</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依法与安置的每位残疾人签订了一年以上（含一年）的劳动合同或服务协议；</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为安置的每位残疾人按月足额缴纳了基本养老保险、基本医疗保险、失业保险、工伤保险和生育保险等社会保险费；</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本项目是否专门面向中小企业预留采购份额见第一章《投标邀请》。</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采购标的对应的中小企业划分标准所属行业见《投标人须知资料表》。</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政府采购节能产品、环境标志产品</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支持乡村产业振兴管理</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正版软件</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政府采购创新产品政策</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绿色采购政策</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绿色数据中心政策 </w:t>
      </w:r>
      <w:r/>
    </w:p>
    <w:p>
      <w:pPr>
        <w:ind w:left="10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依据《绿色数据中心政府采购需求标准（试行）》（财办库〔2023〕7 号）文件精神，采购</w:t>
      </w:r>
      <w:r>
        <w:rPr>
          <w:rFonts w:hint="eastAsia" w:ascii="宋体" w:hAnsi="宋体" w:eastAsia="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推广应用绿色建材</w:t>
      </w:r>
      <w:r/>
    </w:p>
    <w:p>
      <w:pPr>
        <w:ind w:left="10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优先使用低挥发性有机化合物产品</w:t>
      </w:r>
      <w:r/>
    </w:p>
    <w:p>
      <w:pPr>
        <w:ind w:left="108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投标费用</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rFonts w:hint="eastAsia" w:ascii="宋体" w:hAnsi="宋体" w:eastAsia="宋体" w:cs="宋体"/>
          <w:color w:val="auto"/>
          <w:sz w:val="28"/>
          <w:highlight w:val="none"/>
        </w:rPr>
      </w:pPr>
      <w:r/>
      <w:bookmarkStart w:id="163" w:name="_1.8_计量单位"/>
      <w:r/>
      <w:bookmarkEnd w:id="163"/>
      <w:r/>
      <w:r/>
    </w:p>
    <w:p>
      <w:pPr>
        <w:pStyle w:val="1108"/>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招标文件</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164" w:name="_Toc164608637"/>
      <w:r/>
      <w:bookmarkStart w:id="165" w:name="_Toc195842888"/>
      <w:r/>
      <w:bookmarkStart w:id="166" w:name="_Toc226965713"/>
      <w:r/>
      <w:bookmarkStart w:id="167" w:name="_Toc127161437"/>
      <w:r/>
      <w:bookmarkStart w:id="168" w:name="_Toc305158865"/>
      <w:r/>
      <w:bookmarkStart w:id="169" w:name="_Toc164351617"/>
      <w:r/>
      <w:bookmarkStart w:id="170" w:name="_Toc150480761"/>
      <w:r/>
      <w:bookmarkStart w:id="171" w:name="_Toc151193621"/>
      <w:r/>
      <w:bookmarkStart w:id="172" w:name="_Toc151193765"/>
      <w:r/>
      <w:bookmarkStart w:id="173" w:name="_Toc151193911"/>
      <w:r/>
      <w:bookmarkStart w:id="174" w:name="_Toc265228361"/>
      <w:r/>
      <w:bookmarkStart w:id="175" w:name="_Toc151190150"/>
      <w:r/>
      <w:bookmarkStart w:id="176" w:name="_Toc151193837"/>
      <w:r/>
      <w:bookmarkStart w:id="177" w:name="_Toc305158791"/>
      <w:r/>
      <w:bookmarkStart w:id="178" w:name="_Toc127151724"/>
      <w:r/>
      <w:bookmarkStart w:id="179" w:name="_Toc164229218"/>
      <w:r/>
      <w:bookmarkStart w:id="180" w:name="_Toc164229364"/>
      <w:r/>
      <w:bookmarkStart w:id="181" w:name="_Toc164608792"/>
      <w:r/>
      <w:bookmarkStart w:id="182" w:name="_Toc264969213"/>
      <w:r/>
      <w:bookmarkStart w:id="183" w:name="_Toc127151523"/>
      <w:r/>
      <w:bookmarkStart w:id="184" w:name="_Toc520356147"/>
      <w:r/>
      <w:bookmarkStart w:id="185" w:name="_Toc226337219"/>
      <w:r/>
      <w:bookmarkStart w:id="186" w:name="_Toc150774728"/>
      <w:r/>
      <w:bookmarkStart w:id="187" w:name="_Toc226965796"/>
      <w:r/>
      <w:bookmarkStart w:id="188" w:name="_Toc149720816"/>
      <w:r/>
      <w:bookmarkStart w:id="189" w:name="_Toc150774623"/>
      <w:r/>
      <w:bookmarkStart w:id="190" w:name="_Toc151193693"/>
      <w:r/>
      <w:bookmarkStart w:id="191" w:name="_Toc142311025"/>
      <w:r/>
      <w:bookmarkStart w:id="192" w:name="_Toc150509274"/>
      <w:r/>
      <w:bookmarkStart w:id="193" w:name="_Toc226309767"/>
      <w:r>
        <w:rPr>
          <w:rFonts w:hint="eastAsia" w:ascii="宋体" w:hAnsi="宋体" w:eastAsia="宋体" w:cs="宋体"/>
          <w:color w:val="auto"/>
          <w:sz w:val="24"/>
          <w:highlight w:val="none"/>
        </w:rPr>
        <w:t xml:space="preserve">招标文件构</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rPr>
          <w:rFonts w:hint="eastAsia" w:ascii="宋体" w:hAnsi="宋体" w:eastAsia="宋体" w:cs="宋体"/>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采购人或采购代理机构对已发出的招标文件进行必要澄清或者修改的，将在原公告发布媒体上以发布更正公告的形式通知所有获取招标文件的潜在投标人。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rFonts w:hint="eastAsia" w:ascii="宋体" w:hAnsi="宋体" w:eastAsia="宋体" w:cs="宋体"/>
          <w:color w:val="auto"/>
          <w:sz w:val="28"/>
          <w:highlight w:val="none"/>
        </w:rPr>
      </w:pPr>
      <w:r/>
      <w:bookmarkStart w:id="194" w:name="_Toc516367020"/>
      <w:r/>
      <w:bookmarkStart w:id="195" w:name="_Toc195842891"/>
      <w:r/>
      <w:bookmarkStart w:id="196" w:name="_Toc150774731"/>
      <w:r/>
      <w:bookmarkStart w:id="197" w:name="_Toc226309770"/>
      <w:r/>
      <w:bookmarkStart w:id="198" w:name="_Toc226965716"/>
      <w:r/>
      <w:bookmarkStart w:id="199" w:name="_Toc264969216"/>
      <w:r/>
      <w:bookmarkStart w:id="200" w:name="_Toc226965799"/>
      <w:r/>
      <w:bookmarkStart w:id="201" w:name="_Toc142311028"/>
      <w:r/>
      <w:bookmarkStart w:id="202" w:name="_Toc150480764"/>
      <w:r/>
      <w:bookmarkStart w:id="203" w:name="_Toc151193696"/>
      <w:r/>
      <w:bookmarkStart w:id="204" w:name="_Toc150509277"/>
      <w:r/>
      <w:bookmarkStart w:id="205" w:name="_Toc226337222"/>
      <w:r/>
      <w:bookmarkStart w:id="206" w:name="_Toc151193914"/>
      <w:r/>
      <w:bookmarkStart w:id="207" w:name="_Toc151193840"/>
      <w:r/>
      <w:bookmarkStart w:id="208" w:name="_Toc151193768"/>
      <w:r/>
      <w:bookmarkStart w:id="209" w:name="_Toc127151526"/>
      <w:r/>
      <w:bookmarkStart w:id="210" w:name="_Toc265228364"/>
      <w:r/>
      <w:bookmarkStart w:id="211" w:name="_Toc151190153"/>
      <w:r/>
      <w:bookmarkStart w:id="212" w:name="_Toc520356150"/>
      <w:r/>
      <w:bookmarkStart w:id="213" w:name="_Toc151193624"/>
      <w:r/>
      <w:bookmarkStart w:id="214" w:name="_Toc305158868"/>
      <w:r/>
      <w:bookmarkStart w:id="215" w:name="_Toc150774626"/>
      <w:r/>
      <w:bookmarkStart w:id="216" w:name="_Toc305158794"/>
      <w:r/>
      <w:r/>
    </w:p>
    <w:p>
      <w:pPr>
        <w:pStyle w:val="1108"/>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三   投标文件</w:t>
      </w:r>
      <w:bookmarkEnd w:id="194"/>
      <w:r>
        <w:rPr>
          <w:rFonts w:hint="eastAsia" w:ascii="宋体" w:hAnsi="宋体" w:eastAsia="宋体" w:cs="宋体"/>
          <w:color w:val="auto"/>
          <w:sz w:val="28"/>
          <w:highlight w:val="none"/>
        </w:rPr>
        <w:t xml:space="preserve">的编制</w:t>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217" w:name="_Toc226965717"/>
      <w:r/>
      <w:bookmarkStart w:id="218" w:name="_Toc516367021"/>
      <w:r/>
      <w:bookmarkStart w:id="219" w:name="_Toc149720820"/>
      <w:r/>
      <w:bookmarkStart w:id="220" w:name="_Toc151193625"/>
      <w:r/>
      <w:bookmarkStart w:id="221" w:name="_Toc164229368"/>
      <w:r/>
      <w:bookmarkStart w:id="222" w:name="_Toc226309771"/>
      <w:r/>
      <w:bookmarkStart w:id="223" w:name="_Toc520356151"/>
      <w:r/>
      <w:bookmarkStart w:id="224" w:name="_Toc164608641"/>
      <w:r/>
      <w:bookmarkStart w:id="225" w:name="_Toc164351621"/>
      <w:r/>
      <w:bookmarkStart w:id="226" w:name="_Toc127151728"/>
      <w:r/>
      <w:bookmarkStart w:id="227" w:name="_Toc151193769"/>
      <w:r/>
      <w:bookmarkStart w:id="228" w:name="_Toc150509278"/>
      <w:r/>
      <w:bookmarkStart w:id="229" w:name="_Toc150774627"/>
      <w:r/>
      <w:bookmarkStart w:id="230" w:name="_Toc151193841"/>
      <w:r/>
      <w:bookmarkStart w:id="231" w:name="_Toc164229222"/>
      <w:r/>
      <w:bookmarkStart w:id="232" w:name="_Toc151190154"/>
      <w:r/>
      <w:bookmarkStart w:id="233" w:name="_Toc264969217"/>
      <w:r/>
      <w:bookmarkStart w:id="234" w:name="_Toc195842892"/>
      <w:r/>
      <w:bookmarkStart w:id="235" w:name="_Toc142311029"/>
      <w:r/>
      <w:bookmarkStart w:id="236" w:name="_Toc127151527"/>
      <w:r/>
      <w:bookmarkStart w:id="237" w:name="_Toc164608796"/>
      <w:r/>
      <w:bookmarkStart w:id="238" w:name="_Toc151193697"/>
      <w:r/>
      <w:bookmarkStart w:id="239" w:name="_Toc226965800"/>
      <w:r/>
      <w:bookmarkStart w:id="240" w:name="_Toc150774732"/>
      <w:r/>
      <w:bookmarkStart w:id="241" w:name="_Toc151193915"/>
      <w:r/>
      <w:bookmarkStart w:id="242" w:name="_Toc265228365"/>
      <w:r/>
      <w:bookmarkStart w:id="243" w:name="_Toc150480765"/>
      <w:r/>
      <w:bookmarkStart w:id="244" w:name="_Toc226337223"/>
      <w:r/>
      <w:bookmarkStart w:id="245" w:name="_Toc305158869"/>
      <w:r/>
      <w:bookmarkStart w:id="246" w:name="_Toc305158795"/>
      <w:r/>
      <w:bookmarkStart w:id="247" w:name="_Toc127161441"/>
      <w:r>
        <w:rPr>
          <w:rFonts w:hint="eastAsia" w:ascii="宋体" w:hAnsi="宋体" w:eastAsia="宋体" w:cs="宋体"/>
          <w:color w:val="auto"/>
          <w:sz w:val="24"/>
          <w:highlight w:val="none"/>
        </w:rPr>
        <w:t xml:space="preserve">投标范围、投标文件中计量单位的使用</w:t>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rPr>
          <w:rFonts w:hint="eastAsia" w:ascii="宋体" w:hAnsi="宋体" w:eastAsia="宋体" w:cs="宋体"/>
          <w:color w:val="auto"/>
          <w:sz w:val="24"/>
          <w:highlight w:val="none"/>
        </w:rPr>
        <w:t xml:space="preserve">及投标语言</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 xml:space="preserve">无效投标</w:t>
      </w:r>
      <w:r>
        <w:rPr>
          <w:rFonts w:hint="eastAsia" w:ascii="宋体" w:hAnsi="宋体" w:eastAsia="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248" w:name="_Ref467306195"/>
      <w:r/>
      <w:bookmarkStart w:id="249" w:name="_Ref467306676"/>
      <w:r/>
      <w:bookmarkStart w:id="250" w:name="_Toc516367022"/>
      <w:r/>
      <w:bookmarkStart w:id="251" w:name="_Toc127151729"/>
      <w:r/>
      <w:bookmarkStart w:id="252" w:name="_Toc151190155"/>
      <w:r/>
      <w:bookmarkStart w:id="253" w:name="_Toc226309772"/>
      <w:r/>
      <w:bookmarkStart w:id="254" w:name="_Toc195842893"/>
      <w:r/>
      <w:bookmarkStart w:id="255" w:name="_Toc151193626"/>
      <w:r/>
      <w:bookmarkStart w:id="256" w:name="_Toc226965718"/>
      <w:r/>
      <w:bookmarkStart w:id="257" w:name="_Toc265228366"/>
      <w:r/>
      <w:bookmarkStart w:id="258" w:name="_Toc150774628"/>
      <w:r/>
      <w:bookmarkStart w:id="259" w:name="_Toc164229223"/>
      <w:r/>
      <w:bookmarkStart w:id="260" w:name="_Toc305158796"/>
      <w:r/>
      <w:bookmarkStart w:id="261" w:name="_Toc226965801"/>
      <w:r/>
      <w:bookmarkStart w:id="262" w:name="_Toc151193916"/>
      <w:r/>
      <w:bookmarkStart w:id="263" w:name="_Toc226337224"/>
      <w:r/>
      <w:bookmarkStart w:id="264" w:name="_Toc150480766"/>
      <w:r/>
      <w:bookmarkStart w:id="265" w:name="_Toc151193698"/>
      <w:r/>
      <w:bookmarkStart w:id="266" w:name="_Toc264969218"/>
      <w:r/>
      <w:bookmarkStart w:id="267" w:name="_Toc520356152"/>
      <w:r/>
      <w:bookmarkStart w:id="268" w:name="_Toc164229369"/>
      <w:r/>
      <w:bookmarkStart w:id="269" w:name="_Toc150774733"/>
      <w:r/>
      <w:bookmarkStart w:id="270" w:name="_Toc127161442"/>
      <w:r/>
      <w:bookmarkStart w:id="271" w:name="_Toc127151528"/>
      <w:r/>
      <w:bookmarkStart w:id="272" w:name="_Toc150509279"/>
      <w:r/>
      <w:bookmarkStart w:id="273" w:name="_Toc142311030"/>
      <w:r/>
      <w:bookmarkStart w:id="274" w:name="_Toc151193842"/>
      <w:r/>
      <w:bookmarkStart w:id="275" w:name="_Toc305158870"/>
      <w:r/>
      <w:bookmarkStart w:id="276" w:name="_Toc151193770"/>
      <w:r/>
      <w:bookmarkStart w:id="277" w:name="_Toc164351622"/>
      <w:r/>
      <w:bookmarkStart w:id="278" w:name="_Toc164608642"/>
      <w:r/>
      <w:bookmarkStart w:id="279" w:name="_Toc164608797"/>
      <w:r/>
      <w:bookmarkStart w:id="280" w:name="_Toc149720821"/>
      <w:r>
        <w:rPr>
          <w:rFonts w:hint="eastAsia" w:ascii="宋体" w:hAnsi="宋体" w:eastAsia="宋体" w:cs="宋体"/>
          <w:color w:val="auto"/>
          <w:sz w:val="24"/>
          <w:highlight w:val="none"/>
        </w:rPr>
        <w:t xml:space="preserve">投标文件</w:t>
      </w:r>
      <w:bookmarkEnd w:id="248"/>
      <w:r/>
      <w:bookmarkEnd w:id="249"/>
      <w:r/>
      <w:bookmarkEnd w:id="250"/>
      <w:r>
        <w:rPr>
          <w:rFonts w:hint="eastAsia" w:ascii="宋体" w:hAnsi="宋体" w:eastAsia="宋体" w:cs="宋体"/>
          <w:color w:val="auto"/>
          <w:sz w:val="24"/>
          <w:highlight w:val="none"/>
        </w:rPr>
        <w:t xml:space="preserve">构成</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bookmarkStart w:id="281" w:name="_Ref467052588"/>
      <w:r>
        <w:rPr>
          <w:rFonts w:hint="eastAsia" w:ascii="宋体" w:hAnsi="宋体" w:eastAsia="宋体" w:cs="宋体"/>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投标人认为应附的其他材料。</w:t>
      </w:r>
      <w:bookmarkEnd w:id="281"/>
      <w:r/>
      <w:r/>
    </w:p>
    <w:p>
      <w:pPr>
        <w:numPr>
          <w:ilvl w:val="0"/>
          <w:numId w:val="8"/>
        </w:numPr>
        <w:ind w:left="357" w:hanging="357"/>
        <w:jc w:val="left"/>
        <w:spacing w:line="360" w:lineRule="auto"/>
        <w:tabs>
          <w:tab w:val="left" w:pos="360" w:leader="none"/>
        </w:tabs>
        <w:rPr>
          <w:rFonts w:hint="eastAsia" w:ascii="宋体" w:hAnsi="宋体" w:eastAsia="宋体" w:cs="宋体"/>
          <w:color w:val="auto"/>
          <w:sz w:val="24"/>
          <w:highlight w:val="none"/>
        </w:rPr>
        <w:outlineLvl w:val="1"/>
      </w:pPr>
      <w:r/>
      <w:bookmarkStart w:id="282" w:name="_Toc164229371"/>
      <w:r/>
      <w:bookmarkStart w:id="283" w:name="_Toc127151731"/>
      <w:r/>
      <w:bookmarkStart w:id="284" w:name="_Toc151193844"/>
      <w:r/>
      <w:bookmarkStart w:id="285" w:name="_Toc164608799"/>
      <w:r/>
      <w:bookmarkStart w:id="286" w:name="_Toc151193772"/>
      <w:r/>
      <w:bookmarkStart w:id="287" w:name="_Toc150509281"/>
      <w:r/>
      <w:bookmarkStart w:id="288" w:name="_Toc150774735"/>
      <w:r/>
      <w:bookmarkStart w:id="289" w:name="_Toc151193700"/>
      <w:r/>
      <w:bookmarkStart w:id="290" w:name="_Toc150480768"/>
      <w:r/>
      <w:bookmarkStart w:id="291" w:name="_Toc195842895"/>
      <w:r/>
      <w:bookmarkStart w:id="292" w:name="_Toc164351624"/>
      <w:r/>
      <w:bookmarkStart w:id="293" w:name="_Toc149720823"/>
      <w:r/>
      <w:bookmarkStart w:id="294" w:name="_Toc151193628"/>
      <w:r/>
      <w:bookmarkStart w:id="295" w:name="_Toc142311032"/>
      <w:r/>
      <w:bookmarkStart w:id="296" w:name="_Toc151193918"/>
      <w:r/>
      <w:bookmarkStart w:id="297" w:name="_Toc164229225"/>
      <w:r/>
      <w:bookmarkStart w:id="298" w:name="_Toc127151530"/>
      <w:r/>
      <w:bookmarkStart w:id="299" w:name="_Toc150774630"/>
      <w:r/>
      <w:bookmarkStart w:id="300" w:name="_Toc151190157"/>
      <w:r/>
      <w:bookmarkStart w:id="301" w:name="_Toc520356155"/>
      <w:r/>
      <w:bookmarkStart w:id="302" w:name="_Toc127161444"/>
      <w:r/>
      <w:bookmarkStart w:id="303" w:name="_Toc164608644"/>
      <w:r>
        <w:rPr>
          <w:rFonts w:hint="eastAsia" w:ascii="宋体" w:hAnsi="宋体" w:eastAsia="宋体" w:cs="宋体"/>
          <w:color w:val="auto"/>
          <w:sz w:val="24"/>
          <w:highlight w:val="none"/>
        </w:rPr>
        <w:t xml:space="preserve">投标报价</w:t>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所有投标均以人民币报价。</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投标人不能提供任何有选择性或可调整的报价，否则其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304" w:name="_Toc142311033"/>
      <w:r/>
      <w:bookmarkStart w:id="305" w:name="_Toc127151531"/>
      <w:r/>
      <w:bookmarkStart w:id="306" w:name="_Toc226309775"/>
      <w:r/>
      <w:bookmarkStart w:id="307" w:name="_Toc151193845"/>
      <w:r/>
      <w:bookmarkStart w:id="308" w:name="_Toc164608800"/>
      <w:r/>
      <w:bookmarkStart w:id="309" w:name="_Toc151193629"/>
      <w:r/>
      <w:bookmarkStart w:id="310" w:name="_Toc150774631"/>
      <w:r/>
      <w:bookmarkStart w:id="311" w:name="_Toc127161445"/>
      <w:r/>
      <w:bookmarkStart w:id="312" w:name="_Toc150774736"/>
      <w:r/>
      <w:bookmarkStart w:id="313" w:name="_Toc164229372"/>
      <w:r/>
      <w:bookmarkStart w:id="314" w:name="_Toc164608645"/>
      <w:r/>
      <w:bookmarkStart w:id="315" w:name="_Toc164229226"/>
      <w:r/>
      <w:bookmarkStart w:id="316" w:name="_Toc195842896"/>
      <w:r/>
      <w:bookmarkStart w:id="317" w:name="_Toc226965804"/>
      <w:r/>
      <w:bookmarkStart w:id="318" w:name="_Toc265228369"/>
      <w:r/>
      <w:bookmarkStart w:id="319" w:name="_Toc226965721"/>
      <w:r/>
      <w:bookmarkStart w:id="320" w:name="_Toc164351625"/>
      <w:r/>
      <w:bookmarkStart w:id="321" w:name="_Toc151193701"/>
      <w:r/>
      <w:bookmarkStart w:id="322" w:name="_Toc150480769"/>
      <w:r/>
      <w:bookmarkStart w:id="323" w:name="_Toc151193773"/>
      <w:r/>
      <w:bookmarkStart w:id="324" w:name="_Toc226337227"/>
      <w:r/>
      <w:bookmarkStart w:id="325" w:name="_Ref467306513"/>
      <w:r/>
      <w:bookmarkStart w:id="326" w:name="_Toc520356156"/>
      <w:r/>
      <w:bookmarkStart w:id="327" w:name="_Toc264969221"/>
      <w:r/>
      <w:bookmarkStart w:id="328" w:name="_Toc151190158"/>
      <w:r/>
      <w:bookmarkStart w:id="329" w:name="_Toc305158799"/>
      <w:r/>
      <w:bookmarkStart w:id="330" w:name="_Toc127151732"/>
      <w:r/>
      <w:bookmarkStart w:id="331" w:name="_Toc305158873"/>
      <w:r/>
      <w:bookmarkStart w:id="332" w:name="_Toc150509282"/>
      <w:r/>
      <w:bookmarkStart w:id="333" w:name="_Toc149720824"/>
      <w:r/>
      <w:bookmarkStart w:id="334" w:name="_Toc151193919"/>
      <w:r>
        <w:rPr>
          <w:rFonts w:hint="eastAsia" w:ascii="宋体" w:hAnsi="宋体" w:eastAsia="宋体" w:cs="宋体"/>
          <w:color w:val="auto"/>
          <w:sz w:val="24"/>
          <w:highlight w:val="none"/>
        </w:rPr>
        <w:t xml:space="preserve">投标保证金</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
    </w:p>
    <w:p>
      <w:pPr>
        <w:ind w:left="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335" w:name="_Toc151193774"/>
      <w:r/>
      <w:bookmarkStart w:id="336" w:name="_Toc151190159"/>
      <w:r/>
      <w:bookmarkStart w:id="337" w:name="_Toc164608646"/>
      <w:r/>
      <w:bookmarkStart w:id="338" w:name="_Toc226965722"/>
      <w:r/>
      <w:bookmarkStart w:id="339" w:name="_Toc127161446"/>
      <w:r/>
      <w:bookmarkStart w:id="340" w:name="_Toc150774737"/>
      <w:r/>
      <w:bookmarkStart w:id="341" w:name="_Toc226965805"/>
      <w:r/>
      <w:bookmarkStart w:id="342" w:name="_Toc195842897"/>
      <w:r/>
      <w:bookmarkStart w:id="343" w:name="_Toc265228370"/>
      <w:r/>
      <w:bookmarkStart w:id="344" w:name="_Toc127151733"/>
      <w:r/>
      <w:bookmarkStart w:id="345" w:name="_Toc520356157"/>
      <w:r/>
      <w:bookmarkStart w:id="346" w:name="_Toc164608801"/>
      <w:r/>
      <w:bookmarkStart w:id="347" w:name="_Toc164351626"/>
      <w:r/>
      <w:bookmarkStart w:id="348" w:name="_Toc151193630"/>
      <w:r/>
      <w:bookmarkStart w:id="349" w:name="_Toc151193846"/>
      <w:r/>
      <w:bookmarkStart w:id="350" w:name="_Toc142311034"/>
      <w:r/>
      <w:bookmarkStart w:id="351" w:name="_Toc127151532"/>
      <w:r/>
      <w:bookmarkStart w:id="352" w:name="_Toc226309776"/>
      <w:r/>
      <w:bookmarkStart w:id="353" w:name="_Toc305158800"/>
      <w:r/>
      <w:bookmarkStart w:id="354" w:name="_Toc305158874"/>
      <w:r/>
      <w:bookmarkStart w:id="355" w:name="_Toc164229227"/>
      <w:r/>
      <w:bookmarkStart w:id="356" w:name="_Toc151193702"/>
      <w:r/>
      <w:bookmarkStart w:id="357" w:name="_Toc151193920"/>
      <w:r/>
      <w:bookmarkStart w:id="358" w:name="_Toc150509283"/>
      <w:r/>
      <w:bookmarkStart w:id="359" w:name="_Toc264969222"/>
      <w:r/>
      <w:bookmarkStart w:id="360" w:name="_Toc164229373"/>
      <w:r/>
      <w:bookmarkStart w:id="361" w:name="_Toc150480770"/>
      <w:r/>
      <w:bookmarkStart w:id="362" w:name="_Toc150774632"/>
      <w:r/>
      <w:bookmarkStart w:id="363" w:name="_Toc149720825"/>
      <w:r/>
      <w:bookmarkStart w:id="364" w:name="_Toc226337228"/>
      <w:r>
        <w:rPr>
          <w:rFonts w:hint="eastAsia" w:ascii="宋体" w:hAnsi="宋体" w:eastAsia="宋体" w:cs="宋体"/>
          <w:color w:val="auto"/>
          <w:sz w:val="24"/>
          <w:highlight w:val="none"/>
        </w:rPr>
        <w:t xml:space="preserve">投标有效期</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365" w:name="_Toc151193703"/>
      <w:r/>
      <w:bookmarkStart w:id="366" w:name="_Toc226965723"/>
      <w:r/>
      <w:bookmarkStart w:id="367" w:name="_Toc265228371"/>
      <w:r/>
      <w:bookmarkStart w:id="368" w:name="_Toc150774633"/>
      <w:r/>
      <w:bookmarkStart w:id="369" w:name="_Toc127151533"/>
      <w:r/>
      <w:bookmarkStart w:id="370" w:name="_Toc150509284"/>
      <w:r/>
      <w:bookmarkStart w:id="371" w:name="_Toc127151734"/>
      <w:r/>
      <w:bookmarkStart w:id="372" w:name="_Toc164608647"/>
      <w:r/>
      <w:bookmarkStart w:id="373" w:name="_Toc164608802"/>
      <w:r/>
      <w:bookmarkStart w:id="374" w:name="_Toc127161447"/>
      <w:r/>
      <w:bookmarkStart w:id="375" w:name="_Toc149720826"/>
      <w:r/>
      <w:bookmarkStart w:id="376" w:name="_Toc226309777"/>
      <w:r/>
      <w:bookmarkStart w:id="377" w:name="_Toc150774738"/>
      <w:r/>
      <w:bookmarkStart w:id="378" w:name="_Toc164229374"/>
      <w:r/>
      <w:bookmarkStart w:id="379" w:name="_Toc151193775"/>
      <w:r/>
      <w:bookmarkStart w:id="380" w:name="_Toc164351627"/>
      <w:r/>
      <w:bookmarkStart w:id="381" w:name="_Toc142311035"/>
      <w:r/>
      <w:bookmarkStart w:id="382" w:name="_Toc305158875"/>
      <w:r/>
      <w:bookmarkStart w:id="383" w:name="_Toc151190160"/>
      <w:r/>
      <w:bookmarkStart w:id="384" w:name="_Toc164229228"/>
      <w:r/>
      <w:bookmarkStart w:id="385" w:name="_Toc151193631"/>
      <w:r/>
      <w:bookmarkStart w:id="386" w:name="_Toc150480771"/>
      <w:r/>
      <w:bookmarkStart w:id="387" w:name="_Toc226965806"/>
      <w:r/>
      <w:bookmarkStart w:id="388" w:name="_Toc520356158"/>
      <w:r/>
      <w:bookmarkStart w:id="389" w:name="_Toc264969223"/>
      <w:r/>
      <w:bookmarkStart w:id="390" w:name="_Toc305158801"/>
      <w:r/>
      <w:bookmarkStart w:id="391" w:name="_Toc226337229"/>
      <w:r/>
      <w:bookmarkStart w:id="392" w:name="_Toc151193921"/>
      <w:r/>
      <w:bookmarkStart w:id="393" w:name="_Toc195842898"/>
      <w:r/>
      <w:bookmarkStart w:id="394" w:name="_Toc151193847"/>
      <w:r>
        <w:rPr>
          <w:rFonts w:hint="eastAsia" w:ascii="宋体" w:hAnsi="宋体" w:eastAsia="宋体" w:cs="宋体"/>
          <w:color w:val="auto"/>
          <w:sz w:val="24"/>
          <w:highlight w:val="none"/>
        </w:rPr>
        <w:t xml:space="preserve">投标文件的签署</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hint="eastAsia" w:ascii="宋体" w:hAnsi="宋体" w:eastAsia="宋体" w:cs="宋体"/>
          <w:color w:val="auto"/>
          <w:sz w:val="24"/>
          <w:highlight w:val="none"/>
        </w:rPr>
        <w:t xml:space="preserve">、加盖公章</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bookmarkStart w:id="395" w:name="_Toc151193922"/>
      <w:r/>
      <w:bookmarkStart w:id="396" w:name="_Toc195842899"/>
      <w:r/>
      <w:bookmarkStart w:id="397" w:name="_Toc265228372"/>
      <w:r/>
      <w:bookmarkStart w:id="398" w:name="_Toc151193632"/>
      <w:r/>
      <w:bookmarkStart w:id="399" w:name="_Toc151193848"/>
      <w:r/>
      <w:bookmarkStart w:id="400" w:name="_Toc226309778"/>
      <w:r/>
      <w:bookmarkStart w:id="401" w:name="_Toc150774634"/>
      <w:r/>
      <w:bookmarkStart w:id="402" w:name="_Toc305158876"/>
      <w:r/>
      <w:bookmarkStart w:id="403" w:name="_Toc226965807"/>
      <w:r/>
      <w:bookmarkStart w:id="404" w:name="_Toc150509285"/>
      <w:r/>
      <w:bookmarkStart w:id="405" w:name="_Toc520356159"/>
      <w:r/>
      <w:bookmarkStart w:id="406" w:name="_Toc151190161"/>
      <w:r/>
      <w:bookmarkStart w:id="407" w:name="_Toc305158802"/>
      <w:r/>
      <w:bookmarkStart w:id="408" w:name="_Toc226337230"/>
      <w:r/>
      <w:bookmarkStart w:id="409" w:name="_Toc150774739"/>
      <w:r/>
      <w:bookmarkStart w:id="410" w:name="_Toc264969224"/>
      <w:r/>
      <w:bookmarkStart w:id="411" w:name="_Toc151193776"/>
      <w:r/>
      <w:bookmarkStart w:id="412" w:name="_Toc142311036"/>
      <w:r/>
      <w:bookmarkStart w:id="413" w:name="_Toc150480772"/>
      <w:r/>
      <w:bookmarkStart w:id="414" w:name="_Toc151193704"/>
      <w:r/>
      <w:bookmarkStart w:id="415" w:name="_Toc127151534"/>
      <w:r/>
      <w:bookmarkStart w:id="416" w:name="_Toc226965724"/>
      <w:r>
        <w:rPr>
          <w:rFonts w:hint="eastAsia" w:ascii="宋体" w:hAnsi="宋体" w:eastAsia="宋体" w:cs="宋体"/>
          <w:color w:val="auto"/>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招标文件要求加盖公章的内容，一般通过投标文件编制工具加盖电子签章。</w:t>
      </w:r>
      <w:r/>
    </w:p>
    <w:p>
      <w:pPr>
        <w:ind w:left="357"/>
        <w:spacing w:line="360" w:lineRule="auto"/>
        <w:tabs>
          <w:tab w:val="left" w:pos="900" w:leader="none"/>
          <w:tab w:val="left" w:pos="108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08"/>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投标文件的提交</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417" w:name="_Toc149720828"/>
      <w:r/>
      <w:bookmarkStart w:id="418" w:name="_Toc265228373"/>
      <w:r/>
      <w:bookmarkStart w:id="419" w:name="_Toc264969225"/>
      <w:r/>
      <w:bookmarkStart w:id="420" w:name="_Toc164608804"/>
      <w:r/>
      <w:bookmarkStart w:id="421" w:name="_Toc151190162"/>
      <w:r/>
      <w:bookmarkStart w:id="422" w:name="_Toc305158877"/>
      <w:r/>
      <w:bookmarkStart w:id="423" w:name="_Toc127151736"/>
      <w:r/>
      <w:bookmarkStart w:id="424" w:name="_Toc520356160"/>
      <w:r/>
      <w:bookmarkStart w:id="425" w:name="_Toc151193705"/>
      <w:r/>
      <w:bookmarkStart w:id="426" w:name="_Toc150774635"/>
      <w:r/>
      <w:bookmarkStart w:id="427" w:name="_Toc151193849"/>
      <w:r/>
      <w:bookmarkStart w:id="428" w:name="_Toc226965808"/>
      <w:r/>
      <w:bookmarkStart w:id="429" w:name="_Toc305158803"/>
      <w:r/>
      <w:bookmarkStart w:id="430" w:name="_Toc164608649"/>
      <w:r/>
      <w:bookmarkStart w:id="431" w:name="_Toc150480773"/>
      <w:r/>
      <w:bookmarkStart w:id="432" w:name="_Toc226309779"/>
      <w:r/>
      <w:bookmarkStart w:id="433" w:name="_Toc164229230"/>
      <w:r/>
      <w:bookmarkStart w:id="434" w:name="_Toc142311037"/>
      <w:r/>
      <w:bookmarkStart w:id="435" w:name="_Toc164351629"/>
      <w:r/>
      <w:bookmarkStart w:id="436" w:name="_Toc151193633"/>
      <w:r/>
      <w:bookmarkStart w:id="437" w:name="_Toc151193777"/>
      <w:r/>
      <w:bookmarkStart w:id="438" w:name="_Toc151193923"/>
      <w:r/>
      <w:bookmarkStart w:id="439" w:name="_Toc150774740"/>
      <w:r/>
      <w:bookmarkStart w:id="440" w:name="_Toc127161449"/>
      <w:r/>
      <w:bookmarkStart w:id="441" w:name="_Toc127151535"/>
      <w:r/>
      <w:bookmarkStart w:id="442" w:name="_Toc195842900"/>
      <w:r/>
      <w:bookmarkStart w:id="443" w:name="_Toc226965725"/>
      <w:r/>
      <w:bookmarkStart w:id="444" w:name="_Toc150509286"/>
      <w:r/>
      <w:bookmarkStart w:id="445" w:name="_Toc226337231"/>
      <w:r/>
      <w:bookmarkStart w:id="446" w:name="_Toc164229376"/>
      <w:r>
        <w:rPr>
          <w:rFonts w:hint="eastAsia" w:ascii="宋体" w:hAnsi="宋体" w:eastAsia="宋体" w:cs="宋体"/>
          <w:color w:val="auto"/>
          <w:sz w:val="24"/>
          <w:highlight w:val="none"/>
        </w:rPr>
        <w:t xml:space="preserve">投标文件的</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hint="eastAsia" w:ascii="宋体" w:hAnsi="宋体" w:eastAsia="宋体" w:cs="宋体"/>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本项目使用</w:t>
      </w:r>
      <w:r>
        <w:rPr>
          <w:rFonts w:hint="eastAsia" w:ascii="宋体" w:hAnsi="宋体" w:eastAsia="宋体" w:cs="宋体"/>
          <w:color w:val="auto"/>
          <w:sz w:val="24"/>
          <w:highlight w:val="none"/>
          <w:lang w:bidi="ar"/>
        </w:rPr>
        <w:t xml:space="preserve">“苏采云”政府采购一体化平台</w:t>
      </w:r>
      <w:r>
        <w:rPr>
          <w:rFonts w:hint="eastAsia" w:ascii="宋体" w:hAnsi="宋体" w:eastAsia="宋体" w:cs="宋体"/>
          <w:color w:val="auto"/>
          <w:sz w:val="24"/>
          <w:highlight w:val="none"/>
        </w:rPr>
        <w:t xml:space="preserve">。投标人根据招标文件及</w:t>
      </w:r>
      <w:r>
        <w:rPr>
          <w:rFonts w:hint="eastAsia" w:ascii="宋体" w:hAnsi="宋体" w:eastAsia="宋体" w:cs="宋体"/>
          <w:color w:val="auto"/>
          <w:sz w:val="24"/>
          <w:highlight w:val="none"/>
          <w:lang w:bidi="ar"/>
        </w:rPr>
        <w:t xml:space="preserve">“苏采云”政府采购一体化平台</w:t>
      </w:r>
      <w:r>
        <w:rPr>
          <w:rFonts w:hint="eastAsia" w:ascii="宋体" w:hAnsi="宋体" w:eastAsia="宋体" w:cs="宋体"/>
          <w:color w:val="auto"/>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采购人及采购代理机构拒绝接受通过“苏采云”政府采购一体化平台以外任何形式提交的投标文件。</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447" w:name="_Toc127151737"/>
      <w:r/>
      <w:bookmarkStart w:id="448" w:name="_Toc265228374"/>
      <w:r/>
      <w:bookmarkStart w:id="449" w:name="_Toc520356161"/>
      <w:r/>
      <w:bookmarkStart w:id="450" w:name="_Toc226965726"/>
      <w:r/>
      <w:bookmarkStart w:id="451" w:name="_Toc142311038"/>
      <w:r/>
      <w:bookmarkStart w:id="452" w:name="_Toc149720829"/>
      <w:r/>
      <w:bookmarkStart w:id="453" w:name="_Toc164229377"/>
      <w:r/>
      <w:bookmarkStart w:id="454" w:name="_Toc164351630"/>
      <w:r/>
      <w:bookmarkStart w:id="455" w:name="_Toc151193778"/>
      <w:r/>
      <w:bookmarkStart w:id="456" w:name="_Toc305158878"/>
      <w:r/>
      <w:bookmarkStart w:id="457" w:name="_Toc226965809"/>
      <w:r/>
      <w:bookmarkStart w:id="458" w:name="_Toc150774636"/>
      <w:r/>
      <w:bookmarkStart w:id="459" w:name="_Toc195842901"/>
      <w:r/>
      <w:bookmarkStart w:id="460" w:name="_Toc151193850"/>
      <w:r/>
      <w:bookmarkStart w:id="461" w:name="_Toc164608650"/>
      <w:r/>
      <w:bookmarkStart w:id="462" w:name="_Toc305158804"/>
      <w:r/>
      <w:bookmarkStart w:id="463" w:name="_Toc127161450"/>
      <w:r/>
      <w:bookmarkStart w:id="464" w:name="_Toc151193706"/>
      <w:r/>
      <w:bookmarkStart w:id="465" w:name="_Toc164608805"/>
      <w:r/>
      <w:bookmarkStart w:id="466" w:name="_Toc150480774"/>
      <w:r/>
      <w:bookmarkStart w:id="467" w:name="_Toc150774741"/>
      <w:r/>
      <w:bookmarkStart w:id="468" w:name="_Toc151193924"/>
      <w:r/>
      <w:bookmarkStart w:id="469" w:name="_Toc150509287"/>
      <w:r/>
      <w:bookmarkStart w:id="470" w:name="_Toc127151536"/>
      <w:r/>
      <w:bookmarkStart w:id="471" w:name="_Toc264969226"/>
      <w:r/>
      <w:bookmarkStart w:id="472" w:name="_Toc226309780"/>
      <w:r/>
      <w:bookmarkStart w:id="473" w:name="_Toc151190163"/>
      <w:r/>
      <w:bookmarkStart w:id="474" w:name="_Toc226337232"/>
      <w:r/>
      <w:bookmarkStart w:id="475" w:name="_Toc164229231"/>
      <w:r/>
      <w:bookmarkStart w:id="476" w:name="_Toc151193634"/>
      <w:r>
        <w:rPr>
          <w:rFonts w:hint="eastAsia" w:ascii="宋体" w:hAnsi="宋体" w:eastAsia="宋体" w:cs="宋体"/>
          <w:color w:val="auto"/>
          <w:sz w:val="24"/>
          <w:highlight w:val="none"/>
        </w:rPr>
        <w:t xml:space="preserve">投标截止</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rPr>
          <w:rFonts w:hint="eastAsia" w:ascii="宋体" w:hAnsi="宋体" w:eastAsia="宋体" w:cs="宋体"/>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投标人应在招标文件要求提交投标文件截止时间前，将电子投标文件提交至“苏采云”政府采购一体化平台。</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477" w:name="_Toc150774637"/>
      <w:r/>
      <w:bookmarkStart w:id="478" w:name="_Toc150509288"/>
      <w:r/>
      <w:bookmarkStart w:id="479" w:name="_Toc142311039"/>
      <w:r/>
      <w:bookmarkStart w:id="480" w:name="_Toc164608651"/>
      <w:r/>
      <w:bookmarkStart w:id="481" w:name="_Toc305158805"/>
      <w:r/>
      <w:bookmarkStart w:id="482" w:name="_Toc164229378"/>
      <w:r/>
      <w:bookmarkStart w:id="483" w:name="_Toc150480775"/>
      <w:r/>
      <w:bookmarkStart w:id="484" w:name="_Toc226965727"/>
      <w:r/>
      <w:bookmarkStart w:id="485" w:name="_Toc151193635"/>
      <w:r/>
      <w:bookmarkStart w:id="486" w:name="_Toc265228375"/>
      <w:r/>
      <w:bookmarkStart w:id="487" w:name="_Toc164608806"/>
      <w:r/>
      <w:bookmarkStart w:id="488" w:name="_Toc195842902"/>
      <w:r/>
      <w:bookmarkStart w:id="489" w:name="_Toc226337233"/>
      <w:r/>
      <w:bookmarkStart w:id="490" w:name="_Toc127161451"/>
      <w:r/>
      <w:bookmarkStart w:id="491" w:name="_Toc226309781"/>
      <w:r/>
      <w:bookmarkStart w:id="492" w:name="_Toc520356162"/>
      <w:r/>
      <w:bookmarkStart w:id="493" w:name="_Toc305158879"/>
      <w:r/>
      <w:bookmarkStart w:id="494" w:name="_Toc151193779"/>
      <w:r/>
      <w:bookmarkStart w:id="495" w:name="_Toc151193925"/>
      <w:r/>
      <w:bookmarkStart w:id="496" w:name="_Toc264969227"/>
      <w:r/>
      <w:bookmarkStart w:id="497" w:name="_Toc164351631"/>
      <w:r/>
      <w:bookmarkStart w:id="498" w:name="_Toc127151537"/>
      <w:r/>
      <w:bookmarkStart w:id="499" w:name="_Toc151193851"/>
      <w:r/>
      <w:bookmarkStart w:id="500" w:name="_Toc226965810"/>
      <w:r/>
      <w:bookmarkStart w:id="501" w:name="_Toc150774742"/>
      <w:r/>
      <w:bookmarkStart w:id="502" w:name="_Toc151193707"/>
      <w:r/>
      <w:bookmarkStart w:id="503" w:name="_Toc164229232"/>
      <w:r/>
      <w:bookmarkStart w:id="504" w:name="_Toc127151738"/>
      <w:r/>
      <w:bookmarkStart w:id="505" w:name="_Toc151190164"/>
      <w:r/>
      <w:bookmarkStart w:id="506" w:name="_Toc149720830"/>
      <w:r>
        <w:rPr>
          <w:rFonts w:hint="eastAsia" w:ascii="宋体" w:hAnsi="宋体" w:eastAsia="宋体" w:cs="宋体"/>
          <w:color w:val="auto"/>
          <w:sz w:val="24"/>
          <w:highlight w:val="none"/>
        </w:rPr>
        <w:t xml:space="preserve">投标文件的修改与撤回</w:t>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投标截止时间前，投标人可以通过“苏采云”政府采购一体化平台对所提交的投标文件进行补充、修改或者撤回。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投标人对投标文件的补充、修改的内容应当按照招标文件要求签署、加盖公章，作为投标文件的组成部分。</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8"/>
        <w:spacing w:before="0" w:line="360" w:lineRule="auto"/>
        <w:rPr>
          <w:rFonts w:hint="eastAsia" w:ascii="宋体" w:hAnsi="宋体" w:eastAsia="宋体" w:cs="宋体"/>
          <w:color w:val="auto"/>
          <w:sz w:val="28"/>
          <w:highlight w:val="none"/>
        </w:rPr>
      </w:pPr>
      <w:r/>
      <w:bookmarkStart w:id="507" w:name="_Toc520356163"/>
      <w:r/>
      <w:bookmarkStart w:id="508" w:name="_Toc226965811"/>
      <w:r/>
      <w:bookmarkStart w:id="509" w:name="_Toc127151538"/>
      <w:r/>
      <w:bookmarkStart w:id="510" w:name="_Toc151193926"/>
      <w:r/>
      <w:bookmarkStart w:id="511" w:name="_Toc151193636"/>
      <w:r/>
      <w:bookmarkStart w:id="512" w:name="_Toc151193780"/>
      <w:r/>
      <w:bookmarkStart w:id="513" w:name="_Toc305158880"/>
      <w:r/>
      <w:bookmarkStart w:id="514" w:name="_Toc264969228"/>
      <w:r/>
      <w:bookmarkStart w:id="515" w:name="_Toc150509289"/>
      <w:r/>
      <w:bookmarkStart w:id="516" w:name="_Toc226965728"/>
      <w:r/>
      <w:bookmarkStart w:id="517" w:name="_Toc226309782"/>
      <w:r/>
      <w:bookmarkStart w:id="518" w:name="_Toc150774638"/>
      <w:r/>
      <w:bookmarkStart w:id="519" w:name="_Toc150774743"/>
      <w:r/>
      <w:bookmarkStart w:id="520" w:name="_Toc265228376"/>
      <w:r/>
      <w:bookmarkStart w:id="521" w:name="_Toc151193852"/>
      <w:r/>
      <w:bookmarkStart w:id="522" w:name="_Toc226337234"/>
      <w:r/>
      <w:bookmarkStart w:id="523" w:name="_Toc151190165"/>
      <w:r/>
      <w:bookmarkStart w:id="524" w:name="_Toc151193708"/>
      <w:r/>
      <w:bookmarkStart w:id="525" w:name="_Toc195842903"/>
      <w:r/>
      <w:bookmarkStart w:id="526" w:name="_Toc305158806"/>
      <w:r/>
      <w:bookmarkStart w:id="527" w:name="_Toc142311040"/>
      <w:r/>
      <w:bookmarkStart w:id="528" w:name="_Toc150480776"/>
      <w:r>
        <w:rPr>
          <w:rFonts w:hint="eastAsia" w:ascii="宋体" w:hAnsi="宋体" w:eastAsia="宋体" w:cs="宋体"/>
          <w:color w:val="auto"/>
          <w:sz w:val="28"/>
          <w:highlight w:val="none"/>
        </w:rPr>
        <w:t xml:space="preserve">五   开标、资格审查及评标</w:t>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529" w:name="_Toc127151539"/>
      <w:r/>
      <w:bookmarkStart w:id="530" w:name="_Toc150480777"/>
      <w:r/>
      <w:bookmarkStart w:id="531" w:name="_Toc264969229"/>
      <w:r/>
      <w:bookmarkStart w:id="532" w:name="_Toc151193781"/>
      <w:r/>
      <w:bookmarkStart w:id="533" w:name="_Toc149720832"/>
      <w:r/>
      <w:bookmarkStart w:id="534" w:name="_Toc127151740"/>
      <w:r/>
      <w:bookmarkStart w:id="535" w:name="_Toc150774639"/>
      <w:r/>
      <w:bookmarkStart w:id="536" w:name="_Toc226965729"/>
      <w:r/>
      <w:bookmarkStart w:id="537" w:name="_Toc305158807"/>
      <w:r/>
      <w:bookmarkStart w:id="538" w:name="_Toc164608653"/>
      <w:r/>
      <w:bookmarkStart w:id="539" w:name="_Toc226309783"/>
      <w:r/>
      <w:bookmarkStart w:id="540" w:name="_Toc520356164"/>
      <w:r/>
      <w:bookmarkStart w:id="541" w:name="_Toc151190166"/>
      <w:r/>
      <w:bookmarkStart w:id="542" w:name="_Toc265228377"/>
      <w:r/>
      <w:bookmarkStart w:id="543" w:name="_Toc150774744"/>
      <w:r/>
      <w:bookmarkStart w:id="544" w:name="_Toc142311041"/>
      <w:r/>
      <w:bookmarkStart w:id="545" w:name="_Toc195842904"/>
      <w:r/>
      <w:bookmarkStart w:id="546" w:name="_Toc164229234"/>
      <w:r/>
      <w:bookmarkStart w:id="547" w:name="_Toc151193637"/>
      <w:r/>
      <w:bookmarkStart w:id="548" w:name="_Toc226337235"/>
      <w:r/>
      <w:bookmarkStart w:id="549" w:name="_Toc305158881"/>
      <w:r/>
      <w:bookmarkStart w:id="550" w:name="_Toc127161453"/>
      <w:r/>
      <w:bookmarkStart w:id="551" w:name="_Toc151193853"/>
      <w:r/>
      <w:bookmarkStart w:id="552" w:name="_Toc164351633"/>
      <w:r/>
      <w:bookmarkStart w:id="553" w:name="_Toc164608808"/>
      <w:r/>
      <w:bookmarkStart w:id="554" w:name="_Toc164229380"/>
      <w:r/>
      <w:bookmarkStart w:id="555" w:name="_Toc226965812"/>
      <w:r/>
      <w:bookmarkStart w:id="556" w:name="_Toc151193927"/>
      <w:r/>
      <w:bookmarkStart w:id="557" w:name="_Toc150509290"/>
      <w:r/>
      <w:bookmarkStart w:id="558" w:name="_Toc151193709"/>
      <w:r>
        <w:rPr>
          <w:rFonts w:hint="eastAsia" w:ascii="宋体" w:hAnsi="宋体" w:eastAsia="宋体" w:cs="宋体"/>
          <w:color w:val="auto"/>
          <w:sz w:val="24"/>
          <w:highlight w:val="none"/>
        </w:rPr>
        <w:t xml:space="preserve">开标</w:t>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本项目开标采用不见面招投标模式，使用“苏采云”政府采购一体化平台在线进行开标。投标人应在规定的时间内对投标文件进行解密，因非系统原因导致的解密失败，视为</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59" w:name="_Toc520356165"/>
      <w:r>
        <w:rPr>
          <w:rFonts w:hint="eastAsia" w:ascii="宋体" w:hAnsi="宋体" w:eastAsia="宋体" w:cs="宋体"/>
          <w:color w:val="auto"/>
          <w:sz w:val="24"/>
          <w:highlight w:val="none"/>
        </w:rPr>
        <w:t xml:space="preserve">。投标人超过规定时间未确认但是未提出疑义的，系统将视同已确认。</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如果在采购活动过程中出现以下情形，导致“</w:t>
      </w:r>
      <w:r>
        <w:rPr>
          <w:rFonts w:hint="eastAsia" w:ascii="宋体" w:hAnsi="宋体" w:eastAsia="宋体" w:cs="宋体"/>
          <w:color w:val="auto"/>
          <w:sz w:val="24"/>
          <w:highlight w:val="none"/>
          <w:lang w:bidi="ar"/>
        </w:rPr>
        <w:t xml:space="preserve">“苏采云”政府采购一体化平台</w:t>
      </w:r>
      <w:r>
        <w:rPr>
          <w:rFonts w:hint="eastAsia" w:ascii="宋体" w:hAnsi="宋体" w:eastAsia="宋体" w:cs="宋体"/>
          <w:color w:val="auto"/>
          <w:sz w:val="24"/>
          <w:highlight w:val="none"/>
        </w:rPr>
        <w:t xml:space="preserve">”系统无法正常运行，或者无法保证本项目采购活动的公平、公正和安全时，代理机构可以延缓或者暂停采购活动，情况严重的可以终止采购活动：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5)其他无法保证本次采购活动的公平、公正和安全的情况。</w:t>
      </w:r>
      <w:r/>
    </w:p>
    <w:p>
      <w:pPr>
        <w:ind w:left="1134"/>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资格审查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见第三章《资格审查》。</w:t>
      </w:r>
      <w:bookmarkEnd w:id="559"/>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560" w:name="_Toc150509291"/>
      <w:r/>
      <w:bookmarkStart w:id="561" w:name="_Toc149720833"/>
      <w:r/>
      <w:bookmarkStart w:id="562" w:name="_Toc226965813"/>
      <w:r/>
      <w:bookmarkStart w:id="563" w:name="_Toc226965730"/>
      <w:r/>
      <w:bookmarkStart w:id="564" w:name="_Toc151193638"/>
      <w:r/>
      <w:bookmarkStart w:id="565" w:name="_Toc150774745"/>
      <w:r/>
      <w:bookmarkStart w:id="566" w:name="_Toc164608654"/>
      <w:r/>
      <w:bookmarkStart w:id="567" w:name="_Toc226309784"/>
      <w:r/>
      <w:bookmarkStart w:id="568" w:name="_Toc127161454"/>
      <w:r/>
      <w:bookmarkStart w:id="569" w:name="_Toc226337236"/>
      <w:r/>
      <w:bookmarkStart w:id="570" w:name="_Toc151193854"/>
      <w:r/>
      <w:bookmarkStart w:id="571" w:name="_Toc150774640"/>
      <w:r/>
      <w:bookmarkStart w:id="572" w:name="_Toc164608809"/>
      <w:r/>
      <w:bookmarkStart w:id="573" w:name="_Toc151193928"/>
      <w:r/>
      <w:bookmarkStart w:id="574" w:name="_Toc164229235"/>
      <w:r/>
      <w:bookmarkStart w:id="575" w:name="_Toc150480778"/>
      <w:r/>
      <w:bookmarkStart w:id="576" w:name="_Toc151193710"/>
      <w:r/>
      <w:bookmarkStart w:id="577" w:name="_Toc305158882"/>
      <w:r/>
      <w:bookmarkStart w:id="578" w:name="_Toc264969230"/>
      <w:r/>
      <w:bookmarkStart w:id="579" w:name="_Toc127151741"/>
      <w:r/>
      <w:bookmarkStart w:id="580" w:name="_Toc164351634"/>
      <w:r/>
      <w:bookmarkStart w:id="581" w:name="_Toc142311042"/>
      <w:r/>
      <w:bookmarkStart w:id="582" w:name="_Toc151193782"/>
      <w:r/>
      <w:bookmarkStart w:id="583" w:name="_Toc265228378"/>
      <w:r/>
      <w:bookmarkStart w:id="584" w:name="_Toc127151540"/>
      <w:r/>
      <w:bookmarkStart w:id="585" w:name="_Toc164229381"/>
      <w:r/>
      <w:bookmarkStart w:id="586" w:name="_Toc195842905"/>
      <w:r/>
      <w:bookmarkStart w:id="587" w:name="_Toc151190167"/>
      <w:r/>
      <w:bookmarkStart w:id="588" w:name="_Toc305158808"/>
      <w:r>
        <w:rPr>
          <w:rFonts w:hint="eastAsia" w:ascii="宋体" w:hAnsi="宋体" w:eastAsia="宋体" w:cs="宋体"/>
          <w:color w:val="auto"/>
          <w:sz w:val="24"/>
          <w:highlight w:val="none"/>
        </w:rPr>
        <w:t xml:space="preserve">评标委员会</w:t>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评标委员会根据政府采购有关规定和本次招标采购项目的特点进行组建，并负责具体评标事务，独立履行职责。</w:t>
      </w:r>
      <w:bookmarkStart w:id="589" w:name="_Toc52035616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89"/>
      <w:r/>
      <w:bookmarkStart w:id="590" w:name="_Toc520356169"/>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见第四章《评标程序、评标方法和评标标准》。</w:t>
      </w:r>
      <w:r/>
    </w:p>
    <w:p>
      <w:pPr>
        <w:ind w:left="1080"/>
        <w:spacing w:line="360" w:lineRule="auto"/>
        <w:tabs>
          <w:tab w:val="left" w:pos="360" w:leader="none"/>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08"/>
        <w:spacing w:before="0" w:line="360" w:lineRule="auto"/>
        <w:rPr>
          <w:rFonts w:hint="eastAsia" w:ascii="宋体" w:hAnsi="宋体" w:eastAsia="宋体" w:cs="宋体"/>
          <w:color w:val="auto"/>
          <w:sz w:val="28"/>
          <w:highlight w:val="none"/>
        </w:rPr>
      </w:pPr>
      <w:r/>
      <w:bookmarkStart w:id="591" w:name="_Toc150774750"/>
      <w:r/>
      <w:bookmarkStart w:id="592" w:name="_Toc151193933"/>
      <w:r/>
      <w:bookmarkStart w:id="593" w:name="_Toc226965818"/>
      <w:r/>
      <w:bookmarkStart w:id="594" w:name="_Toc151193787"/>
      <w:r/>
      <w:bookmarkStart w:id="595" w:name="_Toc151193715"/>
      <w:r/>
      <w:bookmarkStart w:id="596" w:name="_Toc150774645"/>
      <w:r/>
      <w:bookmarkStart w:id="597" w:name="_Toc305158887"/>
      <w:r/>
      <w:bookmarkStart w:id="598" w:name="_Toc142311047"/>
      <w:r/>
      <w:bookmarkStart w:id="599" w:name="_Toc226965735"/>
      <w:r/>
      <w:bookmarkStart w:id="600" w:name="_Toc127151545"/>
      <w:r/>
      <w:bookmarkStart w:id="601" w:name="_Toc265228383"/>
      <w:r/>
      <w:bookmarkStart w:id="602" w:name="_Toc226309789"/>
      <w:r/>
      <w:bookmarkStart w:id="603" w:name="_Toc150509296"/>
      <w:r/>
      <w:bookmarkStart w:id="604" w:name="_Toc151193643"/>
      <w:r/>
      <w:bookmarkStart w:id="605" w:name="_Toc305158813"/>
      <w:r/>
      <w:bookmarkStart w:id="606" w:name="_Toc151193859"/>
      <w:r/>
      <w:bookmarkStart w:id="607" w:name="_Toc264969235"/>
      <w:r/>
      <w:bookmarkStart w:id="608" w:name="_Toc226337241"/>
      <w:r/>
      <w:bookmarkStart w:id="609" w:name="_Toc151190172"/>
      <w:r/>
      <w:bookmarkStart w:id="610" w:name="_Toc150480783"/>
      <w:r/>
      <w:bookmarkStart w:id="611" w:name="_Toc195842910"/>
      <w:r>
        <w:rPr>
          <w:rFonts w:hint="eastAsia" w:ascii="宋体" w:hAnsi="宋体" w:eastAsia="宋体" w:cs="宋体"/>
          <w:color w:val="auto"/>
          <w:sz w:val="28"/>
          <w:highlight w:val="none"/>
        </w:rPr>
        <w:t xml:space="preserve">六   </w:t>
      </w:r>
      <w:bookmarkEnd w:id="590"/>
      <w:r>
        <w:rPr>
          <w:rFonts w:hint="eastAsia" w:ascii="宋体" w:hAnsi="宋体" w:eastAsia="宋体" w:cs="宋体"/>
          <w:color w:val="auto"/>
          <w:sz w:val="28"/>
          <w:highlight w:val="none"/>
        </w:rPr>
        <w:t xml:space="preserve">确定中标</w:t>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Start w:id="612" w:name="_Toc195842912"/>
      <w:r/>
      <w:bookmarkStart w:id="613" w:name="_Toc150480785"/>
      <w:r/>
      <w:bookmarkStart w:id="614" w:name="_Toc226965737"/>
      <w:r/>
      <w:bookmarkStart w:id="615" w:name="_Toc150509298"/>
      <w:r/>
      <w:bookmarkStart w:id="616" w:name="_Toc164608661"/>
      <w:r/>
      <w:bookmarkStart w:id="617" w:name="_Toc151190174"/>
      <w:r/>
      <w:bookmarkStart w:id="618" w:name="_Toc305158889"/>
      <w:r/>
      <w:bookmarkStart w:id="619" w:name="_Toc150774752"/>
      <w:r/>
      <w:bookmarkStart w:id="620" w:name="_Toc149720840"/>
      <w:r/>
      <w:bookmarkStart w:id="621" w:name="_Toc226337243"/>
      <w:r/>
      <w:bookmarkStart w:id="622" w:name="_Toc151193935"/>
      <w:r/>
      <w:bookmarkStart w:id="623" w:name="_Toc164351641"/>
      <w:r/>
      <w:bookmarkStart w:id="624" w:name="_Toc151193717"/>
      <w:r/>
      <w:bookmarkStart w:id="625" w:name="_Toc127151547"/>
      <w:r/>
      <w:bookmarkStart w:id="626" w:name="_Toc127161461"/>
      <w:r/>
      <w:bookmarkStart w:id="627" w:name="_Toc226309791"/>
      <w:r/>
      <w:bookmarkStart w:id="628" w:name="_Toc226965820"/>
      <w:r/>
      <w:bookmarkStart w:id="629" w:name="_Toc151193789"/>
      <w:r/>
      <w:bookmarkStart w:id="630" w:name="_Toc164229242"/>
      <w:r/>
      <w:bookmarkStart w:id="631" w:name="_Toc164608816"/>
      <w:r/>
      <w:bookmarkStart w:id="632" w:name="_Toc265228385"/>
      <w:r/>
      <w:bookmarkStart w:id="633" w:name="_Toc151193645"/>
      <w:r/>
      <w:bookmarkStart w:id="634" w:name="_Toc127151748"/>
      <w:r/>
      <w:bookmarkStart w:id="635" w:name="_Toc264969237"/>
      <w:r/>
      <w:bookmarkStart w:id="636" w:name="_Toc150774647"/>
      <w:r/>
      <w:bookmarkStart w:id="637" w:name="_Toc151193861"/>
      <w:r/>
      <w:bookmarkStart w:id="638" w:name="_Toc142311049"/>
      <w:r/>
      <w:bookmarkStart w:id="639" w:name="_Toc164229388"/>
      <w:r/>
      <w:bookmarkStart w:id="640" w:name="_Toc305158815"/>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确定中标人</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采购人将在评标报告确定的中标候选人名单中按顺序确定中标人，中标候选人并列的，由采购人依法确定。</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641" w:name="_Toc305158817"/>
      <w:r/>
      <w:bookmarkStart w:id="642" w:name="_Toc305158891"/>
      <w:r/>
      <w:bookmarkStart w:id="643" w:name="_Toc149720842"/>
      <w:r/>
      <w:bookmarkStart w:id="644" w:name="_Toc264969239"/>
      <w:r/>
      <w:bookmarkStart w:id="645" w:name="_Toc226965739"/>
      <w:r/>
      <w:bookmarkStart w:id="646" w:name="_Toc127151549"/>
      <w:r/>
      <w:bookmarkStart w:id="647" w:name="_Toc150774649"/>
      <w:r/>
      <w:bookmarkStart w:id="648" w:name="_Toc127161463"/>
      <w:r/>
      <w:bookmarkStart w:id="649" w:name="_Toc226965822"/>
      <w:r/>
      <w:bookmarkStart w:id="650" w:name="_Toc127151750"/>
      <w:r/>
      <w:bookmarkStart w:id="651" w:name="_Toc164229244"/>
      <w:r/>
      <w:bookmarkStart w:id="652" w:name="_Toc151193647"/>
      <w:r/>
      <w:bookmarkStart w:id="653" w:name="_Toc150774754"/>
      <w:r/>
      <w:bookmarkStart w:id="654" w:name="_Toc226337245"/>
      <w:r/>
      <w:bookmarkStart w:id="655" w:name="_Toc150480787"/>
      <w:r/>
      <w:bookmarkStart w:id="656" w:name="_Toc226309793"/>
      <w:r/>
      <w:bookmarkStart w:id="657" w:name="_Toc265228387"/>
      <w:r/>
      <w:bookmarkStart w:id="658" w:name="_Toc151193719"/>
      <w:r/>
      <w:bookmarkStart w:id="659" w:name="_Toc142311051"/>
      <w:r/>
      <w:bookmarkStart w:id="660" w:name="_Toc151193937"/>
      <w:r/>
      <w:bookmarkStart w:id="661" w:name="_Toc164229390"/>
      <w:r/>
      <w:bookmarkStart w:id="662" w:name="_Toc151190176"/>
      <w:r/>
      <w:bookmarkStart w:id="663" w:name="_Toc164608818"/>
      <w:r/>
      <w:bookmarkStart w:id="664" w:name="_Toc164351643"/>
      <w:r/>
      <w:bookmarkStart w:id="665" w:name="_Toc164608663"/>
      <w:r/>
      <w:bookmarkStart w:id="666" w:name="_Toc151193863"/>
      <w:r/>
      <w:bookmarkStart w:id="667" w:name="_Toc150509300"/>
      <w:r/>
      <w:bookmarkStart w:id="668" w:name="_Toc195842914"/>
      <w:r/>
      <w:bookmarkStart w:id="669" w:name="_Toc151193791"/>
      <w:r/>
      <w:bookmarkStart w:id="670" w:name="_Ref467307090"/>
      <w:r/>
      <w:bookmarkStart w:id="671" w:name="_Ref467306425"/>
      <w:r/>
      <w:bookmarkStart w:id="672" w:name="_Toc520356176"/>
      <w:r>
        <w:rPr>
          <w:rFonts w:hint="eastAsia" w:ascii="宋体" w:hAnsi="宋体" w:eastAsia="宋体" w:cs="宋体"/>
          <w:color w:val="auto"/>
          <w:sz w:val="24"/>
          <w:highlight w:val="none"/>
        </w:rPr>
        <w:t xml:space="preserve">中标公告与中标通知书</w:t>
      </w:r>
      <w:bookmarkEnd w:id="641"/>
      <w:r/>
      <w:bookmarkEnd w:id="642"/>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采购人或采购代理机构自中标人确定之日起2个工作日内，</w:t>
      </w:r>
      <w:r>
        <w:rPr>
          <w:rFonts w:hint="eastAsia" w:ascii="宋体" w:hAnsi="宋体" w:eastAsia="宋体" w:cs="宋体"/>
          <w:color w:val="auto"/>
          <w:sz w:val="24"/>
          <w:highlight w:val="none"/>
        </w:rPr>
        <w:t xml:space="preserve">在常州市政府采购网公告中标结果</w:t>
      </w:r>
      <w:r>
        <w:rPr>
          <w:rFonts w:hint="eastAsia" w:ascii="宋体" w:hAnsi="宋体" w:eastAsia="宋体" w:cs="宋体"/>
          <w:color w:val="auto"/>
          <w:sz w:val="24"/>
          <w:highlight w:val="none"/>
        </w:rPr>
        <w:t xml:space="preserve">，同时向中标人发出中标通知书，中标公告期限为1个工作日。</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废标</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在招标采购中，出现下列情形之一的，应予废标：</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符合专业条件的供应商或者对招标文件作实质响应的供应商不足三家的；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出现影响采购公正的违法、违规行为的；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投标人的报价均超过了采购预算，采购人不能支付的；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因重大变故，采购任务取消的。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pacing w:val="2"/>
          <w:sz w:val="24"/>
          <w:highlight w:val="none"/>
        </w:rPr>
        <w:t xml:space="preserve">平台系统</w:t>
      </w:r>
      <w:r>
        <w:rPr>
          <w:rFonts w:hint="eastAsia" w:ascii="宋体" w:hAnsi="宋体" w:eastAsia="宋体" w:cs="宋体"/>
          <w:color w:val="auto"/>
          <w:sz w:val="24"/>
          <w:highlight w:val="none"/>
        </w:rPr>
        <w:t xml:space="preserve">出现序号18.8的所述情形，情况严重且影响采购活动公平、公正性的。</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废标后，采购人将废标理由通知所有投标人。</w:t>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bookmarkStart w:id="673" w:name="_Toc150774755"/>
      <w:r/>
      <w:bookmarkStart w:id="674" w:name="_Toc164608819"/>
      <w:r/>
      <w:bookmarkStart w:id="675" w:name="_Ref467307062"/>
      <w:r/>
      <w:bookmarkStart w:id="676" w:name="_Toc150774650"/>
      <w:r/>
      <w:bookmarkStart w:id="677" w:name="_Ref467307204"/>
      <w:r/>
      <w:bookmarkStart w:id="678" w:name="_Toc127151751"/>
      <w:r/>
      <w:bookmarkStart w:id="679" w:name="_Toc151190177"/>
      <w:r/>
      <w:bookmarkStart w:id="680" w:name="_Toc142311052"/>
      <w:r/>
      <w:bookmarkStart w:id="681" w:name="_Toc151193648"/>
      <w:r/>
      <w:bookmarkStart w:id="682" w:name="_Toc164229391"/>
      <w:r/>
      <w:bookmarkStart w:id="683" w:name="_Toc226965823"/>
      <w:r/>
      <w:bookmarkStart w:id="684" w:name="_Toc149720843"/>
      <w:r/>
      <w:bookmarkStart w:id="685" w:name="_Toc164229245"/>
      <w:r/>
      <w:bookmarkStart w:id="686" w:name="_Toc164351644"/>
      <w:r/>
      <w:bookmarkStart w:id="687" w:name="_Toc265228388"/>
      <w:r/>
      <w:bookmarkStart w:id="688" w:name="_Ref467306978"/>
      <w:r/>
      <w:bookmarkStart w:id="689" w:name="_Toc164608664"/>
      <w:r/>
      <w:bookmarkStart w:id="690" w:name="_Toc127161464"/>
      <w:r/>
      <w:bookmarkStart w:id="691" w:name="_Ref467306377"/>
      <w:r/>
      <w:bookmarkStart w:id="692" w:name="_Toc150509301"/>
      <w:r/>
      <w:bookmarkStart w:id="693" w:name="_Toc151193720"/>
      <w:r/>
      <w:bookmarkStart w:id="694" w:name="_Toc226965740"/>
      <w:r/>
      <w:bookmarkStart w:id="695" w:name="_Toc226309794"/>
      <w:r/>
      <w:bookmarkStart w:id="696" w:name="_Toc127151550"/>
      <w:r/>
      <w:bookmarkStart w:id="697" w:name="_Toc151193938"/>
      <w:r/>
      <w:bookmarkStart w:id="698" w:name="_Toc150480788"/>
      <w:r/>
      <w:bookmarkStart w:id="699" w:name="_Toc305158892"/>
      <w:r/>
      <w:bookmarkStart w:id="700" w:name="_Toc305158818"/>
      <w:r/>
      <w:bookmarkStart w:id="701" w:name="_Toc264969240"/>
      <w:r/>
      <w:bookmarkStart w:id="702" w:name="_Toc151193864"/>
      <w:r/>
      <w:bookmarkStart w:id="703" w:name="_Toc195842915"/>
      <w:r/>
      <w:bookmarkStart w:id="704" w:name="_Toc520356175"/>
      <w:r/>
      <w:bookmarkStart w:id="705" w:name="_Toc226337246"/>
      <w:r/>
      <w:bookmarkStart w:id="706" w:name="_Toc151193792"/>
      <w:r>
        <w:rPr>
          <w:rFonts w:hint="eastAsia" w:ascii="宋体" w:hAnsi="宋体" w:eastAsia="宋体" w:cs="宋体"/>
          <w:color w:val="auto"/>
          <w:sz w:val="24"/>
          <w:highlight w:val="none"/>
        </w:rPr>
        <w:t xml:space="preserve">签订合同</w:t>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中标人拒绝与采购人签订合同的，采购人可以按照评标报告推荐的中标候选人名单排序，确定下一候选人为中标人，也可以重新开展政府采购活动。</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rPr>
        <w:t xml:space="preserve">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。中标人就采购项目和分包项目向采购人负责，分包供应商就分包项目承担责任。</w:t>
      </w:r>
      <w:bookmarkEnd w:id="670"/>
      <w:r/>
      <w:bookmarkEnd w:id="671"/>
      <w:r/>
      <w:bookmarkEnd w:id="672"/>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询问</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质疑函须使用财政部制定的范本文件。（下载网址：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"http://gks.mof.gov.cn/ztztz/zhengfucaigouguanli/201802/t20180201_2804589.htm" </w:instrText>
      </w:r>
      <w:r>
        <w:rPr>
          <w:rFonts w:hint="eastAsia" w:ascii="宋体" w:hAnsi="宋体" w:eastAsia="宋体" w:cs="宋体"/>
          <w:color w:val="auto"/>
          <w:highlight w:val="none"/>
        </w:rPr>
        <w:fldChar w:fldCharType="separate"/>
      </w:r>
      <w:r>
        <w:rPr>
          <w:rStyle w:val="1333"/>
          <w:rFonts w:hint="eastAsia" w:ascii="宋体" w:hAnsi="宋体" w:eastAsia="宋体" w:cs="宋体"/>
          <w:color w:val="auto"/>
          <w:highlight w:val="none"/>
        </w:rPr>
        <w:t xml:space="preserve">http://gk</w:t>
      </w:r>
      <w:bookmarkStart w:id="707" w:name="_Hlt100654014"/>
      <w:r>
        <w:rPr>
          <w:rStyle w:val="1333"/>
          <w:rFonts w:hint="eastAsia" w:ascii="宋体" w:hAnsi="宋体" w:eastAsia="宋体" w:cs="宋体"/>
          <w:color w:val="auto"/>
          <w:highlight w:val="none"/>
        </w:rPr>
        <w:t xml:space="preserve">s</w:t>
      </w:r>
      <w:bookmarkEnd w:id="707"/>
      <w:r>
        <w:rPr>
          <w:rStyle w:val="1333"/>
          <w:rFonts w:hint="eastAsia" w:ascii="宋体" w:hAnsi="宋体" w:eastAsia="宋体" w:cs="宋体"/>
          <w:color w:val="auto"/>
          <w:highlight w:val="none"/>
        </w:rPr>
        <w:t xml:space="preserve">.m</w:t>
      </w:r>
      <w:bookmarkStart w:id="708" w:name="_Hlt100653993"/>
      <w:r/>
      <w:bookmarkStart w:id="709" w:name="_Hlt100653994"/>
      <w:r>
        <w:rPr>
          <w:rStyle w:val="1333"/>
          <w:rFonts w:hint="eastAsia" w:ascii="宋体" w:hAnsi="宋体" w:eastAsia="宋体" w:cs="宋体"/>
          <w:color w:val="auto"/>
          <w:highlight w:val="none"/>
        </w:rPr>
        <w:t xml:space="preserve">o</w:t>
      </w:r>
      <w:bookmarkEnd w:id="708"/>
      <w:r/>
      <w:bookmarkEnd w:id="709"/>
      <w:r>
        <w:rPr>
          <w:rStyle w:val="1333"/>
          <w:rFonts w:hint="eastAsia" w:ascii="宋体" w:hAnsi="宋体" w:eastAsia="宋体" w:cs="宋体"/>
          <w:color w:val="auto"/>
          <w:highlight w:val="none"/>
        </w:rPr>
        <w:t xml:space="preserve">f.gov.cn/ztztz/zhengfucaigouguanli/201802/t20180201_2804589.htm</w:t>
      </w:r>
      <w:r>
        <w:rPr>
          <w:rFonts w:hint="eastAsia" w:ascii="宋体" w:hAnsi="宋体" w:eastAsia="宋体" w:cs="宋体"/>
          <w:color w:val="auto"/>
          <w:highlight w:val="none"/>
        </w:rPr>
        <w:fldChar w:fldCharType="end"/>
      </w:r>
      <w:r>
        <w:rPr>
          <w:rFonts w:hint="eastAsia" w:ascii="宋体" w:hAnsi="宋体" w:eastAsia="宋体" w:cs="宋体"/>
          <w:color w:val="auto"/>
          <w:highlight w:val="none"/>
        </w:rPr>
        <w:t xml:space="preserve">）</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接收询问和质疑的联系部门、联系电话和通讯地址见《投标人须知资料表》。</w:t>
      </w:r>
      <w:r/>
    </w:p>
    <w:p>
      <w:pPr>
        <w:numPr>
          <w:ilvl w:val="0"/>
          <w:numId w:val="8"/>
        </w:numPr>
        <w:ind w:left="357" w:hanging="357"/>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详见前附表</w:t>
      </w:r>
      <w:r/>
    </w:p>
    <w:p>
      <w:pPr>
        <w:jc w:val="center"/>
        <w:spacing w:line="360" w:lineRule="auto"/>
        <w:rPr>
          <w:rFonts w:hint="eastAsia" w:ascii="宋体" w:hAnsi="宋体" w:eastAsia="宋体" w:cs="宋体"/>
          <w:b/>
          <w:color w:val="auto"/>
          <w:sz w:val="36"/>
          <w:szCs w:val="36"/>
          <w:highlight w:val="none"/>
        </w:rPr>
        <w:sectPr>
          <w:headerReference w:type="even" r:id="rId12"/>
          <w:headerReference w:type="first" r:id="rId13"/>
          <w:footerReference w:type="even" r:id="rId23"/>
          <w:footerReference w:type="first" r:id="rId24"/>
          <w:footnotePr/>
          <w:endnotePr/>
          <w:type w:val="nextPage"/>
          <w:pgSz w:w="11907" w:h="16840" w:orient="portrait"/>
          <w:pgMar w:top="1440" w:right="1080" w:bottom="1440" w:left="1080" w:header="851" w:footer="851" w:gutter="0"/>
          <w:cols w:num="1" w:sep="0" w:space="1701" w:equalWidth="1"/>
          <w:docGrid w:linePitch="360"/>
        </w:sectPr>
        <w:outlineLvl w:val="0"/>
      </w:pPr>
      <w:r/>
      <w:bookmarkStart w:id="710" w:name="_Toc305158896"/>
      <w:r/>
      <w:bookmarkStart w:id="711" w:name="_Toc353825544"/>
      <w:r/>
      <w:bookmarkStart w:id="712" w:name="_Toc142311056"/>
      <w:r/>
      <w:bookmarkStart w:id="713" w:name="_Toc305158822"/>
      <w:r/>
      <w:bookmarkStart w:id="714" w:name="_Toc150480792"/>
      <w:r/>
      <w:bookmarkStart w:id="715" w:name="_Toc127151554"/>
      <w:r/>
      <w:bookmarkStart w:id="716" w:name="_Toc353873664"/>
      <w:r/>
      <w:bookmarkStart w:id="717" w:name="_Toc150774759"/>
      <w:r/>
      <w:bookmarkStart w:id="718" w:name="_Toc264969244"/>
      <w:r/>
      <w:bookmarkStart w:id="719" w:name="_Toc226337250"/>
      <w:r/>
      <w:bookmarkStart w:id="720" w:name="_Toc226965827"/>
      <w:r/>
      <w:bookmarkStart w:id="721" w:name="_Toc265228392"/>
      <w:r/>
      <w:bookmarkStart w:id="722" w:name="_Toc353873934"/>
      <w:r/>
      <w:bookmarkStart w:id="723" w:name="_Toc99301421"/>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eastAsia="宋体" w:cs="宋体"/>
          <w:b/>
          <w:color w:val="auto"/>
          <w:sz w:val="36"/>
          <w:szCs w:val="36"/>
          <w:highlight w:val="none"/>
        </w:rPr>
        <w:t xml:space="preserve">资格审查</w:t>
      </w:r>
      <w:bookmarkEnd w:id="723"/>
      <w:r/>
      <w:bookmarkStart w:id="724" w:name="_Toc487900382"/>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bookmarkStart w:id="725" w:name="_Toc99301422"/>
      <w:r>
        <w:rPr>
          <w:rFonts w:hint="eastAsia" w:ascii="宋体" w:hAnsi="宋体" w:eastAsia="宋体" w:cs="宋体"/>
          <w:b/>
          <w:color w:val="auto"/>
          <w:sz w:val="24"/>
          <w:highlight w:val="none"/>
        </w:rPr>
        <w:t xml:space="preserve">一、资格审查程序</w:t>
      </w:r>
      <w:bookmarkEnd w:id="725"/>
      <w:r/>
      <w:r/>
    </w:p>
    <w:p>
      <w:pPr>
        <w:numPr>
          <w:ilvl w:val="0"/>
          <w:numId w:val="11"/>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投标人《资格证明文件》有任何一项不符合《资格审查要求》的，资格审查不合格，其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0"/>
          <w:numId w:val="11"/>
        </w:numPr>
        <w:ind w:left="426" w:hanging="426"/>
        <w:spacing w:line="360" w:lineRule="auto"/>
        <w:tabs>
          <w:tab w:val="left" w:pos="426" w:leader="none"/>
          <w:tab w:val="left" w:pos="851"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资格审查合格的投标人不足3家的，不进行评标。</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outlineLvl w:val="1"/>
      </w:pPr>
      <w:r>
        <w:rPr>
          <w:rFonts w:hint="eastAsia" w:ascii="宋体" w:hAnsi="宋体" w:eastAsia="宋体" w:cs="宋体"/>
          <w:b/>
          <w:color w:val="auto"/>
          <w:sz w:val="24"/>
          <w:highlight w:val="none"/>
        </w:rPr>
        <w:t xml:space="preserve">二、资格审查要求</w:t>
      </w:r>
      <w:r/>
    </w:p>
    <w:tbl>
      <w:tblPr>
        <w:tblStyle w:val="1075"/>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2126"/>
        <w:gridCol w:w="5171"/>
        <w:gridCol w:w="1755"/>
      </w:tblGrid>
      <w:tr>
        <w:trPr>
          <w:cantSplit/>
          <w:tblHeader/>
        </w:trPr>
        <w:tc>
          <w:tcPr>
            <w:tcW w:w="45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bookmarkStart w:id="726" w:name="_Hlt487972895"/>
            <w:r/>
            <w:bookmarkEnd w:id="726"/>
            <w:r>
              <w:rPr>
                <w:rFonts w:hint="eastAsia" w:ascii="宋体" w:hAnsi="宋体" w:eastAsia="宋体" w:cs="宋体"/>
                <w:b/>
                <w:color w:val="auto"/>
                <w:sz w:val="24"/>
                <w:highlight w:val="none"/>
              </w:rPr>
              <w:t xml:space="preserve">序号</w:t>
            </w:r>
            <w:r/>
          </w:p>
        </w:tc>
        <w:tc>
          <w:tcPr>
            <w:tcW w:w="1067"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2595"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c>
          <w:tcPr>
            <w:tcW w:w="881" w:type="dxa"/>
            <w:vAlign w:val="center"/>
            <w:textDirection w:val="lrTb"/>
            <w:noWrap w:val="false"/>
          </w:tcPr>
          <w:p>
            <w:pPr>
              <w:jc w:val="center"/>
              <w:tabs>
                <w:tab w:val="left" w:pos="10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格式要求</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满足《中华人民共和国政府采购法》第二十二条规定及法律法规的其他规定</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具体规定见第一章《投标邀请》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投标人资格声明函</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提供了符合招标文件要求的《投标人资格声明函》。</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投标人信用记录</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查询渠道：信用中国网站和中国政府采购网（</w:t>
            </w:r>
            <w:r>
              <w:rPr>
                <w:rFonts w:hint="eastAsia" w:ascii="宋体" w:hAnsi="宋体" w:eastAsia="宋体" w:cs="宋体"/>
                <w:color w:val="auto"/>
                <w:highlight w:val="none"/>
              </w:rPr>
              <w:t xml:space="preserve">www.creditchina.gov.cn</w:t>
            </w:r>
            <w:r>
              <w:rPr>
                <w:rFonts w:hint="eastAsia" w:ascii="宋体" w:hAnsi="宋体" w:eastAsia="宋体" w:cs="宋体"/>
                <w:color w:val="auto"/>
                <w:sz w:val="24"/>
                <w:highlight w:val="none"/>
              </w:rPr>
              <w:t xml:space="preserve">、</w:t>
            </w:r>
            <w:r>
              <w:rPr>
                <w:rFonts w:hint="eastAsia" w:ascii="宋体" w:hAnsi="宋体" w:eastAsia="宋体" w:cs="宋体"/>
                <w:color w:val="auto"/>
                <w:highlight w:val="none"/>
              </w:rPr>
              <w:t xml:space="preserve">www.ccgp.gov.cn</w:t>
            </w:r>
            <w:r>
              <w:rPr>
                <w:rFonts w:hint="eastAsia" w:ascii="宋体" w:hAnsi="宋体" w:eastAsia="宋体" w:cs="宋体"/>
                <w:color w:val="auto"/>
                <w:sz w:val="24"/>
                <w:highlight w:val="none"/>
              </w:rPr>
              <w:t xml:space="preserve">）；</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。联合体形式投标的，联合体成员存在不良信用记录，视同联合体存在不良信用记录。</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无须投标人提供，由采购人查询。</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落实政府采购政策需满足的资格要求</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具体要求见第一章《投标邀请》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中小企业声明函</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注2：残疾人福利性单位须按招标文件要求提供《残疾人福利性单位声明函》。</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格式见《投标文件格式》</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其它落实政府采购政策的资格要求</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提供证明文件的电子件或电子证照</w:t>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本项目的特定资格要求</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如有，见第一章《投标邀请》</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cantSplit/>
        </w:trPr>
        <w:tc>
          <w:tcPr>
            <w:tcW w:w="455"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p>
        </w:tc>
        <w:tc>
          <w:tcPr>
            <w:tcW w:w="1067"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其他特定资格要求</w:t>
            </w:r>
            <w:r/>
          </w:p>
        </w:tc>
        <w:tc>
          <w:tcPr>
            <w:tcW w:w="2595"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如有，见</w:t>
            </w:r>
            <w:r>
              <w:rPr>
                <w:rFonts w:hint="eastAsia" w:ascii="宋体" w:hAnsi="宋体" w:eastAsia="宋体" w:cs="宋体"/>
                <w:color w:val="auto"/>
                <w:sz w:val="24"/>
                <w:highlight w:val="none"/>
              </w:rPr>
              <w:t xml:space="preserve">第一章《投标邀请》</w:t>
            </w:r>
            <w:r/>
          </w:p>
        </w:tc>
        <w:tc>
          <w:tcPr>
            <w:tcW w:w="881"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提供证明文件的电子件或电子证照</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r/>
          </w:p>
        </w:tc>
      </w:tr>
    </w:tbl>
    <w:p>
      <w:pPr>
        <w:jc w:val="left"/>
        <w:widowControl/>
        <w:rPr>
          <w:rFonts w:hint="eastAsia" w:ascii="宋体" w:hAnsi="宋体" w:eastAsia="宋体" w:cs="宋体"/>
          <w:color w:val="auto"/>
          <w:sz w:val="24"/>
          <w:highlight w:val="none"/>
        </w:rPr>
      </w:pPr>
      <w:r/>
      <w:bookmarkStart w:id="727" w:name="_Toc353825550"/>
      <w:r/>
      <w:bookmarkStart w:id="728" w:name="_Toc127161490"/>
      <w:r/>
      <w:bookmarkStart w:id="729" w:name="_Toc353873940"/>
      <w:r/>
      <w:bookmarkStart w:id="730" w:name="_Toc127151779"/>
      <w:r/>
      <w:bookmarkStart w:id="731" w:name="_Toc226965858"/>
      <w:r>
        <w:rPr>
          <w:rFonts w:hint="eastAsia" w:ascii="宋体" w:hAnsi="宋体" w:eastAsia="宋体" w:cs="宋体"/>
          <w:color w:val="auto"/>
          <w:sz w:val="24"/>
          <w:highlight w:val="none"/>
        </w:rPr>
        <w:br w:type="page" w:clear="all"/>
      </w:r>
      <w:r/>
    </w:p>
    <w:p>
      <w:pPr>
        <w:jc w:val="center"/>
        <w:spacing w:line="360" w:lineRule="auto"/>
        <w:rPr>
          <w:rFonts w:hint="eastAsia" w:ascii="宋体" w:hAnsi="宋体" w:eastAsia="宋体" w:cs="宋体"/>
          <w:b/>
          <w:color w:val="auto"/>
          <w:sz w:val="36"/>
          <w:szCs w:val="36"/>
          <w:highlight w:val="none"/>
        </w:rPr>
        <w:outlineLvl w:val="0"/>
      </w:pPr>
      <w:r/>
      <w:bookmarkStart w:id="732" w:name="_Toc99301423"/>
      <w:r>
        <w:rPr>
          <w:rFonts w:hint="eastAsia" w:ascii="宋体" w:hAnsi="宋体" w:eastAsia="宋体" w:cs="宋体"/>
          <w:b/>
          <w:color w:val="auto"/>
          <w:sz w:val="36"/>
          <w:szCs w:val="36"/>
          <w:highlight w:val="none"/>
        </w:rPr>
        <w:t xml:space="preserve">第四章   </w:t>
      </w:r>
      <w:bookmarkEnd w:id="727"/>
      <w:r/>
      <w:bookmarkEnd w:id="728"/>
      <w:r/>
      <w:bookmarkEnd w:id="729"/>
      <w:r/>
      <w:bookmarkEnd w:id="730"/>
      <w:r/>
      <w:bookmarkEnd w:id="731"/>
      <w:r/>
      <w:bookmarkStart w:id="733" w:name="_Hlt164229061"/>
      <w:r/>
      <w:bookmarkEnd w:id="733"/>
      <w:r>
        <w:rPr>
          <w:rFonts w:hint="eastAsia" w:ascii="宋体" w:hAnsi="宋体" w:eastAsia="宋体" w:cs="宋体"/>
          <w:b/>
          <w:color w:val="auto"/>
          <w:sz w:val="36"/>
          <w:szCs w:val="36"/>
          <w:highlight w:val="none"/>
        </w:rPr>
        <w:t xml:space="preserve">评标程序、评标方法和评标标准</w:t>
      </w:r>
      <w:bookmarkEnd w:id="732"/>
      <w:r/>
      <w:r/>
    </w:p>
    <w:p>
      <w:pPr>
        <w:jc w:val="center"/>
        <w:spacing w:line="360" w:lineRule="auto"/>
        <w:tabs>
          <w:tab w:val="left" w:pos="360" w:leader="none"/>
          <w:tab w:val="left" w:pos="900" w:leader="none"/>
        </w:tabs>
        <w:rPr>
          <w:rFonts w:hint="eastAsia" w:ascii="宋体" w:hAnsi="宋体" w:eastAsia="宋体" w:cs="宋体"/>
          <w:b/>
          <w:color w:val="auto"/>
          <w:highlight w:val="none"/>
        </w:rPr>
        <w:outlineLvl w:val="1"/>
      </w:pPr>
      <w:r>
        <w:rPr>
          <w:rFonts w:hint="eastAsia" w:ascii="宋体" w:hAnsi="宋体" w:eastAsia="宋体" w:cs="宋体"/>
          <w:b/>
          <w:color w:val="auto"/>
          <w:sz w:val="24"/>
          <w:highlight w:val="none"/>
        </w:rPr>
        <w:t xml:space="preserve">一、评标程序</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1"/>
      </w:pPr>
      <w:r/>
      <w:bookmarkStart w:id="734" w:name="_Toc265228379"/>
      <w:r/>
      <w:bookmarkStart w:id="735" w:name="_Toc164229236"/>
      <w:r/>
      <w:bookmarkStart w:id="736" w:name="_Toc305158809"/>
      <w:r/>
      <w:bookmarkStart w:id="737" w:name="_Toc151193929"/>
      <w:r/>
      <w:bookmarkStart w:id="738" w:name="_Toc164608655"/>
      <w:r/>
      <w:bookmarkStart w:id="739" w:name="_Toc226965814"/>
      <w:r/>
      <w:bookmarkStart w:id="740" w:name="_Toc226965731"/>
      <w:r/>
      <w:bookmarkStart w:id="741" w:name="_Toc149720834"/>
      <w:r/>
      <w:bookmarkStart w:id="742" w:name="_Toc226337237"/>
      <w:r/>
      <w:bookmarkStart w:id="743" w:name="_Toc151193711"/>
      <w:r/>
      <w:bookmarkStart w:id="744" w:name="_Toc150774641"/>
      <w:r/>
      <w:bookmarkStart w:id="745" w:name="_Toc164351635"/>
      <w:r/>
      <w:bookmarkStart w:id="746" w:name="_Toc195842906"/>
      <w:r/>
      <w:bookmarkStart w:id="747" w:name="_Toc127151541"/>
      <w:r/>
      <w:bookmarkStart w:id="748" w:name="_Toc150774746"/>
      <w:r/>
      <w:bookmarkStart w:id="749" w:name="_Toc151190168"/>
      <w:r/>
      <w:bookmarkStart w:id="750" w:name="_Toc226309785"/>
      <w:r/>
      <w:bookmarkStart w:id="751" w:name="_Toc127161455"/>
      <w:r/>
      <w:bookmarkStart w:id="752" w:name="_Toc127151742"/>
      <w:r/>
      <w:bookmarkStart w:id="753" w:name="_Toc151193783"/>
      <w:r/>
      <w:bookmarkStart w:id="754" w:name="_Toc151193855"/>
      <w:r/>
      <w:bookmarkStart w:id="755" w:name="_Toc150480779"/>
      <w:r/>
      <w:bookmarkStart w:id="756" w:name="_Toc164229382"/>
      <w:r/>
      <w:bookmarkStart w:id="757" w:name="_Toc142311043"/>
      <w:r/>
      <w:bookmarkStart w:id="758" w:name="_Toc164608810"/>
      <w:r/>
      <w:bookmarkStart w:id="759" w:name="_Toc264969231"/>
      <w:r/>
      <w:bookmarkStart w:id="760" w:name="_Toc305158883"/>
      <w:r/>
      <w:bookmarkStart w:id="761" w:name="_Toc150509292"/>
      <w:r/>
      <w:bookmarkStart w:id="762" w:name="_Toc151193639"/>
      <w:r/>
      <w:bookmarkStart w:id="763" w:name="_Toc353873941"/>
      <w:r/>
      <w:bookmarkStart w:id="764" w:name="_Toc353825551"/>
      <w:r/>
      <w:bookmarkStart w:id="765" w:name="_Toc150480793"/>
      <w:r/>
      <w:bookmarkStart w:id="766" w:name="_Toc127151555"/>
      <w:r/>
      <w:bookmarkStart w:id="767" w:name="_Toc150774760"/>
      <w:r/>
      <w:bookmarkStart w:id="768" w:name="_Toc226337251"/>
      <w:r/>
      <w:bookmarkStart w:id="769" w:name="_Toc353825545"/>
      <w:r/>
      <w:bookmarkStart w:id="770" w:name="_Toc195842920"/>
      <w:r/>
      <w:bookmarkStart w:id="771" w:name="_Toc305158897"/>
      <w:r/>
      <w:bookmarkStart w:id="772" w:name="_Toc226965828"/>
      <w:r/>
      <w:bookmarkStart w:id="773" w:name="_Toc264969245"/>
      <w:r/>
      <w:bookmarkStart w:id="774" w:name="_Toc265228393"/>
      <w:r/>
      <w:bookmarkStart w:id="775" w:name="_Toc353873665"/>
      <w:r/>
      <w:bookmarkStart w:id="776" w:name="_Toc305158823"/>
      <w:r/>
      <w:bookmarkStart w:id="777" w:name="_Toc353873935"/>
      <w:r/>
      <w:bookmarkStart w:id="778" w:name="_Toc142311057"/>
      <w:r>
        <w:rPr>
          <w:rFonts w:hint="eastAsia" w:ascii="宋体" w:hAnsi="宋体" w:eastAsia="宋体" w:cs="宋体"/>
          <w:color w:val="auto"/>
          <w:sz w:val="24"/>
          <w:highlight w:val="none"/>
        </w:rPr>
        <w:t xml:space="preserve">投标文件的符合性审查</w:t>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评标委员会对资格审查合格的投标人的投标文件进行符合性审查，以确定其是否满足招标文件的实质性要求。</w:t>
      </w:r>
      <w:bookmarkStart w:id="779" w:name="_Toc520356167"/>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79"/>
      <w:r>
        <w:rPr>
          <w:rFonts w:hint="eastAsia" w:ascii="宋体" w:hAnsi="宋体" w:eastAsia="宋体" w:cs="宋体"/>
          <w:color w:val="auto"/>
          <w:sz w:val="24"/>
          <w:highlight w:val="none"/>
        </w:rPr>
        <w:t xml:space="preserve">要求的，</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hanging="357"/>
        <w:jc w:val="center"/>
        <w:spacing w:line="360" w:lineRule="auto"/>
        <w:tabs>
          <w:tab w:val="left" w:pos="900" w:leader="none"/>
          <w:tab w:val="left" w:pos="1080" w:leader="none"/>
          <w:tab w:val="left" w:pos="1589"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符合性审查要求</w:t>
      </w:r>
      <w:r/>
    </w:p>
    <w:tbl>
      <w:tblPr>
        <w:tblStyle w:val="107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1923"/>
        <w:gridCol w:w="7139"/>
      </w:tblGrid>
      <w:tr>
        <w:trPr>
          <w:jc w:val="center"/>
          <w:trHeight w:val="300"/>
        </w:trPr>
        <w:tc>
          <w:tcPr>
            <w:tcW w:w="399"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976"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审查因素</w:t>
            </w:r>
            <w:r/>
          </w:p>
        </w:tc>
        <w:tc>
          <w:tcPr>
            <w:tcW w:w="3623" w:type="dxa"/>
            <w:vAlign w:val="center"/>
            <w:textDirection w:val="lrTb"/>
            <w:noWrap w:val="false"/>
          </w:tcPr>
          <w:p>
            <w:pPr>
              <w:jc w:val="center"/>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审查内容</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投标函、法定代表人资格证明书和政府采购供应商信用承诺书</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按招标文件要求提供投标函、法定代表人资格证明书和政府采购供应商信用承诺书；</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投标完整性</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未将一个采购包中的内容拆开投标；</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投标报价未超过招标文件中规定的项目/采购包预算金额或者项目/采购包最高限价；</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报价唯一性</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w:t>
            </w:r>
            <w:r>
              <w:rPr>
                <w:rFonts w:hint="eastAsia" w:ascii="宋体" w:hAnsi="宋体" w:eastAsia="宋体" w:cs="宋体"/>
                <w:color w:val="auto"/>
                <w:sz w:val="24"/>
                <w:highlight w:val="none"/>
              </w:rPr>
              <w:t xml:space="preserve">出现可选择性或可调整的报价（招标文件另有规定的除外）</w:t>
            </w:r>
            <w:r>
              <w:rPr>
                <w:rFonts w:hint="eastAsia" w:ascii="宋体" w:hAnsi="宋体" w:eastAsia="宋体" w:cs="宋体"/>
                <w:color w:val="auto"/>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投标文件中承诺的投标有效期满足招标文件中载明的投标有效期的；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签署、加盖公章</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按照招标文件要求签署、加盖公章的；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实质性格式</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标记为“实质性格式”的文件均按招标文件要求提供；</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★号条款响应(如有)</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投标文件满足招标文件</w:t>
            </w:r>
            <w:r>
              <w:rPr>
                <w:rFonts w:hint="eastAsia" w:ascii="宋体" w:hAnsi="宋体" w:eastAsia="宋体" w:cs="宋体"/>
                <w:color w:val="auto"/>
                <w:sz w:val="24"/>
                <w:highlight w:val="none"/>
              </w:rPr>
              <w:t xml:space="preserve">第五章《采购需求》</w:t>
            </w:r>
            <w:r>
              <w:rPr>
                <w:rFonts w:hint="eastAsia" w:ascii="宋体" w:hAnsi="宋体" w:eastAsia="宋体" w:cs="宋体"/>
                <w:color w:val="auto"/>
                <w:sz w:val="24"/>
                <w:highlight w:val="none"/>
              </w:rPr>
              <w:t xml:space="preserve">中★号条款要求的；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报价的修正（如有）</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不涉及报价修正，或投标文件报价出现前后不一致时，投标人对修正后的报价予以确认；（如有）</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报价合理性</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报价合理，或</w:t>
            </w:r>
            <w:r>
              <w:rPr>
                <w:rFonts w:hint="eastAsia" w:ascii="宋体" w:hAnsi="宋体" w:eastAsia="宋体" w:cs="宋体"/>
                <w:color w:val="auto"/>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auto"/>
                <w:sz w:val="24"/>
                <w:highlight w:val="none"/>
              </w:rPr>
              <w:t xml:space="preserve">；</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公平竞争</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串通投标</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eastAsia="宋体" w:cs="宋体"/>
                <w:color w:val="auto"/>
                <w:sz w:val="24"/>
                <w:highlight w:val="none"/>
              </w:rPr>
              <w:t xml:space="preserve">（包含使用同一MAC地址的计算机制作电子响应文件的情形）</w:t>
            </w:r>
            <w:r>
              <w:rPr>
                <w:rFonts w:hint="eastAsia" w:ascii="宋体" w:hAnsi="宋体" w:eastAsia="宋体" w:cs="宋体"/>
                <w:color w:val="auto"/>
                <w:sz w:val="24"/>
                <w:highlight w:val="none"/>
              </w:rPr>
              <w:t xml:space="preserve">；（二）不同投标人委托同一单位或者个人办理投标事宜</w:t>
            </w:r>
            <w:r>
              <w:rPr>
                <w:rFonts w:hint="eastAsia" w:ascii="宋体" w:hAnsi="宋体" w:eastAsia="宋体" w:cs="宋体"/>
                <w:color w:val="auto"/>
                <w:sz w:val="24"/>
                <w:highlight w:val="none"/>
              </w:rPr>
              <w:t xml:space="preserve">（包含使用同一MAC地址的计算机提交或者解密电子响应文件的情形）</w:t>
            </w:r>
            <w:r>
              <w:rPr>
                <w:rFonts w:hint="eastAsia" w:ascii="宋体" w:hAnsi="宋体" w:eastAsia="宋体" w:cs="宋体"/>
                <w:color w:val="auto"/>
                <w:sz w:val="24"/>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附加条件</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投标文件未含有采购人不能接受的附加条件的；</w:t>
            </w:r>
            <w:r/>
          </w:p>
        </w:tc>
      </w:tr>
      <w:tr>
        <w:trPr>
          <w:jc w:val="center"/>
          <w:trHeight w:val="685"/>
        </w:trPr>
        <w:tc>
          <w:tcPr>
            <w:tcW w:w="399"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w:t>
            </w:r>
            <w:r/>
          </w:p>
        </w:tc>
        <w:tc>
          <w:tcPr>
            <w:tcW w:w="976"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其他无效情形</w:t>
            </w:r>
            <w:r/>
          </w:p>
        </w:tc>
        <w:tc>
          <w:tcPr>
            <w:tcW w:w="3623" w:type="dxa"/>
            <w:vAlign w:val="center"/>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投标人、投标文件不存在不符合法律、法规和招标文件规定的其他无效情形。</w:t>
            </w:r>
            <w:r/>
          </w:p>
        </w:tc>
      </w:tr>
    </w:tbl>
    <w:p>
      <w:pPr>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过程中，评标委员会将通过“苏采云”政府采购一体化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auto"/>
          <w:sz w:val="24"/>
          <w:highlight w:val="none"/>
        </w:rPr>
        <w:t xml:space="preserve">无效投标处理</w:t>
      </w:r>
      <w:r>
        <w:rPr>
          <w:rFonts w:hint="eastAsia" w:ascii="宋体" w:hAnsi="宋体" w:eastAsia="宋体" w:cs="宋体"/>
          <w:color w:val="auto"/>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报价给予</w:t>
      </w:r>
      <w:r>
        <w:rPr>
          <w:rFonts w:hint="eastAsia" w:ascii="宋体" w:hAnsi="宋体" w:eastAsia="宋体" w:cs="宋体"/>
          <w:color w:val="auto"/>
          <w:sz w:val="24"/>
          <w:highlight w:val="none"/>
          <w:u w:val="single"/>
        </w:rPr>
        <w:t xml:space="preserve">20</w:t>
      </w:r>
      <w:r>
        <w:rPr>
          <w:rFonts w:hint="eastAsia" w:ascii="宋体" w:hAnsi="宋体" w:eastAsia="宋体" w:cs="宋体"/>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组成联合体或者允许大中型企业向一家或者多家</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分包的采购项目，对于联合协议或者分包意向协议约定</w:t>
      </w:r>
      <w:r>
        <w:rPr>
          <w:rFonts w:hint="eastAsia" w:ascii="宋体" w:hAnsi="宋体" w:eastAsia="宋体" w:cs="宋体"/>
          <w:b/>
          <w:color w:val="auto"/>
          <w:sz w:val="24"/>
          <w:highlight w:val="none"/>
        </w:rPr>
        <w:t xml:space="preserve">小微企业</w:t>
      </w:r>
      <w:r>
        <w:rPr>
          <w:rFonts w:hint="eastAsia" w:ascii="宋体" w:hAnsi="宋体" w:eastAsia="宋体" w:cs="宋体"/>
          <w:color w:val="auto"/>
          <w:sz w:val="24"/>
          <w:highlight w:val="none"/>
        </w:rPr>
        <w:t xml:space="preserve">的合同份额占到合同总金额 30%以上的联合体或者大中型企业的报价给予</w:t>
      </w:r>
      <w:r>
        <w:rPr>
          <w:rFonts w:hint="eastAsia" w:ascii="宋体" w:hAnsi="宋体" w:eastAsia="宋体" w:cs="宋体"/>
          <w:color w:val="auto"/>
          <w:sz w:val="24"/>
          <w:highlight w:val="none"/>
          <w:u w:val="single"/>
        </w:rPr>
        <w:t xml:space="preserve">3</w:t>
      </w:r>
      <w:r>
        <w:rPr>
          <w:rFonts w:hint="eastAsia" w:ascii="宋体" w:hAnsi="宋体" w:eastAsia="宋体" w:cs="宋体"/>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投标文件的比较和评价</w:t>
      </w:r>
      <w:bookmarkEnd w:id="763"/>
      <w:r/>
      <w:bookmarkEnd w:id="764"/>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spacing w:line="360" w:lineRule="auto"/>
        <w:tabs>
          <w:tab w:val="left" w:pos="900" w:leader="none"/>
          <w:tab w:val="left" w:pos="1589" w:leader="none"/>
          <w:tab w:val="left" w:pos="1701"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w:t>
      </w:r>
      <w:r/>
    </w:p>
    <w:p>
      <w:p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随机抽取</w:t>
      </w:r>
      <w:r/>
    </w:p>
    <w:p>
      <w:p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□其他方式，具体要求：__</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___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非政府强制采购的节能产品或环境标志产品，依据品目清单和认证证书实施政府优先采购。优先采购的具体规定（如涉及）___</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关于无线局域网认证产品政府采购清单中的产品，优先采购的具体规定（如涉及）___</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__。</w:t>
      </w:r>
      <w:r/>
    </w:p>
    <w:p>
      <w:pPr>
        <w:numPr>
          <w:ilvl w:val="2"/>
          <w:numId w:val="12"/>
        </w:numPr>
        <w:ind w:left="2035"/>
        <w:spacing w:line="360" w:lineRule="auto"/>
        <w:tabs>
          <w:tab w:val="left" w:pos="1080" w:leader="none"/>
          <w:tab w:val="left" w:pos="1589" w:leader="none"/>
          <w:tab w:val="left" w:pos="203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评标委员会应针对投标文件进行政府采购异常低价审查：</w:t>
      </w:r>
      <w:r/>
    </w:p>
    <w:p>
      <w:pPr>
        <w:numPr>
          <w:ilvl w:val="0"/>
          <w:numId w:val="0"/>
        </w:numPr>
        <w:ind w:left="1135"/>
        <w:spacing w:line="360" w:lineRule="auto"/>
        <w:tabs>
          <w:tab w:val="left" w:pos="1080" w:leader="none"/>
          <w:tab w:val="left" w:pos="1589" w:leader="none"/>
          <w:tab w:val="left" w:pos="2035"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（一）评审过程中出现下列情形之一的，评审委员会应当启动异常低价投标审查</w:t>
      </w:r>
      <w:r>
        <w:rPr>
          <w:rFonts w:hint="eastAsia" w:ascii="宋体" w:hAnsi="宋体" w:eastAsia="宋体" w:cs="宋体"/>
          <w:color w:val="auto"/>
          <w:sz w:val="24"/>
          <w:szCs w:val="24"/>
          <w:highlight w:val="none"/>
        </w:rPr>
        <w:t xml:space="preserve">程序： </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3.投标（响应）报价低于采购项目最高限价45%的，即投标（响应）报价&lt;采购项目最高限价×45%；</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相关法律法规对供应商报价有规定的，从其规定。</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547"/>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确定</w:t>
      </w:r>
      <w:bookmarkStart w:id="780" w:name="_Toc164351640"/>
      <w:r/>
      <w:bookmarkStart w:id="781" w:name="_Toc151190173"/>
      <w:r/>
      <w:bookmarkStart w:id="782" w:name="_Toc150480784"/>
      <w:r/>
      <w:bookmarkStart w:id="783" w:name="_Toc265228384"/>
      <w:r/>
      <w:bookmarkStart w:id="784" w:name="_Toc150774646"/>
      <w:r/>
      <w:bookmarkStart w:id="785" w:name="_Toc164229387"/>
      <w:r/>
      <w:bookmarkStart w:id="786" w:name="_Toc226337242"/>
      <w:r/>
      <w:bookmarkStart w:id="787" w:name="_Toc305158814"/>
      <w:r/>
      <w:bookmarkStart w:id="788" w:name="_Toc226309790"/>
      <w:r/>
      <w:bookmarkStart w:id="789" w:name="_Toc226965819"/>
      <w:r/>
      <w:bookmarkStart w:id="790" w:name="_Toc520356170"/>
      <w:r/>
      <w:bookmarkStart w:id="791" w:name="_Toc142311048"/>
      <w:r/>
      <w:bookmarkStart w:id="792" w:name="_Toc164229241"/>
      <w:r/>
      <w:bookmarkStart w:id="793" w:name="_Toc127151747"/>
      <w:r/>
      <w:bookmarkStart w:id="794" w:name="_Toc226965736"/>
      <w:r/>
      <w:bookmarkStart w:id="795" w:name="_Toc151193934"/>
      <w:r/>
      <w:bookmarkStart w:id="796" w:name="_Toc264969236"/>
      <w:r/>
      <w:bookmarkStart w:id="797" w:name="_Toc164608815"/>
      <w:r/>
      <w:bookmarkStart w:id="798" w:name="_Toc127151546"/>
      <w:r/>
      <w:bookmarkStart w:id="799" w:name="_Toc151193644"/>
      <w:r/>
      <w:bookmarkStart w:id="800" w:name="_Toc151193860"/>
      <w:r/>
      <w:bookmarkStart w:id="801" w:name="_Toc305158888"/>
      <w:r/>
      <w:bookmarkStart w:id="802" w:name="_Toc150774751"/>
      <w:r/>
      <w:bookmarkStart w:id="803" w:name="_Toc151193788"/>
      <w:r/>
      <w:bookmarkStart w:id="804" w:name="_Toc151193716"/>
      <w:r/>
      <w:bookmarkStart w:id="805" w:name="_Toc164608660"/>
      <w:r/>
      <w:bookmarkStart w:id="806" w:name="_Toc127161460"/>
      <w:r/>
      <w:bookmarkStart w:id="807" w:name="_Toc150509297"/>
      <w:r/>
      <w:bookmarkStart w:id="808" w:name="_Toc149720839"/>
      <w:r/>
      <w:bookmarkStart w:id="809" w:name="_Toc195842911"/>
      <w:r/>
      <w:bookmarkStart w:id="810" w:name="_Ref467307010"/>
      <w:r>
        <w:rPr>
          <w:rFonts w:hint="eastAsia" w:ascii="宋体" w:hAnsi="宋体" w:eastAsia="宋体" w:cs="宋体"/>
          <w:color w:val="auto"/>
          <w:sz w:val="24"/>
          <w:highlight w:val="none"/>
        </w:rPr>
        <w:t xml:space="preserve">中标候选人名单</w:t>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296"/>
        <w:ind w:left="993" w:firstLine="136"/>
        <w:spacing w:line="360" w:lineRule="auto"/>
        <w:tabs>
          <w:tab w:val="left" w:pos="900" w:leader="none"/>
          <w:tab w:val="left" w:pos="21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随机抽取</w:t>
      </w:r>
      <w:r/>
    </w:p>
    <w:p>
      <w:pPr>
        <w:pStyle w:val="1296"/>
        <w:ind w:left="993" w:firstLine="136"/>
        <w:spacing w:line="360" w:lineRule="auto"/>
        <w:tabs>
          <w:tab w:val="left" w:pos="900" w:leader="none"/>
          <w:tab w:val="left" w:pos="212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□其他方式，具体要求：__</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___</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时，评标结果按评审后得分由高到低顺序排列。得分相同的，按投标报价由低到高顺序排列。得分且最终报价相同的，按照技术指标优劣顺序推荐。技术指标得分也相同的，由采购人（评审组长）现场随机抽取。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评标委员会要对评分汇总情况进行复核，特别是对排名第一的、报价最低的、投标或响应文件被认定为无效的情形进行重点复核。</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spacing w:line="360" w:lineRule="auto"/>
        <w:tabs>
          <w:tab w:val="left" w:pos="360" w:leader="none"/>
        </w:tabs>
        <w:rPr>
          <w:rFonts w:hint="eastAsia" w:ascii="宋体" w:hAnsi="宋体" w:eastAsia="宋体" w:cs="宋体"/>
          <w:color w:val="auto"/>
          <w:sz w:val="24"/>
          <w:highlight w:val="none"/>
        </w:rPr>
        <w:outlineLvl w:val="1"/>
      </w:pPr>
      <w:r>
        <w:rPr>
          <w:rFonts w:hint="eastAsia" w:ascii="宋体" w:hAnsi="宋体" w:eastAsia="宋体" w:cs="宋体"/>
          <w:color w:val="auto"/>
          <w:sz w:val="24"/>
          <w:highlight w:val="none"/>
        </w:rPr>
        <w:t xml:space="preserve">报告违法行为</w:t>
      </w:r>
      <w:r/>
    </w:p>
    <w:p>
      <w:pPr>
        <w:numPr>
          <w:ilvl w:val="1"/>
          <w:numId w:val="12"/>
        </w:numPr>
        <w:ind w:left="1077" w:hanging="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center"/>
        <w:spacing w:line="360" w:lineRule="auto"/>
        <w:tabs>
          <w:tab w:val="left" w:pos="360" w:leader="none"/>
          <w:tab w:val="left" w:pos="900" w:leader="none"/>
        </w:tabs>
        <w:rPr>
          <w:rFonts w:hint="eastAsia" w:ascii="宋体" w:hAnsi="宋体" w:eastAsia="宋体" w:cs="宋体"/>
          <w:b/>
          <w:color w:val="auto"/>
          <w:sz w:val="24"/>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1"/>
      </w:pPr>
      <w:r>
        <w:rPr>
          <w:rFonts w:hint="eastAsia" w:ascii="宋体" w:hAnsi="宋体" w:eastAsia="宋体" w:cs="宋体"/>
          <w:b/>
          <w:color w:val="auto"/>
          <w:sz w:val="24"/>
          <w:highlight w:val="none"/>
        </w:rPr>
      </w:r>
      <w:r/>
    </w:p>
    <w:p>
      <w:pPr>
        <w:jc w:val="center"/>
        <w:spacing w:line="360" w:lineRule="auto"/>
        <w:tabs>
          <w:tab w:val="left" w:pos="360" w:leader="none"/>
          <w:tab w:val="left" w:pos="900" w:leader="none"/>
        </w:tabs>
        <w:rPr>
          <w:rFonts w:hint="eastAsia" w:ascii="宋体" w:hAnsi="宋体" w:eastAsia="宋体" w:cs="宋体"/>
          <w:color w:val="auto"/>
          <w:sz w:val="24"/>
          <w:highlight w:val="none"/>
        </w:rPr>
        <w:outlineLvl w:val="1"/>
      </w:pPr>
      <w:r>
        <w:rPr>
          <w:rFonts w:hint="eastAsia" w:ascii="宋体" w:hAnsi="宋体" w:eastAsia="宋体" w:cs="宋体"/>
          <w:b/>
          <w:color w:val="auto"/>
          <w:sz w:val="24"/>
          <w:highlight w:val="none"/>
        </w:rPr>
        <w:t xml:space="preserve">二、评标标准</w:t>
      </w:r>
      <w:r/>
    </w:p>
    <w:tbl>
      <w:tblPr>
        <w:tblStyle w:val="1075"/>
        <w:tblW w:w="9879" w:type="dxa"/>
        <w:tblInd w:w="-255" w:type="dxa"/>
        <w:tblLayout w:type="fixed"/>
        <w:tblCellMar>
          <w:left w:w="108" w:type="dxa"/>
          <w:top w:w="0" w:type="dxa"/>
          <w:right w:w="108" w:type="dxa"/>
          <w:bottom w:w="0" w:type="dxa"/>
        </w:tblCellMar>
        <w:tblLook w:val="04A0" w:firstRow="1" w:lastRow="0" w:firstColumn="1" w:lastColumn="0" w:noHBand="0" w:noVBand="1"/>
      </w:tblPr>
      <w:tblGrid>
        <w:gridCol w:w="600"/>
        <w:gridCol w:w="1284"/>
        <w:gridCol w:w="5603"/>
        <w:gridCol w:w="588"/>
        <w:gridCol w:w="1804"/>
      </w:tblGrid>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评分项目</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评分细则</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分值</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备注</w:t>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一</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 xml:space="preserve">价格分（</w:t>
            </w:r>
            <w:r>
              <w:rPr>
                <w:rFonts w:hint="eastAsia" w:ascii="宋体" w:hAnsi="宋体" w:eastAsia="宋体" w:cs="宋体"/>
                <w:b/>
                <w:bCs/>
                <w:color w:val="auto"/>
                <w:sz w:val="24"/>
                <w:szCs w:val="24"/>
                <w:highlight w:val="none"/>
                <w:lang w:val="en-US" w:eastAsia="zh-CN" w:bidi="ar"/>
              </w:rPr>
              <w:t xml:space="preserve">20分</w:t>
            </w:r>
            <w:r>
              <w:rPr>
                <w:rFonts w:hint="eastAsia" w:ascii="宋体" w:hAnsi="宋体" w:eastAsia="宋体" w:cs="宋体"/>
                <w:b/>
                <w:bCs/>
                <w:color w:val="auto"/>
                <w:sz w:val="24"/>
                <w:szCs w:val="24"/>
                <w:highlight w:val="none"/>
                <w:lang w:val="en-US" w:eastAsia="zh-CN" w:bidi="ar"/>
              </w:rPr>
              <w:t xml:space="preserve">）</w:t>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价格分</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right="0"/>
              <w:jc w:val="both"/>
              <w:keepLines w:val="0"/>
              <w:keepNext w:val="0"/>
              <w:pageBreakBefore w:val="0"/>
              <w:spacing w:line="3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采用低价优先法计算，即满足招标文件要求且投标价格最低的投标报价为投标基准价，其价格分为满分。其他供应商的价格分统一按照下列公式计算（小数点保留两位）：投标报价得分=(投标基准价／投标报价)</w:t>
            </w:r>
            <w:r>
              <w:rPr>
                <w:rFonts w:hint="eastAsia" w:ascii="宋体" w:hAnsi="宋体" w:eastAsia="宋体" w:cs="宋体"/>
                <w:color w:val="auto"/>
                <w:sz w:val="24"/>
                <w:szCs w:val="24"/>
                <w:highlight w:val="none"/>
                <w:lang w:val="en-US" w:eastAsia="zh-CN"/>
              </w:rPr>
              <w:t xml:space="preserve">×分值</w:t>
            </w: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此处投标报价指经过报价修正，及因落实政府采购政策进行价格调整后的报价，详见第四章《评标方法和评标标准》2.4及2.5。</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bidi="ar"/>
              </w:rPr>
              <w:t xml:space="preserve">主观分</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45分</w:t>
            </w:r>
            <w:r>
              <w:rPr>
                <w:rFonts w:hint="eastAsia" w:ascii="宋体" w:hAnsi="宋体" w:eastAsia="宋体" w:cs="宋体"/>
                <w:b/>
                <w:bCs/>
                <w:color w:val="auto"/>
                <w:sz w:val="24"/>
                <w:szCs w:val="24"/>
                <w:highlight w:val="none"/>
                <w:lang w:eastAsia="zh-CN" w:bidi="ar"/>
              </w:rPr>
              <w:t xml:space="preserve">）</w:t>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管理机构和管理制度</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val="zh-CN" w:eastAsia="zh-CN"/>
              </w:rPr>
              <w:t xml:space="preserve">）评分内容：</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(1)针对旅游度假区，做好现场勘察。有完整的管理机构配备；</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(2)有道路环卫机械化及人工作业管理制度；</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(3)有垃圾收运作业管理制度；</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(4)有公厕管理和保洁作业制度；</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(5)有绿化养护人员组织及落实制度；</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(6)有员工培训计划。</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（二）评审依据：</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1.考察以上内容，每满足任意一项内容得10%，最高得60%。 </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2.在上述基础上，专家根据各投标人的具体响应内容按照量化的评审因素指标进一步评审。</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(1)方案整体科学合理、针对性强、可操作性强，评审为优加40%；</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(2)方案较合理、有一定针对性、一定可操作性，评审为良加20%；</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lang w:val="zh-CN" w:eastAsia="zh-CN"/>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作业工艺1</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道路环卫机械化作业组织方案及流程须包含以下内容：</w:t>
            </w:r>
            <w:r/>
          </w:p>
          <w:p>
            <w:pPr>
              <w:numPr>
                <w:ilvl w:val="0"/>
                <w:numId w:val="13"/>
              </w:numPr>
              <w:ind w:left="360" w:hanging="36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机械化清扫；</w:t>
            </w:r>
            <w:r/>
          </w:p>
          <w:p>
            <w:pPr>
              <w:numPr>
                <w:ilvl w:val="0"/>
                <w:numId w:val="13"/>
              </w:numPr>
              <w:ind w:left="360" w:hanging="36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机械化冲洗；</w:t>
            </w:r>
            <w:r/>
          </w:p>
          <w:p>
            <w:pPr>
              <w:numPr>
                <w:ilvl w:val="0"/>
                <w:numId w:val="13"/>
              </w:numPr>
              <w:ind w:left="360" w:hanging="36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机械化洒水；</w:t>
            </w:r>
            <w:r/>
          </w:p>
          <w:p>
            <w:pPr>
              <w:numPr>
                <w:ilvl w:val="0"/>
                <w:numId w:val="13"/>
              </w:numPr>
              <w:ind w:left="360" w:hanging="36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机械化清洗；</w:t>
            </w:r>
            <w:r/>
          </w:p>
          <w:p>
            <w:pPr>
              <w:numPr>
                <w:ilvl w:val="0"/>
                <w:numId w:val="13"/>
              </w:numPr>
              <w:ind w:left="360" w:hanging="360"/>
              <w:jc w:val="both"/>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机械化收集。</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1.考察以上内容，每满足任意一项内容得12%，最高得60%。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ind w:left="0" w:right="0" w:firstLine="0"/>
              <w:keepLines w:val="0"/>
              <w:keepNext w:val="0"/>
              <w:spacing w:before="0" w:beforeAutospacing="0" w:after="0" w:afterAutospacing="0" w:line="360" w:lineRule="exact"/>
              <w:widowControl/>
              <w:rPr>
                <w:rFonts w:hint="eastAsia" w:ascii="宋体" w:hAnsi="宋体" w:eastAsia="宋体" w:cs="宋体"/>
                <w:color w:val="auto"/>
                <w:sz w:val="24"/>
                <w:szCs w:val="24"/>
                <w:highlight w:val="none"/>
                <w:lang w:val="zh-CN" w:eastAsia="zh-CN"/>
              </w:rPr>
              <w:suppressLineNumbers w:val="0"/>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作业工艺2</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环卫人工作业组织方案及流程须包含以下内容：</w:t>
            </w:r>
            <w:r/>
          </w:p>
          <w:p>
            <w:pPr>
              <w:pStyle w:val="1518"/>
              <w:numPr>
                <w:ilvl w:val="0"/>
                <w:numId w:val="14"/>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道路人工保洁;</w:t>
            </w:r>
            <w:r/>
          </w:p>
          <w:p>
            <w:pPr>
              <w:pStyle w:val="1518"/>
              <w:numPr>
                <w:ilvl w:val="0"/>
                <w:numId w:val="14"/>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小型高压冲洗作业(重点突出道板和局部污染的冲洗)</w:t>
            </w:r>
            <w:r>
              <w:rPr>
                <w:rFonts w:hint="eastAsia" w:ascii="宋体" w:hAnsi="宋体" w:cs="宋体"/>
                <w:color w:val="auto"/>
                <w:sz w:val="24"/>
                <w:szCs w:val="24"/>
                <w:highlight w:val="none"/>
                <w:lang w:eastAsia="zh-CN"/>
              </w:rPr>
              <w:t xml:space="preserve">；</w:t>
            </w:r>
            <w:r/>
          </w:p>
          <w:p>
            <w:pPr>
              <w:pStyle w:val="1518"/>
              <w:numPr>
                <w:ilvl w:val="0"/>
                <w:numId w:val="14"/>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花台石凳保洁</w:t>
            </w:r>
            <w:r>
              <w:rPr>
                <w:rFonts w:hint="eastAsia" w:ascii="宋体" w:hAnsi="宋体" w:cs="宋体"/>
                <w:color w:val="auto"/>
                <w:sz w:val="24"/>
                <w:szCs w:val="24"/>
                <w:highlight w:val="none"/>
                <w:lang w:eastAsia="zh-CN"/>
              </w:rPr>
              <w:t xml:space="preserve">；</w:t>
            </w:r>
            <w:r/>
          </w:p>
          <w:p>
            <w:pPr>
              <w:pStyle w:val="1518"/>
              <w:numPr>
                <w:ilvl w:val="0"/>
                <w:numId w:val="14"/>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公厕保洁、维护、清窖</w:t>
            </w:r>
            <w:r>
              <w:rPr>
                <w:rFonts w:hint="eastAsia" w:ascii="宋体" w:hAnsi="宋体" w:cs="宋体"/>
                <w:color w:val="auto"/>
                <w:sz w:val="24"/>
                <w:szCs w:val="24"/>
                <w:highlight w:val="none"/>
                <w:lang w:eastAsia="zh-CN"/>
              </w:rPr>
              <w:t xml:space="preserve">；</w:t>
            </w:r>
            <w:r/>
          </w:p>
          <w:p>
            <w:pPr>
              <w:pStyle w:val="1518"/>
              <w:numPr>
                <w:ilvl w:val="0"/>
                <w:numId w:val="14"/>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果壳箱、垃圾桶收集清洗维护。</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1.考察以上内容，每满足任意一项内容得12%，最高得60%。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作业工艺3</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垃圾收运作业组织方案及流程须包含以下内容：</w:t>
            </w:r>
            <w:r/>
          </w:p>
          <w:p>
            <w:pPr>
              <w:pStyle w:val="1518"/>
              <w:numPr>
                <w:ilvl w:val="0"/>
                <w:numId w:val="15"/>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含道路沿线垃圾巡回收集的方案及实施过程;</w:t>
            </w:r>
            <w:r/>
          </w:p>
          <w:p>
            <w:pPr>
              <w:pStyle w:val="1518"/>
              <w:numPr>
                <w:ilvl w:val="0"/>
                <w:numId w:val="15"/>
              </w:num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垃圾分类收集的方案及实施过程。</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1.考察以上内容，每满足任意一项内容得30%，最高得60%。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作业工艺4</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绿化养护常规作业组织方案须包含以下内容: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(1)养护月历；</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(2)全年病虫害防治计划；</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(3)植物修剪；</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1.考察以上内容，每满足任意一项内容得20%，最高得60%。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安全、文明作业管理实施方案及保障措施</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(1)有安全制度、安全预案、全员安全培训计划；</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(2)有安全设施配备及安全检查及记录要求；</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(3)有意外伤害赔偿措施和风险规避措施；</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(4)有事故发生后的应对处理办法。</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1.考察以上内容，每满足任意一项内容得15%，最高得60%。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恶劣天气应急预案</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(1)有应急预案；</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(2)有完备的应急物资贮备清单。</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1.考察以上内容，每满足任意一项内容得30%，最高得60%。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1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重大活动，检查评比和节假日保障措施</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(一)评分内容：</w:t>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(1)有重大活动，检查评比和节假日保障方案。</w:t>
            </w:r>
            <w:r/>
          </w:p>
          <w:p>
            <w:pPr>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（二）评审依据：</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1.考察以上内容，每满足任意一项内容得60%，最高得60%。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2.在上述基础上，专家根据各投标人的具体响应内容按照量化的评审因素指标进一步评审。</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(1)方案整体科学合理、针对性强、可操作性强，评审为优加40%；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(2)方案较合理、有一定针对性、一定可操作性，评审为良加20%；</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(3)方案不尽合理、针对性一般、可操作性一般，评审为中加5%； </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(4)方案不合理、无针对性、无可操作性，评审为差的，不加分。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92"/>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p>
        </w:tc>
        <w:tc>
          <w:tcPr>
            <w:gridSpan w:val="4"/>
            <w:tcBorders>
              <w:top w:val="single" w:color="000000" w:sz="4" w:space="0"/>
              <w:left w:val="single" w:color="000000" w:sz="4" w:space="0"/>
              <w:bottom w:val="single" w:color="000000" w:sz="4" w:space="0"/>
              <w:right w:val="single" w:color="000000" w:sz="4" w:space="0"/>
            </w:tcBorders>
            <w:tcW w:w="9279" w:type="dxa"/>
            <w:vAlign w:val="center"/>
            <w:textDirection w:val="lrTb"/>
            <w:noWrap w:val="false"/>
          </w:tcPr>
          <w:p>
            <w:pPr>
              <w:jc w:val="center"/>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bidi="ar"/>
              </w:rPr>
              <w:t xml:space="preserve">客观分</w:t>
            </w:r>
            <w:r>
              <w:rPr>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val="en-US" w:eastAsia="zh-CN" w:bidi="ar"/>
              </w:rPr>
              <w:t xml:space="preserve">35分</w:t>
            </w:r>
            <w:r>
              <w:rPr>
                <w:rFonts w:hint="eastAsia" w:ascii="宋体" w:hAnsi="宋体" w:eastAsia="宋体" w:cs="宋体"/>
                <w:b/>
                <w:bCs/>
                <w:color w:val="auto"/>
                <w:sz w:val="24"/>
                <w:szCs w:val="24"/>
                <w:highlight w:val="none"/>
                <w:lang w:eastAsia="zh-CN" w:bidi="ar"/>
              </w:rPr>
              <w:t xml:space="preserve">）</w:t>
            </w:r>
            <w:r/>
          </w:p>
        </w:tc>
      </w:tr>
      <w:tr>
        <w:trPr>
          <w:trHeight w:val="3383"/>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企业业绩</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(1)投标人近三年(投标截止日往前推)具有</w:t>
            </w:r>
            <w:r>
              <w:rPr>
                <w:rFonts w:hint="eastAsia" w:ascii="宋体" w:hAnsi="宋体" w:eastAsia="宋体" w:cs="宋体"/>
                <w:color w:val="auto"/>
                <w:sz w:val="24"/>
                <w:szCs w:val="24"/>
                <w:highlight w:val="none"/>
              </w:rPr>
              <w:t xml:space="preserve">类似绿化养护业绩(不含绿化施工和绿化施工完成后缺陷责任期内的绿化养护</w:t>
            </w:r>
            <w:r>
              <w:rPr>
                <w:rFonts w:hint="eastAsia" w:ascii="宋体" w:hAnsi="宋体" w:eastAsia="宋体" w:cs="宋体"/>
                <w:color w:val="auto"/>
                <w:sz w:val="24"/>
                <w:szCs w:val="24"/>
                <w:highlight w:val="none"/>
              </w:rPr>
              <w:t xml:space="preserve">)，有一个得2分，最高得6分。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(2)投标人近三年(投标截止日往前推)承接过类似道路环卫保洁作业业绩，</w:t>
            </w:r>
            <w:r>
              <w:rPr>
                <w:rFonts w:hint="eastAsia" w:ascii="宋体" w:hAnsi="宋体" w:eastAsia="宋体" w:cs="宋体"/>
                <w:color w:val="auto"/>
                <w:sz w:val="24"/>
                <w:szCs w:val="24"/>
                <w:highlight w:val="none"/>
              </w:rPr>
              <w:t xml:space="preserve">有一个得2分，最高得6分。</w:t>
            </w:r>
            <w:r/>
          </w:p>
          <w:p>
            <w:pPr>
              <w:jc w:val="lef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注：(1)投标人在不同年份对同一业主提供的同一项目业绩不重复计分，仅按一份计算；(2)须同时提供中标通知书、合同材料以及合同期内任意一次发票材料。业绩时间以合同签订时间为准。未提供的或材料不全的或无效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trHeight w:val="960"/>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人员配备</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1．本项目配备项目负责人(绿化管养负责人)1名：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1.1绿化管养负责人具有园林绿化相关专业高级职称的得2分，具有园林绿化相关专业中级职称的得1分。</w:t>
            </w:r>
            <w:bookmarkStart w:id="811" w:name="OLE_LINK2"/>
            <w:r>
              <w:rPr>
                <w:rFonts w:hint="eastAsia" w:ascii="宋体" w:hAnsi="宋体" w:eastAsia="宋体" w:cs="宋体"/>
                <w:color w:val="auto"/>
                <w:sz w:val="24"/>
                <w:szCs w:val="24"/>
                <w:highlight w:val="none"/>
              </w:rPr>
              <w:t xml:space="preserve">本项最高2分。</w:t>
            </w:r>
            <w:bookmarkEnd w:id="811"/>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注：(1)须提供职称证书材料以及该证书的人力资源和社会保障部门网站查询截图并加盖公章。 (2)提供近半年来(投标截止日往前推)任意一个月投标人为拟派绿化管养负责人缴纳的社会保险证明材料。未提供的或材料不全的或无效的不得分。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2.本</w:t>
            </w:r>
            <w:r>
              <w:rPr>
                <w:rFonts w:hint="eastAsia" w:ascii="宋体" w:hAnsi="宋体" w:eastAsia="宋体" w:cs="宋体"/>
                <w:color w:val="auto"/>
                <w:sz w:val="24"/>
                <w:szCs w:val="24"/>
                <w:highlight w:val="none"/>
              </w:rPr>
              <w:t xml:space="preserve">项目配备环卫保洁负责人1名：</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环卫保洁负责人近三年（投标截止日往前推）以来在投标单位类似道路环卫作业业绩中担任项目负责人，有一个业绩得2分，最高得2分。</w:t>
            </w:r>
            <w:r/>
          </w:p>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注：(1)以上业绩和企业业绩不能重复。(2)业绩须同时提供中标通知书、合同材料以及合同期内任意一次发票材料。业绩时间以合同签订时间为准。(3)提供近半年来(投标截止日往前推)任意一个月投标人为拟派环卫保洁负责人缴纳的社会保险证明材料。未提供的或材料不全的或无效的不得分。</w:t>
            </w:r>
            <w:r/>
          </w:p>
          <w:p>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现场作业人员【项目负责人(绿化管养负责人)、环卫保洁负责人除外】</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1现场作业人员中(在满足采购需求的情况下)每增加一名高处作业人员得1分，本项最高得3分。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2现场作业人员中具有绿化工(或花卉工或园艺工或植保员)证书的，1人得1分，本项最高得8分。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3现场作业人员中具有保洁员证书的，1人得1.5分，本项最高得6分。</w:t>
            </w:r>
            <w:r/>
          </w:p>
          <w:p>
            <w:pPr>
              <w:jc w:val="lef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注：(1)提供高处作业证书材料以及该证书的应急管理部门网站查询截图并加盖公章；(2)提供绿化工、花卉工、园艺工、植保员证书以及该证书人力资源和社会保障部门</w:t>
            </w:r>
            <w:r>
              <w:rPr>
                <w:rFonts w:hint="eastAsia" w:ascii="宋体" w:hAnsi="宋体" w:cs="宋体"/>
                <w:color w:val="auto"/>
                <w:sz w:val="24"/>
                <w:szCs w:val="24"/>
                <w:highlight w:val="none"/>
                <w:lang w:val="en-US" w:eastAsia="zh-CN"/>
              </w:rPr>
              <w:t xml:space="preserve">或住建部门</w:t>
            </w:r>
            <w:r>
              <w:rPr>
                <w:rFonts w:hint="eastAsia" w:ascii="宋体" w:hAnsi="宋体" w:eastAsia="宋体" w:cs="宋体"/>
                <w:color w:val="auto"/>
                <w:sz w:val="24"/>
                <w:szCs w:val="24"/>
                <w:highlight w:val="none"/>
              </w:rPr>
              <w:t xml:space="preserve">网站查询截图并加盖公章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)提供</w:t>
            </w:r>
            <w:r>
              <w:rPr>
                <w:rFonts w:hint="eastAsia" w:ascii="宋体" w:hAnsi="宋体" w:cs="宋体"/>
                <w:color w:val="auto"/>
                <w:sz w:val="24"/>
                <w:szCs w:val="24"/>
                <w:highlight w:val="none"/>
                <w:lang w:val="en-US" w:eastAsia="zh-CN"/>
              </w:rPr>
              <w:t xml:space="preserve">保洁</w:t>
            </w:r>
            <w:r>
              <w:rPr>
                <w:rFonts w:hint="eastAsia" w:ascii="宋体" w:hAnsi="宋体" w:eastAsia="宋体" w:cs="宋体"/>
                <w:color w:val="auto"/>
                <w:sz w:val="24"/>
                <w:szCs w:val="24"/>
                <w:highlight w:val="none"/>
              </w:rPr>
              <w:t xml:space="preserve">员证书以及该证书人力资源和社会保障部门网站查询截图并加盖公章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提供近半年来(投标截止日往前推)任意一月投标人为拟派现场作业人员缴纳的社会保险证明材料。未提供的或材料不全的或无效的不得分。</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6"/>
        </w:trPr>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拟投入设备配置</w:t>
            </w:r>
            <w:r/>
          </w:p>
        </w:tc>
        <w:tc>
          <w:tcPr>
            <w:tcBorders>
              <w:top w:val="single" w:color="000000" w:sz="4" w:space="0"/>
              <w:left w:val="single" w:color="000000" w:sz="4" w:space="0"/>
              <w:bottom w:val="single" w:color="000000" w:sz="4" w:space="0"/>
              <w:right w:val="single" w:color="000000" w:sz="4" w:space="0"/>
            </w:tcBorders>
            <w:tcW w:w="560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投标单位拟投入的设备在采购需求要求的基本数量基础上(自有或租赁)：</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(1)每增加登高车(作业高度≥10米)1辆得0.5分，最高得0.5分；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(4)每增加原装洒水车(核定载质量≥8吨)1辆得0.5分，最高得1分；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(6)每增加1辆雾炮车(抑尘车) (核定载质量≥8吨)得0.5分，本小项最多得0.5分。</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如自有(行驶证车辆所有人为投标人)须提供以上车辆照片、行驶证、车辆购置发票、体现车辆参数的相关证明材料(如需)。如为租赁须提供车辆照片、行驶证、车辆购置发票、租赁合同(租赁期限需满足服务期限)、租赁发票、体现车辆参数的相关证明材料(如需)，缺一项不得分；</w:t>
            </w:r>
            <w:r/>
          </w:p>
          <w:p>
            <w:pPr>
              <w:numPr>
                <w:ilvl w:val="0"/>
                <w:numId w:val="16"/>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如提供的以上资料不能反映上述设备要求的规格及主要生产能力的则需同时提供其他证明资料以证明拟投入的设备满足上述要求的规格及生产能力，否则不得分。</w:t>
            </w:r>
            <w:r/>
          </w:p>
          <w:p>
            <w:pPr>
              <w:jc w:val="lef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rPr>
              <w:t xml:space="preserve">同一车辆不重复计分。以上车辆在签订合同前甲方将进行核验。</w:t>
            </w:r>
            <w:r/>
          </w:p>
        </w:tc>
        <w:tc>
          <w:tcPr>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04"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ind w:firstLine="480"/>
        <w:spacing w:line="360" w:lineRule="exact"/>
        <w:rPr>
          <w:rFonts w:hint="eastAsia" w:ascii="宋体" w:hAnsi="宋体" w:eastAsia="宋体" w:cs="宋体"/>
          <w:color w:val="auto"/>
          <w:sz w:val="24"/>
          <w:highlight w:val="none"/>
        </w:rPr>
      </w:pPr>
      <w:r/>
      <w:bookmarkStart w:id="812" w:name="_Toc99301424"/>
      <w:r>
        <w:rPr>
          <w:rFonts w:hint="eastAsia" w:ascii="宋体" w:hAnsi="宋体" w:eastAsia="宋体" w:cs="宋体"/>
          <w:color w:val="auto"/>
          <w:sz w:val="24"/>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p>
    <w:p>
      <w:pPr>
        <w:ind w:firstLine="4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2)评标标准中要求提供的证明文件及资料等在响应文件中提供扫描件(或照片)，材料内容、印章必须完整、清晰可辨且在有效期内。采购小组成员半数以上认定模糊无法辨认的不得分；</w:t>
      </w:r>
      <w:r/>
    </w:p>
    <w:p>
      <w:pPr>
        <w:ind w:firstLine="4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3)评标时，未能按以上要求提供相应证明的，不作为评标依据，不得分。</w:t>
      </w:r>
      <w:r/>
    </w:p>
    <w:p>
      <w:pPr>
        <w:ind w:firstLine="4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4)扫描件(或照片)要求字迹清晰，确保文字内容能看清无变形；</w:t>
      </w:r>
      <w:r/>
    </w:p>
    <w:p>
      <w:pPr>
        <w:ind w:firstLine="4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b/>
          <w:bCs/>
          <w:color w:val="auto"/>
          <w:sz w:val="24"/>
          <w:highlight w:val="none"/>
        </w:rPr>
        <w:t xml:space="preserve">采用电子证书或者网络截图，必须使用经过备案的政府官方网站截图，且必须是可供任何人查询的公开信息，截图必须包含网址和网站名称，保证他人能够通过网址再次查询到；</w:t>
      </w:r>
      <w:r/>
    </w:p>
    <w:p>
      <w:pPr>
        <w:ind w:firstLine="420"/>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6)响应人按评分细则所有得分项目均视为对本次招标的承诺，成交后均作为合同的组成部分。</w:t>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ind w:firstLine="723"/>
        <w:jc w:val="left"/>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第五章   采购需求</w:t>
      </w:r>
      <w:bookmarkEnd w:id="812"/>
      <w:r/>
      <w:r/>
    </w:p>
    <w:p>
      <w:pPr>
        <w:pStyle w:val="1533"/>
        <w:ind w:left="0" w:firstLine="0"/>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一、采购标的</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1．项目名称：</w:t>
      </w:r>
      <w:r>
        <w:rPr>
          <w:rFonts w:hint="eastAsia" w:ascii="宋体" w:hAnsi="宋体" w:eastAsia="宋体" w:cs="宋体"/>
          <w:color w:val="auto"/>
          <w:sz w:val="24"/>
          <w:szCs w:val="24"/>
          <w:highlight w:val="none"/>
          <w:lang w:eastAsia="zh-CN"/>
        </w:rPr>
        <w:t xml:space="preserve">江苏省金坛茅山旅游度假区绿化养护及环卫保洁项目</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2．预算金额：</w:t>
      </w:r>
      <w:r>
        <w:rPr>
          <w:rFonts w:hint="eastAsia" w:ascii="宋体" w:hAnsi="宋体" w:eastAsia="宋体" w:cs="宋体"/>
          <w:color w:val="auto"/>
          <w:sz w:val="24"/>
          <w:szCs w:val="24"/>
          <w:highlight w:val="none"/>
          <w:lang w:val="en-US" w:eastAsia="zh-CN"/>
        </w:rPr>
        <w:t xml:space="preserve">2588万元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3．最高限价：01包：</w:t>
      </w:r>
      <w:r>
        <w:rPr>
          <w:rFonts w:hint="eastAsia" w:ascii="宋体" w:hAnsi="宋体" w:eastAsia="宋体" w:cs="宋体"/>
          <w:color w:val="auto"/>
          <w:sz w:val="24"/>
          <w:szCs w:val="24"/>
          <w:highlight w:val="none"/>
          <w:lang w:val="en-US" w:eastAsia="zh-CN"/>
        </w:rPr>
        <w:t xml:space="preserve">490.4946万</w:t>
      </w:r>
      <w:r>
        <w:rPr>
          <w:rFonts w:hint="eastAsia" w:ascii="宋体" w:hAnsi="宋体" w:eastAsia="宋体" w:cs="宋体"/>
          <w:color w:val="auto"/>
          <w:sz w:val="24"/>
          <w:szCs w:val="24"/>
          <w:highlight w:val="none"/>
        </w:rPr>
        <w:t xml:space="preserve">元/年；02包：</w:t>
      </w:r>
      <w:r>
        <w:rPr>
          <w:rFonts w:hint="eastAsia" w:ascii="宋体" w:hAnsi="宋体" w:eastAsia="宋体" w:cs="宋体"/>
          <w:color w:val="auto"/>
          <w:sz w:val="24"/>
          <w:szCs w:val="24"/>
          <w:highlight w:val="none"/>
          <w:lang w:val="en-US" w:eastAsia="zh-CN"/>
        </w:rPr>
        <w:t xml:space="preserve">424.16万</w:t>
      </w:r>
      <w:r>
        <w:rPr>
          <w:rFonts w:hint="eastAsia" w:ascii="宋体" w:hAnsi="宋体" w:eastAsia="宋体" w:cs="宋体"/>
          <w:color w:val="auto"/>
          <w:sz w:val="24"/>
          <w:szCs w:val="24"/>
          <w:highlight w:val="none"/>
        </w:rPr>
        <w:t xml:space="preserve">元/年；</w:t>
      </w:r>
      <w:r>
        <w:rPr>
          <w:rFonts w:hint="eastAsia" w:ascii="宋体" w:hAnsi="宋体" w:eastAsia="宋体" w:cs="宋体"/>
          <w:color w:val="auto"/>
          <w:sz w:val="24"/>
          <w:highlight w:val="none"/>
        </w:rPr>
        <w:t xml:space="preserve">投标报价</w:t>
      </w:r>
      <w:r>
        <w:rPr>
          <w:rFonts w:hint="eastAsia" w:ascii="宋体" w:hAnsi="宋体" w:eastAsia="宋体" w:cs="宋体"/>
          <w:color w:val="auto"/>
          <w:sz w:val="24"/>
          <w:highlight w:val="none"/>
          <w:lang w:val="en-US" w:eastAsia="zh-CN"/>
        </w:rPr>
        <w:t xml:space="preserve">不</w:t>
      </w:r>
      <w:r>
        <w:rPr>
          <w:rFonts w:hint="eastAsia" w:ascii="宋体" w:hAnsi="宋体" w:eastAsia="宋体" w:cs="宋体"/>
          <w:color w:val="auto"/>
          <w:sz w:val="24"/>
          <w:highlight w:val="none"/>
        </w:rPr>
        <w:t xml:space="preserve">超过各包的最高限价，各分部分项工程综合单价均不得超过控制价中对应综合单价</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否则作</w:t>
      </w:r>
      <w:r>
        <w:rPr>
          <w:rFonts w:hint="eastAsia" w:ascii="宋体" w:hAnsi="宋体" w:eastAsia="宋体" w:cs="宋体"/>
          <w:color w:val="auto"/>
          <w:sz w:val="24"/>
          <w:highlight w:val="none"/>
        </w:rPr>
        <w:t xml:space="preserve">废标处理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项目概况（简介）：对江苏省金坛茅山旅游度假区绿化进行养护。产生的残枝、枯叶及生活垃圾的清理;绿地养护(必须达到附件材料中的质量要求);巡查上报绿化设施维护修理情况;养护区内各类设施的看护;苗木补植(以现场情况及采购人指令为准);部分乔灌木以及色块的回缩修剪;对内部道路及道路交界处延伸道路的环卫机械化作业服务、人工保洁(绿地、广场、步行道、水面及相关附属设施)，公共厕所保洁及维护、停车场保洁、果壳箱和垃圾箱的保洁。</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服务期限：合同一年一签，采用1+1+1模式，第一年合同期限届满，符合合同质量要求和《江苏省金坛茅山旅游度假区绿化养护考核细则》、《江苏省金坛茅山旅游度假区管理委员会环卫考核细则》，经采购人同意后，可顺延续签下一年合同</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6．是/否接受联合体投标：</w:t>
      </w:r>
      <w:r>
        <w:rPr>
          <w:rFonts w:hint="eastAsia" w:ascii="宋体" w:hAnsi="宋体" w:eastAsia="宋体" w:cs="宋体"/>
          <w:color w:val="auto"/>
          <w:sz w:val="24"/>
          <w:szCs w:val="24"/>
          <w:highlight w:val="none"/>
          <w:lang w:eastAsia="zh-CN"/>
        </w:rPr>
        <w:t xml:space="preserve">否</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7．是/否接受分支机构参与响应：</w:t>
      </w:r>
      <w:r>
        <w:rPr>
          <w:rFonts w:hint="eastAsia" w:ascii="宋体" w:hAnsi="宋体" w:eastAsia="宋体" w:cs="宋体"/>
          <w:color w:val="auto"/>
          <w:sz w:val="24"/>
          <w:szCs w:val="24"/>
          <w:highlight w:val="none"/>
          <w:lang w:eastAsia="zh-CN"/>
        </w:rPr>
        <w:t xml:space="preserve">否</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8．是/否属于政府购买服务：是</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9．是/否接受进口产品投标：否</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10．是/否专门面向中小企业预留采购份额：是</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11．本项目的特定资格要求：</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12．项目类别：服务类</w:t>
      </w:r>
      <w:r/>
    </w:p>
    <w:p>
      <w:pPr>
        <w:pStyle w:val="1533"/>
        <w:ind w:left="0" w:firstLine="0"/>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二、商务要求</w:t>
      </w:r>
      <w:r/>
    </w:p>
    <w:p>
      <w:pPr>
        <w:ind w:firstLine="482"/>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1．交付（实施）的时间（期限）和地点（范围）</w:t>
      </w:r>
      <w:r>
        <w:rPr>
          <w:rFonts w:hint="eastAsia" w:ascii="宋体" w:hAnsi="宋体" w:eastAsia="宋体" w:cs="宋体"/>
          <w:b/>
          <w:bCs/>
          <w:color w:val="auto"/>
          <w:sz w:val="24"/>
          <w:szCs w:val="24"/>
          <w:highlight w:val="none"/>
          <w:lang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服务期限：合同一年一签，采用1+1+1模式，第一年合同期限届满，符合合同质量要求和《江苏省金坛茅山旅游度假区绿化养护考核细则》、《江苏省金坛茅山旅游度假区管理委员会环卫考核细则》，经采购人同意后，可顺延续签下一年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特别说明：第一年合同签订时，原服务合同已经终止的，服务开始时间为本合同签订之日；原服务合同尚未终止的，服务开始时间为原服务合同终止之日的次日。各服务结束时间统一为本合同签订之日满1年的对应日（如无对应日，则为当月最后一日；遇节假日不顺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地点（范围）</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01包范围：访仙路以东(不包含访仙路及两侧)，北至</w:t>
      </w:r>
      <w:r>
        <w:rPr>
          <w:rFonts w:hint="eastAsia" w:ascii="宋体" w:hAnsi="宋体" w:eastAsia="宋体" w:cs="宋体"/>
          <w:color w:val="auto"/>
          <w:sz w:val="24"/>
          <w:szCs w:val="24"/>
          <w:highlight w:val="none"/>
          <w:lang w:val="en-US" w:eastAsia="zh-CN"/>
        </w:rPr>
        <w:t xml:space="preserve">致和路</w:t>
      </w:r>
      <w:r>
        <w:rPr>
          <w:rFonts w:hint="eastAsia" w:ascii="宋体" w:hAnsi="宋体" w:eastAsia="宋体" w:cs="宋体"/>
          <w:color w:val="auto"/>
          <w:sz w:val="24"/>
          <w:szCs w:val="24"/>
          <w:highlight w:val="none"/>
          <w:lang w:eastAsia="zh-CN"/>
        </w:rPr>
        <w:t xml:space="preserve">，东至</w:t>
      </w:r>
      <w:r>
        <w:rPr>
          <w:rFonts w:hint="eastAsia" w:ascii="宋体" w:hAnsi="宋体" w:eastAsia="宋体" w:cs="宋体"/>
          <w:color w:val="auto"/>
          <w:sz w:val="24"/>
          <w:szCs w:val="24"/>
          <w:highlight w:val="none"/>
          <w:lang w:val="en-US" w:eastAsia="zh-CN"/>
        </w:rPr>
        <w:t xml:space="preserve">访仙路</w:t>
      </w:r>
      <w:r>
        <w:rPr>
          <w:rFonts w:hint="eastAsia" w:ascii="宋体" w:hAnsi="宋体" w:eastAsia="宋体" w:cs="宋体"/>
          <w:color w:val="auto"/>
          <w:sz w:val="24"/>
          <w:szCs w:val="24"/>
          <w:highlight w:val="none"/>
          <w:lang w:eastAsia="zh-CN"/>
        </w:rPr>
        <w:t xml:space="preserve">，南至</w:t>
      </w:r>
      <w:r>
        <w:rPr>
          <w:rFonts w:hint="eastAsia" w:ascii="宋体" w:hAnsi="宋体" w:eastAsia="宋体" w:cs="宋体"/>
          <w:color w:val="auto"/>
          <w:sz w:val="24"/>
          <w:szCs w:val="24"/>
          <w:highlight w:val="none"/>
          <w:lang w:val="en-US" w:eastAsia="zh-CN"/>
        </w:rPr>
        <w:t xml:space="preserve">尚水路</w:t>
      </w:r>
      <w:r>
        <w:rPr>
          <w:rFonts w:hint="eastAsia" w:ascii="宋体" w:hAnsi="宋体" w:eastAsia="宋体" w:cs="宋体"/>
          <w:color w:val="auto"/>
          <w:sz w:val="24"/>
          <w:szCs w:val="24"/>
          <w:highlight w:val="none"/>
          <w:lang w:eastAsia="zh-CN"/>
        </w:rPr>
        <w:t xml:space="preserve">。02</w:t>
      </w:r>
      <w:r>
        <w:rPr>
          <w:rFonts w:hint="eastAsia" w:ascii="宋体" w:hAnsi="宋体" w:cs="宋体"/>
          <w:color w:val="auto"/>
          <w:sz w:val="24"/>
          <w:szCs w:val="24"/>
          <w:highlight w:val="none"/>
          <w:lang w:val="en-US" w:eastAsia="zh-CN"/>
        </w:rPr>
        <w:t xml:space="preserve">包</w:t>
      </w:r>
      <w:r>
        <w:rPr>
          <w:rFonts w:hint="eastAsia" w:ascii="宋体" w:hAnsi="宋体" w:eastAsia="宋体" w:cs="宋体"/>
          <w:color w:val="auto"/>
          <w:sz w:val="24"/>
          <w:szCs w:val="24"/>
          <w:highlight w:val="none"/>
          <w:lang w:eastAsia="zh-CN"/>
        </w:rPr>
        <w:t xml:space="preserve">范围：访仙路以西(包含访仙路及两侧)，北至</w:t>
      </w:r>
      <w:r>
        <w:rPr>
          <w:rFonts w:hint="eastAsia" w:ascii="宋体" w:hAnsi="宋体" w:eastAsia="宋体" w:cs="宋体"/>
          <w:color w:val="auto"/>
          <w:sz w:val="24"/>
          <w:szCs w:val="24"/>
          <w:highlight w:val="none"/>
          <w:lang w:val="en-US" w:eastAsia="zh-CN"/>
        </w:rPr>
        <w:t xml:space="preserve">彭仙路</w:t>
      </w:r>
      <w:r>
        <w:rPr>
          <w:rFonts w:hint="eastAsia" w:ascii="宋体" w:hAnsi="宋体" w:eastAsia="宋体" w:cs="宋体"/>
          <w:color w:val="auto"/>
          <w:sz w:val="24"/>
          <w:szCs w:val="24"/>
          <w:highlight w:val="none"/>
          <w:lang w:eastAsia="zh-CN"/>
        </w:rPr>
        <w:t xml:space="preserve">，西至</w:t>
      </w:r>
      <w:r>
        <w:rPr>
          <w:rFonts w:hint="eastAsia" w:ascii="宋体" w:hAnsi="宋体" w:eastAsia="宋体" w:cs="宋体"/>
          <w:color w:val="auto"/>
          <w:sz w:val="24"/>
          <w:szCs w:val="24"/>
          <w:highlight w:val="none"/>
          <w:lang w:val="en-US" w:eastAsia="zh-CN"/>
        </w:rPr>
        <w:t xml:space="preserve">望仙路</w:t>
      </w:r>
      <w:r>
        <w:rPr>
          <w:rFonts w:hint="eastAsia" w:ascii="宋体" w:hAnsi="宋体" w:eastAsia="宋体" w:cs="宋体"/>
          <w:color w:val="auto"/>
          <w:sz w:val="24"/>
          <w:szCs w:val="24"/>
          <w:highlight w:val="none"/>
          <w:lang w:eastAsia="zh-CN"/>
        </w:rPr>
        <w:t xml:space="preserve">，南至</w:t>
      </w:r>
      <w:r>
        <w:rPr>
          <w:rFonts w:hint="eastAsia" w:ascii="宋体" w:hAnsi="宋体" w:eastAsia="宋体" w:cs="宋体"/>
          <w:color w:val="auto"/>
          <w:sz w:val="24"/>
          <w:szCs w:val="24"/>
          <w:highlight w:val="none"/>
          <w:lang w:val="en-US" w:eastAsia="zh-CN"/>
        </w:rPr>
        <w:t xml:space="preserve">访仙路</w:t>
      </w:r>
      <w:r>
        <w:rPr>
          <w:rFonts w:hint="eastAsia" w:ascii="宋体" w:hAnsi="宋体" w:eastAsia="宋体" w:cs="宋体"/>
          <w:color w:val="auto"/>
          <w:sz w:val="24"/>
          <w:szCs w:val="24"/>
          <w:highlight w:val="none"/>
          <w:lang w:eastAsia="zh-CN"/>
        </w:rPr>
        <w:t xml:space="preserve">。</w:t>
      </w:r>
      <w:r/>
    </w:p>
    <w:p>
      <w:pPr>
        <w:numPr>
          <w:ilvl w:val="0"/>
          <w:numId w:val="17"/>
        </w:numPr>
        <w:ind w:firstLine="482"/>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rPr>
          <w:rFonts w:hint="eastAsia" w:ascii="宋体" w:hAnsi="宋体" w:eastAsia="宋体" w:cs="宋体"/>
          <w:b/>
          <w:bCs/>
          <w:color w:val="auto"/>
          <w:sz w:val="24"/>
          <w:szCs w:val="24"/>
          <w:highlight w:val="none"/>
        </w:rPr>
        <w:t xml:space="preserve">付款条件（进度和方式）</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合同生效后，按月考核，每季度结算一次(按考核内容相关规定发生扣款的，在支付费用时扣除)。付款前乙方向甲方提供等额增值税发票。</w:t>
      </w:r>
      <w:r/>
    </w:p>
    <w:p>
      <w:pPr>
        <w:ind w:firstLine="64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三、技术要求</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1、作业清单及服务内容：</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(1)作业清单：</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01包：</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绿化养护范围：尚阳路19.2万㎡、尚阳路遗留项目 6.9455万㎡、寻仙路14.3万㎡、、游客中心12.38万㎡ 、尚水路5.5万㎡、致和路12.123万㎡、新浮水库25万㎡、新浮路1.2万㎡、雅居乐移交绿化7.1万㎡；</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保洁范围：尚阳路、寻仙路、尚水路、致和路、新湖路、新浮水库绿道、原X205、常大科创园沿线，道路长度为20046米。</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02包：</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绿化养护范围：访仙路一标段12.4万㎡、二标段22.2万㎡、访仙三标段3.2万㎡、白鹭湖下游绿化3.5万㎡、白鹭湖5万㎡、望仙路15.6万㎡、金茅路16.6万㎡、金茅路（彭城庙2.7万㎡）、百羊路2.7万㎡、观云路约4.2万㎡、白鹭湖5万㎡、金茅路（彭城</w:t>
      </w:r>
      <w:r>
        <w:rPr>
          <w:rFonts w:hint="eastAsia" w:ascii="宋体" w:hAnsi="宋体" w:cs="宋体"/>
          <w:color w:val="auto"/>
          <w:sz w:val="24"/>
          <w:szCs w:val="24"/>
          <w:highlight w:val="none"/>
          <w:lang w:val="en-US" w:eastAsia="zh-CN"/>
        </w:rPr>
        <w:t xml:space="preserve">庙</w:t>
      </w:r>
      <w:r>
        <w:rPr>
          <w:rFonts w:hint="eastAsia" w:ascii="宋体" w:hAnsi="宋体" w:eastAsia="宋体" w:cs="宋体"/>
          <w:color w:val="auto"/>
          <w:sz w:val="24"/>
          <w:szCs w:val="24"/>
          <w:highlight w:val="none"/>
          <w:lang w:val="en-US" w:eastAsia="zh-CN"/>
        </w:rPr>
        <w:t xml:space="preserve">2.7万㎡）。</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保洁范围：访仙路、观云路、百羊路、望仙路、A线连接线，道路长度为12889米。</w:t>
      </w:r>
      <w:r/>
    </w:p>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1.内部道路机械化清扫保洁明细表 </w:t>
      </w:r>
      <w:r/>
    </w:p>
    <w:tbl>
      <w:tblPr>
        <w:tblStyle w:val="107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40"/>
        <w:gridCol w:w="1787"/>
        <w:gridCol w:w="777"/>
        <w:gridCol w:w="440"/>
        <w:gridCol w:w="777"/>
        <w:gridCol w:w="777"/>
        <w:gridCol w:w="440"/>
        <w:gridCol w:w="777"/>
        <w:gridCol w:w="777"/>
        <w:gridCol w:w="440"/>
        <w:gridCol w:w="440"/>
        <w:gridCol w:w="777"/>
        <w:gridCol w:w="441"/>
        <w:gridCol w:w="778"/>
      </w:tblGrid>
      <w:tr>
        <w:trPr>
          <w:trHeight w:val="30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起止点</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道路车道</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行车道宽度（m）</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道路长度（m）</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机扫边数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机扫次数(日）</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restart"/>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机扫里程（m)</w:t>
            </w:r>
            <w:r/>
          </w:p>
        </w:tc>
        <w:tc>
          <w:tcPr>
            <w:shd w:val="clear" w:color="auto" w:fill="auto"/>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w:t>
            </w:r>
            <w:r/>
          </w:p>
        </w:tc>
        <w:tc>
          <w:tcPr>
            <w:shd w:val="clear" w:color="auto" w:fill="auto"/>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w:t>
            </w:r>
            <w:r/>
          </w:p>
        </w:tc>
        <w:tc>
          <w:tcPr>
            <w:shd w:val="clear" w:color="auto" w:fill="auto"/>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冲洗</w:t>
            </w:r>
            <w:r/>
          </w:p>
        </w:tc>
        <w:tc>
          <w:tcPr>
            <w:shd w:val="clear" w:color="auto" w:fill="auto"/>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洒水</w:t>
            </w:r>
            <w:r/>
          </w:p>
        </w:tc>
        <w:tc>
          <w:tcPr>
            <w:shd w:val="clear" w:color="auto" w:fill="auto"/>
            <w:tcBorders>
              <w:top w:val="single" w:color="000000" w:sz="8" w:space="0"/>
              <w:left w:val="none" w:color="000000" w:sz="4" w:space="0"/>
              <w:bottom w:val="none" w:color="000000" w:sz="4"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洒水</w:t>
            </w:r>
            <w:r/>
          </w:p>
        </w:tc>
      </w:tr>
      <w:tr>
        <w:trPr>
          <w:trHeight w:val="285"/>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vMerge w:val="continue"/>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边数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里程（m）</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次数</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里程（m）</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S340-金茅路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12178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观云路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4758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2379</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尚阳路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4672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寻仙路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尚水路-尚阳路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6178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6178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尚水路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S265-寻仙路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3388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3388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百羊路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访仙路-望仙路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1638</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致和路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4072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2036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访仙路-X206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5566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2783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新湖路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1586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新浮绿道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尚阳路-尚阳路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14470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7235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X205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尚阳路-访仙路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1600</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A线连接线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新湖路-X205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640"/>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常大科创园沿线</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寻仙路-茅东水库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双向2车道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470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940</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940</w:t>
            </w:r>
            <w:r/>
          </w:p>
        </w:tc>
      </w:tr>
      <w:tr>
        <w:trPr>
          <w:trHeight w:val="300"/>
        </w:trPr>
        <w:tc>
          <w:tcPr>
            <w:gridSpan w:val="3"/>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32935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92286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46613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46613</w:t>
            </w:r>
            <w:r/>
          </w:p>
        </w:tc>
      </w:tr>
    </w:tbl>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2.内部道路人工清扫保洁明细表</w:t>
      </w:r>
      <w:r/>
    </w:p>
    <w:tbl>
      <w:tblPr>
        <w:tblStyle w:val="107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86"/>
        <w:gridCol w:w="847"/>
        <w:gridCol w:w="1337"/>
        <w:gridCol w:w="977"/>
        <w:gridCol w:w="1468"/>
        <w:gridCol w:w="1337"/>
        <w:gridCol w:w="1718"/>
        <w:gridCol w:w="1598"/>
      </w:tblGrid>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起止点</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道路车道</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行车道宽度（m）</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道路长度（m）</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人工清扫面积（㎡）</w:t>
            </w:r>
            <w:r/>
          </w:p>
        </w:tc>
        <w:tc>
          <w:tcPr>
            <w:shd w:val="clear" w:color="auto" w:fill="auto"/>
            <w:tcBorders>
              <w:top w:val="single" w:color="000000" w:sz="8"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人工保洁次数(日）</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S340-金茅路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6089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24356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尚阳路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S265-访仙路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2336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寻仙路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尚水路-尚阳路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3089</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12356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尚水路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S265-寻仙路</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双向4车道</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1694</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6776</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r>
      <w:tr>
        <w:trPr>
          <w:trHeight w:val="300"/>
        </w:trPr>
        <w:tc>
          <w:tcPr>
            <w:gridSpan w:val="5"/>
            <w:shd w:val="clear" w:color="auto" w:fill="auto"/>
            <w:tcBorders>
              <w:top w:val="none" w:color="000000" w:sz="4" w:space="0"/>
              <w:left w:val="single" w:color="000000" w:sz="8"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52832</w:t>
            </w:r>
            <w:r/>
          </w:p>
        </w:tc>
        <w:tc>
          <w:tcPr>
            <w:shd w:val="clear" w:color="auto" w:fill="auto"/>
            <w:tcBorders>
              <w:top w:val="none" w:color="000000" w:sz="4" w:space="0"/>
              <w:left w:val="none" w:color="000000" w:sz="4" w:space="0"/>
              <w:bottom w:val="single" w:color="000000" w:sz="8" w:space="0"/>
              <w:right w:val="single" w:color="000000" w:sz="8"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bl>
    <w:p>
      <w:pPr>
        <w:ind w:firstLine="480"/>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3.内部道路沿线绿化人工保洁明细表</w:t>
      </w:r>
      <w:r/>
    </w:p>
    <w:tbl>
      <w:tblPr>
        <w:tblStyle w:val="107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55"/>
        <w:gridCol w:w="1655"/>
        <w:gridCol w:w="3335"/>
        <w:gridCol w:w="1656"/>
        <w:gridCol w:w="1656"/>
      </w:tblGrid>
      <w:tr>
        <w:trPr>
          <w:trHeight w:val="780"/>
        </w:trPr>
        <w:tc>
          <w:tcPr>
            <w:shd w:val="clear" w:color="auto" w:fill="auto"/>
            <w:tcBorders>
              <w:top w:val="single" w:color="000000" w:sz="8"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道路名称</w:t>
            </w:r>
            <w:r/>
          </w:p>
        </w:tc>
        <w:tc>
          <w:tcPr>
            <w:shd w:val="clear" w:color="auto" w:fill="auto"/>
            <w:tcBorders>
              <w:top w:val="single" w:color="000000" w:sz="8" w:space="0"/>
              <w:left w:val="none" w:color="000000" w:sz="4" w:space="0"/>
              <w:bottom w:val="single" w:color="000000" w:sz="8" w:space="0"/>
              <w:right w:val="single" w:color="000000" w:sz="8" w:space="0"/>
            </w:tcBorders>
            <w:tcW w:w="1674"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沿线绿化面积(万㎡)</w:t>
            </w:r>
            <w:r/>
          </w:p>
        </w:tc>
        <w:tc>
          <w:tcPr>
            <w:shd w:val="clear" w:color="auto" w:fill="auto"/>
            <w:tcBorders>
              <w:top w:val="single" w:color="000000" w:sz="8"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人工保洁次数(日）</w:t>
            </w:r>
            <w:r/>
          </w:p>
        </w:tc>
        <w:tc>
          <w:tcPr>
            <w:shd w:val="clear" w:color="auto" w:fill="auto"/>
            <w:tcBorders>
              <w:top w:val="single" w:color="000000" w:sz="8"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人工保洁面积（万㎡）</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访仙路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41.3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观云路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尚阳路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19.2</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寻仙路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29.3</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29.3</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尚水路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5.5</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百羊路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2.7</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致和路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12.1</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望仙路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15.6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金茅路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16.6</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新湖路</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28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新浮绿道</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新浮水库公园</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525"/>
        </w:trPr>
        <w:tc>
          <w:tcPr>
            <w:shd w:val="clear" w:color="auto" w:fill="auto"/>
            <w:tcBorders>
              <w:top w:val="none" w:color="000000" w:sz="4" w:space="0"/>
              <w:left w:val="single" w:color="000000" w:sz="8"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白鹭湖公园</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r>
      <w:tr>
        <w:trPr>
          <w:trHeight w:val="300"/>
        </w:trPr>
        <w:tc>
          <w:tcPr>
            <w:gridSpan w:val="2"/>
            <w:shd w:val="clear" w:color="auto" w:fill="auto"/>
            <w:tcBorders>
              <w:top w:val="none" w:color="000000" w:sz="4" w:space="0"/>
              <w:left w:val="single" w:color="000000" w:sz="8" w:space="0"/>
              <w:bottom w:val="single" w:color="000000" w:sz="8" w:space="0"/>
              <w:right w:val="single" w:color="000000" w:sz="8" w:space="0"/>
            </w:tcBorders>
            <w:tcW w:w="1662" w:type="pct"/>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none" w:color="000000" w:sz="4" w:space="0"/>
              <w:left w:val="none" w:color="000000" w:sz="4" w:space="0"/>
              <w:bottom w:val="single" w:color="000000" w:sz="8" w:space="0"/>
              <w:right w:val="single" w:color="000000" w:sz="8" w:space="0"/>
            </w:tcBorders>
            <w:tcW w:w="1674"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146.5</w:t>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none" w:color="000000" w:sz="4" w:space="0"/>
              <w:left w:val="none" w:color="000000" w:sz="4" w:space="0"/>
              <w:bottom w:val="single" w:color="000000" w:sz="8" w:space="0"/>
              <w:right w:val="single" w:color="000000" w:sz="8" w:space="0"/>
            </w:tcBorders>
            <w:tcW w:w="831" w:type="pct"/>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146.5</w:t>
            </w:r>
            <w:r/>
          </w:p>
        </w:tc>
      </w:tr>
    </w:tbl>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(2)服务内容：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①环卫保洁内容：包括但不限于(1)负责</w:t>
      </w:r>
      <w:r>
        <w:rPr>
          <w:rFonts w:hint="eastAsia" w:ascii="宋体" w:hAnsi="宋体" w:eastAsia="宋体" w:cs="宋体"/>
          <w:color w:val="auto"/>
          <w:sz w:val="24"/>
          <w:szCs w:val="24"/>
          <w:highlight w:val="none"/>
        </w:rPr>
        <w:t xml:space="preserve">范围内环卫保洁及主要道路机械化机扫、清洗、洒水及冲洗，包括主次干道的机械化机扫、清洗、洒水及冲洗。(2)道路、人行道及公共区域人工清扫保洁(含道板)。(3)道路沿线绿化带(中分带、侧分带)、部分绿化后口、行道树穴、公共绿地(含游园、慢行系统)的保洁。(4)人行道护栏保洁。(5)道路沿线花台、景观亭台、桌椅、标志杆牌等城市家具保洁(公厕、交通指示牌)等公共设施保洁。(6)分类果壳箱/垃圾桶的日常维护及维修(含更换)、箱体清洗和保洁(含消杀)、更换垃圾桶内胆、分类标识贴及二维码更新、垃圾分类收运等。(7)道路零</w:t>
      </w:r>
      <w:r>
        <w:rPr>
          <w:rFonts w:hint="eastAsia" w:ascii="宋体" w:hAnsi="宋体" w:eastAsia="宋体" w:cs="宋体"/>
          <w:color w:val="auto"/>
          <w:sz w:val="24"/>
          <w:szCs w:val="24"/>
          <w:highlight w:val="none"/>
        </w:rPr>
        <w:t xml:space="preserve">星遗撒物清理(不包含工地周边范围由于施工原因等导致的污染)。(8)环卫公厕管理、基础维修保养及保洁，公厕内垃圾收集清运(含公厕周边3—5米范围保洁消杀及化粪池杀虫)。(9)道路沿线店铺垃圾上门收集，区域内保洁垃圾与零星垃圾包的收集清运；街巷处延伸3米保洁。(10)突发灾害性天气应急保障(大气污染、冰雪天气、大面积积水处理等)，需配备专业的工具，如铲雪板、撒盐机等。(11)河道两岸垃圾、杂树、杂草清除，小微水体保洁、零星乱种清理。(12)河道两侧岸坡绿地保洁。(13)保洁人员发现可视范围内“两违”，第一时间向</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城管部门汇报。(14)垃圾袋装化上门收集。(15)大件垃圾、建筑垃圾等收集清运处置。(16)破损非法广告(店招)拆除(登高作业证)。(17)排口周边杂草清理。(18)公共停车场保洁。(19)垃圾清运：分类收集清洁小屋垃圾，定时清运，清洁消杀小屋内外。(20)采购人要求完成的其他相关工作。具体采购范围及所应达到的具体要求，以本采购文件中商务、技术和服务的相应规定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②绿化管养内容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包括有修剪、除草、浇水、施肥、植保、松土、平整土方与开堰沟、斜树扶正与支撑(含各类支撑每年修复及保养)、树钉和捆绑附着物的清理、无偿补草籽的包括松土再播种、防寒与保暖、病虫害防治、刷白、死树杂物的清理、绿化残留物及废弃物、小型碎石块的清理和卫生保洁(含绿化边沟)、空缺地块的松土和补植、资料文档的积累、绿化现场的巡查等。不含大规模土方填筑与新增苗木，宿根花卉、黑麦草每年复播。</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2、项目基本配置要求：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2.1★项目人员基本配置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要求：01包至少满足68人，02包至少满足60人。投标人必须严格执行国家、省、市关于用工工资标准等有关政策规定，并承担其雇员的劳动报酬、福利待遇、所有员工按劳动法缴纳社会保险、劳动保护、工伤抚恤、高温费等用人费用，承担未正确执行劳动法用工规定所产生的法律责任，维护和保障员工的合法权益。</w:t>
      </w:r>
      <w:r/>
    </w:p>
    <w:tbl>
      <w:tblPr>
        <w:tblStyle w:val="110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6237"/>
        <w:gridCol w:w="1417"/>
        <w:gridCol w:w="1276"/>
      </w:tblGrid>
      <w:tr>
        <w:trPr>
          <w:trHeight w:val="179"/>
        </w:trPr>
        <w:tc>
          <w:tcPr>
            <w:tcW w:w="988" w:type="dxa"/>
            <w:vMerge w:val="restart"/>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6237" w:type="dxa"/>
            <w:vMerge w:val="restart"/>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人员类别</w:t>
            </w:r>
            <w:r/>
          </w:p>
        </w:tc>
        <w:tc>
          <w:tcPr>
            <w:gridSpan w:val="2"/>
            <w:tcW w:w="2693"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人数(人)</w:t>
            </w:r>
            <w:r/>
          </w:p>
        </w:tc>
      </w:tr>
      <w:tr>
        <w:trPr>
          <w:trHeight w:val="242"/>
        </w:trPr>
        <w:tc>
          <w:tcPr>
            <w:tcW w:w="988" w:type="dxa"/>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237" w:type="dxa"/>
            <w:vMerge w:val="continue"/>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7"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01包</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02包</w:t>
            </w:r>
            <w:r/>
          </w:p>
        </w:tc>
      </w:tr>
      <w:tr>
        <w:trPr/>
        <w:tc>
          <w:tcPr>
            <w:tcW w:w="98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6237" w:type="dxa"/>
            <w:vAlign w:val="center"/>
            <w:textDirection w:val="lrTb"/>
            <w:noWrap w:val="false"/>
          </w:tcPr>
          <w:p>
            <w:pPr>
              <w:jc w:val="left"/>
              <w:spacing w:after="0"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项目管理负责人(绿化管养负责人)1名、环卫保洁负责人1名。</w:t>
            </w:r>
            <w:r/>
          </w:p>
        </w:tc>
        <w:tc>
          <w:tcPr>
            <w:tcW w:w="14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r>
      <w:tr>
        <w:trPr>
          <w:trHeight w:val="636"/>
        </w:trPr>
        <w:tc>
          <w:tcPr>
            <w:tcW w:w="98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623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环卫保洁部分作业人员</w:t>
            </w:r>
            <w:r/>
          </w:p>
        </w:tc>
        <w:tc>
          <w:tcPr>
            <w:tcW w:w="14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r>
      <w:tr>
        <w:trPr/>
        <w:tc>
          <w:tcPr>
            <w:tcW w:w="98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623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绿化管养人员作业人员</w:t>
            </w:r>
            <w:r>
              <w:rPr>
                <w:rFonts w:hint="eastAsia" w:ascii="宋体" w:hAnsi="宋体" w:eastAsia="宋体" w:cs="宋体"/>
                <w:color w:val="auto"/>
                <w:sz w:val="24"/>
                <w:szCs w:val="24"/>
                <w:highlight w:val="none"/>
              </w:rPr>
              <w:t xml:space="preserve">(登高作业人员最少1名)</w:t>
            </w:r>
            <w:r/>
          </w:p>
        </w:tc>
        <w:tc>
          <w:tcPr>
            <w:tcW w:w="14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w:t>
            </w:r>
            <w:r/>
          </w:p>
        </w:tc>
      </w:tr>
      <w:tr>
        <w:trPr/>
        <w:tc>
          <w:tcPr>
            <w:tcW w:w="988"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6237" w:type="dxa"/>
            <w:vAlign w:val="center"/>
            <w:textDirection w:val="lrTb"/>
            <w:noWrap w:val="false"/>
          </w:tcPr>
          <w:p>
            <w:pPr>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机动车驾驶员（具有A1或A2或B2驾照）</w:t>
            </w:r>
            <w:r/>
          </w:p>
        </w:tc>
        <w:tc>
          <w:tcPr>
            <w:tcW w:w="1417" w:type="dxa"/>
            <w:vAlign w:val="center"/>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r>
      <w:tr>
        <w:trPr/>
        <w:tc>
          <w:tcPr>
            <w:gridSpan w:val="2"/>
            <w:tcW w:w="7225" w:type="dxa"/>
            <w:textDirection w:val="lrTb"/>
            <w:noWrap w:val="false"/>
          </w:tcPr>
          <w:p>
            <w:pPr>
              <w:ind w:firstLine="4320"/>
              <w:jc w:val="left"/>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tc>
        <w:tc>
          <w:tcPr>
            <w:tcW w:w="1417"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w:t>
            </w:r>
            <w:r/>
          </w:p>
        </w:tc>
        <w:tc>
          <w:tcPr>
            <w:tcW w:w="1276" w:type="dxa"/>
            <w:textDirection w:val="lrTb"/>
            <w:noWrap w:val="false"/>
          </w:tcPr>
          <w:p>
            <w:pPr>
              <w:jc w:val="center"/>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w:t>
            </w:r>
            <w:r/>
          </w:p>
        </w:tc>
      </w:tr>
    </w:tbl>
    <w:p>
      <w:pPr>
        <w:ind w:firstLine="562"/>
        <w:spacing w:line="36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注：(1)提供《项目人员配置表》(格式自拟)及承诺函(承诺满足劳动力数量配备最低要求)，并上传至符合条件模块中，否则作无效投标文件处理。</w:t>
      </w:r>
      <w:r/>
    </w:p>
    <w:p>
      <w:pPr>
        <w:ind w:firstLine="562"/>
        <w:spacing w:line="36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(2)提供投标人为项目负责人(绿化管养负责人)、环卫保洁负责人、机动车驾驶员、登高作业人员缴纳的近半年(投标截止之日往前推)任意一个月的社保缴纳凭证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并上传至符合条件模块中，否则作无效投标文件处理。</w:t>
      </w:r>
      <w:r/>
    </w:p>
    <w:p>
      <w:pPr>
        <w:ind w:firstLine="422"/>
        <w:spacing w:line="36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本项目作业人员涉及高空登高作业的，登高作业人员需具备应急部门颁发有效的作业类别含高处作业的证件，提供证书材料以及该证书的应急管理部门网站查询截图并加盖公章；机动车驾驶员提供证件材料以及12123APP查询照片；涉及到其他特殊作业的，作业人员均需具备相关的上岗证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并上传至符合条件模块中，否则作无效投标文件处理。</w:t>
      </w:r>
      <w:r/>
    </w:p>
    <w:p>
      <w:pPr>
        <w:ind w:firstLine="42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2.2 ★作业车辆/装备配置表</w:t>
      </w:r>
      <w:r/>
    </w:p>
    <w:tbl>
      <w:tblPr>
        <w:tblStyle w:val="1102"/>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2977"/>
        <w:gridCol w:w="1046"/>
        <w:gridCol w:w="1363"/>
        <w:gridCol w:w="1810"/>
        <w:gridCol w:w="1243"/>
      </w:tblGrid>
      <w:tr>
        <w:trPr>
          <w:jc w:val="center"/>
          <w:trHeight w:val="248"/>
        </w:trPr>
        <w:tc>
          <w:tcPr>
            <w:tcW w:w="1413"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tcW w:w="2977"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车辆名称</w:t>
            </w:r>
            <w:r/>
          </w:p>
        </w:tc>
        <w:tc>
          <w:tcPr>
            <w:gridSpan w:val="2"/>
            <w:tcW w:w="240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1810"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车辆/设备配置</w:t>
            </w:r>
            <w:r/>
          </w:p>
        </w:tc>
        <w:tc>
          <w:tcPr>
            <w:tcW w:w="1243"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247"/>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01包</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02包</w:t>
            </w:r>
            <w:r/>
          </w:p>
        </w:tc>
        <w:tc>
          <w:tcPr>
            <w:tcW w:w="1810"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4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56"/>
        </w:trPr>
        <w:tc>
          <w:tcPr>
            <w:tcW w:w="1413"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1、环卫保洁车辆/装备配置</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3吨(整备质量)清扫车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17"/>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8吨(整备质量)高压冲洗洒水车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8"/>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8吨(整备质量)洗扫车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8"/>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3吨(整备质量)垃圾压缩车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835"/>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1.5吨电动垃圾收运车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8"/>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电动保洁车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2"/>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小型电瓶高压冲洗车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3"/>
        </w:trPr>
        <w:tc>
          <w:tcPr>
            <w:tcW w:w="1413"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2、绿化管养车辆/装备配置</w:t>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原装洒水车(核定载质量≥8吨)</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登高车(作业高度≥10米)</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雾炮车(抑尘车) (核定载质量≥8吨)</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6"/>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清运卡车或轻型载货专项作业车</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1辆</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背负式鼓风机</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2台</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0"/>
        </w:trPr>
        <w:tc>
          <w:tcPr>
            <w:tcW w:w="1413"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977"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打药机</w:t>
            </w:r>
            <w:r/>
          </w:p>
        </w:tc>
        <w:tc>
          <w:tcPr>
            <w:tcW w:w="104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W w:w="136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1台</w:t>
            </w:r>
            <w:r/>
          </w:p>
        </w:tc>
        <w:tc>
          <w:tcPr>
            <w:tcW w:w="18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特别注意：</w:t>
      </w:r>
      <w:r>
        <w:rPr>
          <w:rFonts w:hint="eastAsia" w:ascii="宋体" w:hAnsi="宋体" w:eastAsia="宋体" w:cs="宋体"/>
          <w:color w:val="auto"/>
          <w:sz w:val="24"/>
          <w:szCs w:val="24"/>
          <w:highlight w:val="none"/>
        </w:rPr>
        <w:t xml:space="preserve">①所有车辆仅用于本项目作业使用，不另做它用；②后续管理中车辆自费安装GPS并接入采购人信息化管理。</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②提供《车辆/装备配置表》及车辆/装备的相关证明材料，并上传至符合条件模块中，否则作无效投标文件处理：(1)3吨清扫车、8吨洗扫车、3吨垃圾压缩车、原装洒水车、登高车、雾炮车(抑尘</w:t>
      </w:r>
      <w:r>
        <w:rPr>
          <w:rFonts w:hint="eastAsia" w:ascii="宋体" w:hAnsi="宋体" w:eastAsia="宋体" w:cs="宋体"/>
          <w:color w:val="auto"/>
          <w:sz w:val="24"/>
          <w:szCs w:val="24"/>
          <w:highlight w:val="none"/>
        </w:rPr>
        <w:t xml:space="preserve">车)、清运卡车或轻型载货专项作业车自有的须提供：车辆照片、行驶证、车辆购置发票、体现车辆参数的相关证明材料(如需)。车辆租赁的须提供：车辆照片、行驶证、车辆购置发票、租赁合同(租赁期限需满足项目服务期限)、租赁发票、体现车辆参数的相关证明材料(如需)。(2)1.5吨电动垃圾收运车、电动保洁车、小型电瓶高压冲洗车、背负式鼓风机、打药机自有的须提供：车辆/设备照片、购置发票。租赁的须提供：车辆/设备照片、出租方购置发票、租赁费发票、租赁合同(租赁期限需满足项目服务期限)。不提供或提供不全的，作无效投标文件处理。</w:t>
      </w:r>
      <w:r/>
    </w:p>
    <w:p>
      <w:pPr>
        <w:ind w:firstLine="422"/>
        <w:spacing w:line="420" w:lineRule="atLeas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以上所有标注★号的为实质性要求不能负偏离，须按照要求在符合条件模块提供证明材料扫描件(或照片)，否则不满足《符合性审查要求》，作无效投标文件处理。</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3、服务标准：</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1、参考《常州市城市道路环卫作业管理办</w:t>
      </w:r>
      <w:r>
        <w:rPr>
          <w:rFonts w:hint="eastAsia" w:ascii="宋体" w:hAnsi="宋体" w:eastAsia="宋体" w:cs="宋体"/>
          <w:color w:val="auto"/>
          <w:sz w:val="24"/>
          <w:szCs w:val="24"/>
          <w:highlight w:val="none"/>
        </w:rPr>
        <w:t xml:space="preserve">法》、《金坛城区环卫作业服务要求(2026版)》、《金坛区城区环卫作业质量考核办法(2026版)》、《金坛区绿地养护内容及操作要求》、《常州市城市绿化植物养护管理技术规范》、《常州市城市绿地养护分级管理质量标准》、《常州市金坛区园林绿化养护作业管理考核细则(试行)》、《金坛区绿化养护月历》、《关于养护区域各类垃圾清理、运输、倾倒的要求》、《《常州市城市绿化专项考核实施方案》的通知(常城管委办2023 7号)》、《关于《常州市城市绿化专项考核实施方案》的补充通知》、《关于加强口袋公园长效综合管理工作的通知》、</w:t>
      </w:r>
      <w:r>
        <w:rPr>
          <w:rFonts w:hint="eastAsia" w:ascii="宋体" w:hAnsi="宋体" w:eastAsia="宋体" w:cs="宋体"/>
          <w:color w:val="auto"/>
          <w:sz w:val="24"/>
          <w:szCs w:val="24"/>
          <w:highlight w:val="none"/>
        </w:rPr>
        <w:t xml:space="preserve">《江苏省金坛茅山旅游度假区管理委员会绿化养护考核细则》、《江苏省金坛茅山旅游度假区管理委员会环卫考核细则》</w:t>
      </w:r>
      <w:r>
        <w:rPr>
          <w:rFonts w:hint="eastAsia" w:ascii="宋体" w:hAnsi="宋体" w:eastAsia="宋体" w:cs="宋体"/>
          <w:color w:val="auto"/>
          <w:sz w:val="24"/>
          <w:szCs w:val="24"/>
          <w:highlight w:val="none"/>
        </w:rPr>
        <w:t xml:space="preserve">等执行。绿化管护达到常州市城市绿地(行道树)养护分级管理质量标准二级管护绿地标准。</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江苏省金坛</w:t>
      </w:r>
      <w:r>
        <w:rPr>
          <w:rFonts w:hint="eastAsia" w:ascii="宋体" w:hAnsi="宋体" w:eastAsia="宋体" w:cs="宋体"/>
          <w:b/>
          <w:bCs/>
          <w:color w:val="auto"/>
          <w:sz w:val="24"/>
          <w:highlight w:val="none"/>
        </w:rPr>
        <w:t xml:space="preserve">茅山旅游度假区内绿化养</w:t>
      </w:r>
      <w:r>
        <w:rPr>
          <w:rFonts w:hint="eastAsia" w:ascii="宋体" w:hAnsi="宋体" w:eastAsia="宋体" w:cs="宋体"/>
          <w:b/>
          <w:bCs/>
          <w:color w:val="auto"/>
          <w:sz w:val="24"/>
          <w:highlight w:val="none"/>
        </w:rPr>
        <w:t xml:space="preserve">护标准</w:t>
      </w:r>
      <w:r/>
    </w:p>
    <w:p>
      <w:pPr>
        <w:keepLines/>
        <w:keepNext/>
        <w:spacing w:line="440" w:lineRule="exact"/>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一、常州市城市绿化植物养护管理技术规范</w:t>
      </w:r>
      <w:r/>
    </w:p>
    <w:p>
      <w:pPr>
        <w:ind w:firstLine="20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树木（乔木、灌木）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养护管理内容包括：浇灌与排水，整形与修剪，病虫害防治，松土与除草，施肥，支撑、防护与涂白，切边和留积水穴，</w:t>
      </w:r>
      <w:r>
        <w:rPr>
          <w:rFonts w:hint="eastAsia" w:ascii="宋体" w:hAnsi="宋体" w:eastAsia="宋体" w:cs="宋体"/>
          <w:color w:val="auto"/>
          <w:sz w:val="24"/>
          <w:highlight w:val="none"/>
        </w:rPr>
        <w:t xml:space="preserve">复壮、补植与调整等。</w:t>
      </w:r>
      <w:r/>
    </w:p>
    <w:p>
      <w:pPr>
        <w:ind w:firstLine="200"/>
        <w:spacing w:line="440" w:lineRule="exact"/>
        <w:rPr>
          <w:rFonts w:hint="eastAsia" w:ascii="宋体" w:hAnsi="宋体" w:eastAsia="宋体" w:cs="宋体"/>
          <w:bCs/>
          <w:color w:val="auto"/>
          <w:sz w:val="24"/>
          <w:highlight w:val="none"/>
        </w:rPr>
      </w:pPr>
      <w:r/>
      <w:bookmarkStart w:id="813" w:name="_Toc332180819"/>
      <w:r>
        <w:rPr>
          <w:rFonts w:hint="eastAsia" w:ascii="宋体" w:hAnsi="宋体" w:eastAsia="宋体" w:cs="宋体"/>
          <w:bCs/>
          <w:color w:val="auto"/>
          <w:sz w:val="24"/>
          <w:highlight w:val="none"/>
        </w:rPr>
        <w:t xml:space="preserve">1.1浇灌与排水</w:t>
      </w:r>
      <w:bookmarkEnd w:id="813"/>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浇水应根据树木生物学特性、长势、季节和土质状况，做到适树、适地、适时、适量浇灌。夏季中午气温较高和冬季早晚气温较低时不宜浇水。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浇灌次数应根据气候、土壤墒情、植物特性和长势等具体情况确定。</w:t>
      </w:r>
      <w:r>
        <w:rPr>
          <w:rFonts w:hint="eastAsia" w:ascii="宋体" w:hAnsi="宋体" w:eastAsia="宋体" w:cs="宋体"/>
          <w:color w:val="auto"/>
          <w:sz w:val="24"/>
          <w:highlight w:val="none"/>
        </w:rPr>
        <w:t xml:space="preserve">干旱季节宜多灌，雨季少灌或不灌；发芽生长期可多灌，休眠期前适当控制水量。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树木每年浇水20次以上，5月至10月期间，连续7天无降雨应浇透水1次，气温连续35℃以上每2天浇水1次，冬季休眠前浇防冻水至少1次。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浇灌前应先松土，以浇透为宜，水分应渗透至树木根部。补（移）植树木高温干旱时应进行叶面喷雾或树干保湿。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 根部积水应及时排出。</w:t>
      </w:r>
      <w:r>
        <w:rPr>
          <w:rFonts w:hint="eastAsia" w:ascii="宋体" w:hAnsi="宋体" w:eastAsia="宋体" w:cs="宋体"/>
          <w:color w:val="auto"/>
          <w:sz w:val="24"/>
          <w:highlight w:val="none"/>
        </w:rPr>
        <w:t xml:space="preserve">耐涝性差树木</w:t>
      </w:r>
      <w:r>
        <w:rPr>
          <w:rFonts w:hint="eastAsia" w:ascii="宋体" w:hAnsi="宋体" w:eastAsia="宋体" w:cs="宋体"/>
          <w:color w:val="auto"/>
          <w:sz w:val="24"/>
          <w:highlight w:val="none"/>
        </w:rPr>
        <w:t xml:space="preserve">应该在2小时内排除积水，低洼易积水处应设置排水沟。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1.1.5水源不得含有毒物质，提倡使用中水、雨水和河水浇灌。</w:t>
      </w:r>
      <w:r/>
    </w:p>
    <w:p>
      <w:pPr>
        <w:ind w:firstLine="200"/>
        <w:spacing w:line="440" w:lineRule="exact"/>
        <w:rPr>
          <w:rFonts w:hint="eastAsia" w:ascii="宋体" w:hAnsi="宋体" w:eastAsia="宋体" w:cs="宋体"/>
          <w:bCs/>
          <w:color w:val="auto"/>
          <w:sz w:val="24"/>
          <w:highlight w:val="none"/>
        </w:rPr>
      </w:pPr>
      <w:r/>
      <w:bookmarkStart w:id="814" w:name="_Toc332180820"/>
      <w:r>
        <w:rPr>
          <w:rFonts w:hint="eastAsia" w:ascii="宋体" w:hAnsi="宋体" w:eastAsia="宋体" w:cs="宋体"/>
          <w:bCs/>
          <w:color w:val="auto"/>
          <w:sz w:val="24"/>
          <w:highlight w:val="none"/>
        </w:rPr>
        <w:t xml:space="preserve">1.2 整形与修剪</w:t>
      </w:r>
      <w:bookmarkEnd w:id="814"/>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依据园林绿化功能和设计的需要，在不违背树木的生长特性和自然分枝规律的前提下（特型树木除外），根据树木品种、生长阶段、生长势强弱、花芽着生部位、开花季节等生物学特性进行修剪。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自然型树木的修剪应以树木自然分枝习性所形成的树冠形状为基础进行修剪。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造型树木的修剪应根据园林绿化对树木的特定要求，控制树木部分枝干，保持树木的原有形态。</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1.2.3花芽着生于生枝条即早春开花植物应在花谢后进行修剪。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1.2.4 休眠期修剪以整形为主，适宜进行中剪或重剪。需要整形的树木，在幼年和成熟阶段，每年应整形修剪1次；衰老阶段，2-3年进行1次复壮修剪，促进更新。生长势和萌芽力弱以及成枝率低的树种，修剪量和修剪频率应适当降低，宜进行轻度疏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落叶树木修剪时期为树木落叶后至萌芽前;常绿阔叶树木或抗寒力差树种应在秋季新梢停止生长至休眠前或春芽萌动前进行修剪；观枝观叶植物如红瑞木、山麻杆等，应在早春萌动前抽除过密弱枝和枯老枝；花芽着生于当年生枝条即夏季或秋季开花植物应在冬季或早春以短截和疏枝相结合方法进行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 生长期修剪以调整树势为主，适宜轻剪。需要整形的，生长期应修剪3次以上。易伤流树种的修剪应避开生长旺盛期。根据树木的生长特性和不同要求进行疏枝、剥芽、摘心等。</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观果植物如木瓜海棠、石榴、山楂等，应及时摘心、抹芽和摘蕾，促使植物保持中庸树势，有利于花芽分化。</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花芽着生于生枝条即早春开花植物，应在花谢后进行修剪，花芽着生于多年生枝条上的，如紫荆、贴梗海棠等，应于早春花后将枝条进行轻剪，生长季节进行摘心处理。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1.2.6 修剪应去除徒长枝、病虫枝、交叉枝、并生枝、下垂枝、扭伤枝以及枯枝和烂头。嫁接的树木必须及时除去砧木的萌蘖枝。遇有架空线者应按杯状形修剪。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1.2.7 修剪切口要平整，疏枝必须自枝条基部修除,不留短桩。大枝短截应分段截枝。直径2cm以上的截面应光滑平整,略向内倾斜,伤口应涂抹防腐剂或生长素。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1.2.8 修剪前需制定修剪技术方案，上树前必须进行修剪培训和安全教育，全面掌握后方可修剪，并确保安全。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1.2.9 修剪下来的枝条等废弃物，应及时清运，保证环境整洁；有病虫害的枝条要及时集中进行无害化处理，防止病虫害蔓延。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1.2.10 极端气候(如强风、暴雨、冰雹、强降雪等)造成树体倾斜、枝杈劈裂、折断等，应视其损伤程度，采用适宜方法及时修剪。</w:t>
      </w:r>
      <w:r/>
    </w:p>
    <w:p>
      <w:pPr>
        <w:ind w:firstLine="200"/>
        <w:spacing w:line="440" w:lineRule="exact"/>
        <w:rPr>
          <w:rFonts w:hint="eastAsia" w:ascii="宋体" w:hAnsi="宋体" w:eastAsia="宋体" w:cs="宋体"/>
          <w:bCs/>
          <w:color w:val="auto"/>
          <w:sz w:val="24"/>
          <w:highlight w:val="none"/>
        </w:rPr>
      </w:pPr>
      <w:r/>
      <w:bookmarkStart w:id="815" w:name="_Toc332180821"/>
      <w:r>
        <w:rPr>
          <w:rFonts w:hint="eastAsia" w:ascii="宋体" w:hAnsi="宋体" w:eastAsia="宋体" w:cs="宋体"/>
          <w:bCs/>
          <w:color w:val="auto"/>
          <w:sz w:val="24"/>
          <w:highlight w:val="none"/>
        </w:rPr>
        <w:t xml:space="preserve">1.3 病虫害防治</w:t>
      </w:r>
      <w:bookmarkEnd w:id="815"/>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贯彻“预防为主，综合治理”的方针，</w:t>
      </w:r>
      <w:r>
        <w:rPr>
          <w:rFonts w:hint="eastAsia" w:ascii="宋体" w:hAnsi="宋体" w:eastAsia="宋体" w:cs="宋体"/>
          <w:color w:val="auto"/>
          <w:sz w:val="24"/>
          <w:highlight w:val="none"/>
        </w:rPr>
        <w:t xml:space="preserve">每年应根据病虫害预测预报及病虫害发生情况，制定短期和中长期病虫害防治计划，防治病虫害5次以上。提倡使用生物防治、物理防治和人工清除等多种手段控制病虫害；化学防治要科学使用化学药剂，尽量降低农药对社会和环境的影响。</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单株树木枝叶受害率不得超过10%，树干受害率不得</w:t>
      </w:r>
      <w:r>
        <w:rPr>
          <w:rFonts w:hint="eastAsia" w:ascii="宋体" w:hAnsi="宋体" w:eastAsia="宋体" w:cs="宋体"/>
          <w:color w:val="auto"/>
          <w:sz w:val="24"/>
          <w:highlight w:val="none"/>
        </w:rPr>
        <w:t xml:space="preserve">超过3%。</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1.3.5 每百棵树木，食叶类和刺吸类害虫危害率不得超过10%；钻蛀性害虫危害率不得超过2%；各类病害发病率应控制在10%以下。</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1.3.6 春秋</w:t>
      </w:r>
      <w:r>
        <w:rPr>
          <w:rFonts w:hint="eastAsia" w:ascii="宋体" w:hAnsi="宋体" w:eastAsia="宋体" w:cs="宋体"/>
          <w:color w:val="auto"/>
          <w:sz w:val="24"/>
          <w:highlight w:val="none"/>
        </w:rPr>
        <w:t xml:space="preserve">两季，应重点防治刺吸性害虫如蚜虫、蓟马、叶蝉、木虱、网蝽等害虫，注意白粉病、锈病、炭疽病的预防；在植物生长期应注意防治食叶类害虫如刺蛾、袋蛾、尺蠖、斑蛾、毒蛾、巢蛾等害虫，应注意防治钻蛀性害虫如木蠹蛾、天牛、吉丁虫、透翅蛾等害虫；在植物休眠期可通过修剪、树木涂白和清洁田园等措施，减少越冬虫源。</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1.3.7 绿地应制定短期和中长期病虫害防治计划。</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1.3.8 建立病虫害防网络，对病虫害及时进行预测预报，并做好病虫害防治台帐。</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1.3.9 剩余药液不得倒入池塘、湖泊或河流中。</w:t>
      </w:r>
      <w:r/>
    </w:p>
    <w:p>
      <w:pPr>
        <w:spacing w:line="440" w:lineRule="exact"/>
        <w:rPr>
          <w:rFonts w:hint="eastAsia" w:ascii="宋体" w:hAnsi="宋体" w:eastAsia="宋体" w:cs="宋体"/>
          <w:bCs/>
          <w:color w:val="auto"/>
          <w:sz w:val="24"/>
          <w:highlight w:val="none"/>
        </w:rPr>
      </w:pPr>
      <w:r/>
      <w:bookmarkStart w:id="816" w:name="_Toc332180822"/>
      <w:r>
        <w:rPr>
          <w:rFonts w:hint="eastAsia" w:ascii="宋体" w:hAnsi="宋体" w:eastAsia="宋体" w:cs="宋体"/>
          <w:bCs/>
          <w:color w:val="auto"/>
          <w:sz w:val="24"/>
          <w:highlight w:val="none"/>
        </w:rPr>
        <w:t xml:space="preserve">1.4 松土与除草</w:t>
      </w:r>
      <w:bookmarkEnd w:id="816"/>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w:t>
      </w:r>
      <w:r>
        <w:rPr>
          <w:rFonts w:hint="eastAsia" w:ascii="宋体" w:hAnsi="宋体" w:eastAsia="宋体" w:cs="宋体"/>
          <w:color w:val="auto"/>
          <w:sz w:val="24"/>
          <w:highlight w:val="none"/>
        </w:rPr>
        <w:t xml:space="preserve">根部周围土壤保持疏松，松土深度以不伤根系生长为宜。</w:t>
      </w:r>
      <w:r/>
    </w:p>
    <w:p>
      <w:pPr>
        <w:ind w:firstLine="480"/>
        <w:spacing w:line="440" w:lineRule="exact"/>
        <w:rPr>
          <w:rFonts w:hint="eastAsia" w:ascii="宋体" w:hAnsi="宋体" w:eastAsia="宋体" w:cs="宋体"/>
          <w:color w:val="auto"/>
          <w:sz w:val="24"/>
          <w:highlight w:val="none"/>
        </w:rPr>
      </w:pPr>
      <w:r/>
      <w:bookmarkStart w:id="817" w:name="_Toc332180823"/>
      <w:r>
        <w:rPr>
          <w:rFonts w:hint="eastAsia" w:ascii="宋体" w:hAnsi="宋体" w:eastAsia="宋体" w:cs="宋体"/>
          <w:color w:val="auto"/>
          <w:sz w:val="24"/>
          <w:highlight w:val="none"/>
        </w:rPr>
        <w:t xml:space="preserve">1.4.2 草坪上的乔灌木，树穴要根据具体要求进行切边处理。</w:t>
      </w:r>
      <w:bookmarkEnd w:id="81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杂草以人工拔除为主，适当采用生物防治、化学防治措施。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1.4.4 及时去除</w:t>
      </w:r>
      <w:r>
        <w:rPr>
          <w:rFonts w:hint="eastAsia" w:ascii="宋体" w:hAnsi="宋体" w:eastAsia="宋体" w:cs="宋体"/>
          <w:color w:val="auto"/>
          <w:sz w:val="24"/>
          <w:highlight w:val="none"/>
        </w:rPr>
        <w:t xml:space="preserve">大型恶性杂草，其它杂草控制在不影响景观效果的范围内。</w:t>
      </w:r>
      <w:r>
        <w:rPr>
          <w:rFonts w:hint="eastAsia" w:ascii="宋体" w:hAnsi="宋体" w:eastAsia="宋体" w:cs="宋体"/>
          <w:color w:val="auto"/>
          <w:sz w:val="24"/>
          <w:highlight w:val="none"/>
        </w:rPr>
        <w:t xml:space="preserve">根据不同养护等级，每年清除杂草10-15次以上。其中，5月至10月期间，每10-20天要清除杂草1次。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1.4.5</w:t>
      </w:r>
      <w:r>
        <w:rPr>
          <w:rFonts w:hint="eastAsia" w:ascii="宋体" w:hAnsi="宋体" w:eastAsia="宋体" w:cs="宋体"/>
          <w:color w:val="auto"/>
          <w:sz w:val="24"/>
          <w:highlight w:val="none"/>
        </w:rPr>
        <w:t xml:space="preserve"> 禁止各类除草剂在树木周边使用</w:t>
      </w:r>
      <w:r>
        <w:rPr>
          <w:rFonts w:hint="eastAsia" w:ascii="宋体" w:hAnsi="宋体" w:eastAsia="宋体" w:cs="宋体"/>
          <w:color w:val="auto"/>
          <w:sz w:val="24"/>
          <w:highlight w:val="none"/>
        </w:rPr>
        <w:t xml:space="preserve">。</w:t>
      </w:r>
      <w:r/>
    </w:p>
    <w:p>
      <w:pPr>
        <w:ind w:firstLine="200"/>
        <w:spacing w:line="440" w:lineRule="exact"/>
        <w:rPr>
          <w:rFonts w:hint="eastAsia" w:ascii="宋体" w:hAnsi="宋体" w:eastAsia="宋体" w:cs="宋体"/>
          <w:bCs/>
          <w:color w:val="auto"/>
          <w:sz w:val="24"/>
          <w:highlight w:val="none"/>
        </w:rPr>
      </w:pPr>
      <w:r/>
      <w:bookmarkStart w:id="818" w:name="_Toc332180824"/>
      <w:r>
        <w:rPr>
          <w:rFonts w:hint="eastAsia" w:ascii="宋体" w:hAnsi="宋体" w:eastAsia="宋体" w:cs="宋体"/>
          <w:bCs/>
          <w:color w:val="auto"/>
          <w:sz w:val="24"/>
          <w:highlight w:val="none"/>
        </w:rPr>
        <w:t xml:space="preserve">1.5 施肥</w:t>
      </w:r>
      <w:bookmarkEnd w:id="818"/>
      <w:r/>
      <w:r/>
    </w:p>
    <w:p>
      <w:pPr>
        <w:ind w:firstLine="480"/>
        <w:spacing w:line="440" w:lineRule="exact"/>
        <w:rPr>
          <w:rFonts w:hint="eastAsia" w:ascii="宋体" w:hAnsi="宋体" w:eastAsia="宋体" w:cs="宋体"/>
          <w:color w:val="auto"/>
          <w:sz w:val="24"/>
          <w:highlight w:val="none"/>
        </w:rPr>
      </w:pPr>
      <w:r/>
      <w:bookmarkStart w:id="819" w:name="_Toc332180825"/>
      <w:r>
        <w:rPr>
          <w:rFonts w:hint="eastAsia" w:ascii="宋体" w:hAnsi="宋体" w:eastAsia="宋体" w:cs="宋体"/>
          <w:color w:val="auto"/>
          <w:sz w:val="24"/>
          <w:highlight w:val="none"/>
        </w:rPr>
        <w:t xml:space="preserve">1.5.1 </w:t>
      </w:r>
      <w:r>
        <w:rPr>
          <w:rFonts w:hint="eastAsia" w:ascii="宋体" w:hAnsi="宋体" w:eastAsia="宋体" w:cs="宋体"/>
          <w:color w:val="auto"/>
          <w:sz w:val="24"/>
          <w:highlight w:val="none"/>
        </w:rPr>
        <w:t xml:space="preserve">施肥应根据树种、树龄、生长势和土壤理化性质而定。</w:t>
      </w:r>
      <w:bookmarkEnd w:id="819"/>
      <w:r>
        <w:rPr>
          <w:rFonts w:hint="eastAsia" w:ascii="宋体" w:hAnsi="宋体" w:eastAsia="宋体" w:cs="宋体"/>
          <w:color w:val="auto"/>
          <w:sz w:val="24"/>
          <w:highlight w:val="none"/>
        </w:rPr>
        <w:t xml:space="preserve">树木休眠期施基肥1次，生长期施追肥1-2次，花灌木花前、花后补施花肥。其中，乔木每年应施基肥、追肥各1次，花灌木每年应施基肥1次、追肥2次。花肥视开花次数而定。</w:t>
      </w:r>
      <w:r/>
    </w:p>
    <w:p>
      <w:pPr>
        <w:ind w:firstLine="480"/>
        <w:spacing w:line="440" w:lineRule="exact"/>
        <w:rPr>
          <w:rFonts w:hint="eastAsia" w:ascii="宋体" w:hAnsi="宋体" w:eastAsia="宋体" w:cs="宋体"/>
          <w:color w:val="auto"/>
          <w:sz w:val="24"/>
          <w:highlight w:val="none"/>
        </w:rPr>
      </w:pPr>
      <w:r/>
      <w:bookmarkStart w:id="820" w:name="_Toc332180826"/>
      <w:r>
        <w:rPr>
          <w:rFonts w:hint="eastAsia" w:ascii="宋体" w:hAnsi="宋体" w:eastAsia="宋体" w:cs="宋体"/>
          <w:color w:val="auto"/>
          <w:sz w:val="24"/>
          <w:highlight w:val="none"/>
        </w:rPr>
        <w:t xml:space="preserve">1.5.2 基肥应采用腐熟有机肥，追肥应以磷肥、氮肥</w:t>
      </w:r>
      <w:r>
        <w:rPr>
          <w:rFonts w:hint="eastAsia" w:ascii="宋体" w:hAnsi="宋体" w:eastAsia="宋体" w:cs="宋体"/>
          <w:color w:val="auto"/>
          <w:sz w:val="24"/>
          <w:highlight w:val="none"/>
        </w:rPr>
        <w:t xml:space="preserve">等多元复（混）合化肥为主</w:t>
      </w:r>
      <w:r>
        <w:rPr>
          <w:rFonts w:hint="eastAsia" w:ascii="宋体" w:hAnsi="宋体" w:eastAsia="宋体" w:cs="宋体"/>
          <w:color w:val="auto"/>
          <w:sz w:val="24"/>
          <w:highlight w:val="none"/>
        </w:rPr>
        <w:t xml:space="preserve">。树木花前应施磷钾肥，花后适宜补充氮肥。</w:t>
      </w:r>
      <w:bookmarkEnd w:id="820"/>
      <w:r>
        <w:rPr>
          <w:rFonts w:hint="eastAsia" w:ascii="宋体" w:hAnsi="宋体" w:eastAsia="宋体" w:cs="宋体"/>
          <w:color w:val="auto"/>
          <w:sz w:val="24"/>
          <w:highlight w:val="none"/>
        </w:rPr>
        <w:t xml:space="preserve">；生长势衰弱的亚健康树木、古树名木等，提倡使用腐植酸肥料。树木花前宜施磷、钾肥，花后宜补施氮肥。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 </w:t>
      </w:r>
      <w:r>
        <w:rPr>
          <w:rFonts w:hint="eastAsia" w:ascii="宋体" w:hAnsi="宋体" w:eastAsia="宋体" w:cs="宋体"/>
          <w:color w:val="auto"/>
          <w:sz w:val="24"/>
          <w:highlight w:val="none"/>
        </w:rPr>
        <w:t xml:space="preserve">施肥量应视树木生长情况、土壤肥力而定。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乔木基肥施用量：胸径小于等于10cm的，1-3kg/株；胸径</w:t>
      </w:r>
      <w:r>
        <w:rPr>
          <w:rFonts w:hint="eastAsia" w:ascii="宋体" w:hAnsi="宋体" w:eastAsia="宋体" w:cs="宋体"/>
          <w:color w:val="auto"/>
          <w:sz w:val="24"/>
          <w:highlight w:val="none"/>
        </w:rPr>
        <w:t xml:space="preserve">大于10cm的，每增加10cm（以10cm为档距），在前一规格施用量的基础上增加50%。</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乔木追肥施用量：胸径小于等于10cm的，0.5-1kg/株；胸径大于10cm的，每增加10cm（以10cm为档距），在前一规格施用量的基础上增加50%。</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灌木基肥施用量：蓬径小于等于100cm的，0.5-1kg/株；蓬径大于100cm的，每增加50cm（以50cm为档距），在前一规格施用量的基础上增加50%。</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灌木追肥施用量：蓬径小于等于100cm的，0.15-0.5kg/株；蓬径大于100cm的，每增加50cm（以50cm为档距），在前一规格施用量的基础上增加50%。</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不同腐植酸肥料的施用量应按照</w:t>
      </w:r>
      <w:r>
        <w:rPr>
          <w:rFonts w:hint="eastAsia" w:ascii="宋体" w:hAnsi="宋体" w:eastAsia="宋体" w:cs="宋体"/>
          <w:color w:val="auto"/>
          <w:sz w:val="24"/>
          <w:highlight w:val="none"/>
        </w:rPr>
        <w:t xml:space="preserve">产品建议施用量施用。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1.5.4 喜酸性植物应施用酸性有机肥。香樟、桅子花等植物出现黄化症状时间，应结合土壤改良，酸化根际土壤并树干注射、叶片喷施铁肥。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1.5.5 追肥可采用沟施或穴施，深度不少于30cm，可按0.5%-1%浓度溶解施用，以不伤或少伤树根为准；腐植酸肥料可采用树干注射。</w:t>
      </w:r>
      <w:r/>
    </w:p>
    <w:p>
      <w:pPr>
        <w:ind w:firstLine="200"/>
        <w:spacing w:line="440" w:lineRule="exact"/>
        <w:rPr>
          <w:rFonts w:hint="eastAsia" w:ascii="宋体" w:hAnsi="宋体" w:eastAsia="宋体" w:cs="宋体"/>
          <w:bCs/>
          <w:color w:val="auto"/>
          <w:sz w:val="24"/>
          <w:highlight w:val="none"/>
        </w:rPr>
      </w:pPr>
      <w:r/>
      <w:bookmarkStart w:id="821" w:name="_Toc332180827"/>
      <w:r>
        <w:rPr>
          <w:rFonts w:hint="eastAsia" w:ascii="宋体" w:hAnsi="宋体" w:eastAsia="宋体" w:cs="宋体"/>
          <w:bCs/>
          <w:color w:val="auto"/>
          <w:sz w:val="24"/>
          <w:highlight w:val="none"/>
        </w:rPr>
        <w:t xml:space="preserve">1.6 支撑、防护</w:t>
      </w:r>
      <w:bookmarkEnd w:id="821"/>
      <w:r>
        <w:rPr>
          <w:rFonts w:hint="eastAsia" w:ascii="宋体" w:hAnsi="宋体" w:eastAsia="宋体" w:cs="宋体"/>
          <w:bCs/>
          <w:color w:val="auto"/>
          <w:sz w:val="24"/>
          <w:highlight w:val="none"/>
        </w:rPr>
        <w:t xml:space="preserve">与涂白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除特殊景观要求外，树木倾斜超过10°必须扶正，落叶树在休眠期进行，常绿树在萌芽前进行。扶正前应对土壤进行灌水，树冠进行梳枝和短截。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 新种树木和扶正树木必须用支柱支撑。支撑方式可采用扁担支撑和四角支撑。支柱材料应统一，支柱方式应规范、整齐。在着力点与树干接触处应铺垫软质材料。每年应对支柱进行一次全面检查</w:t>
      </w:r>
      <w:r>
        <w:rPr>
          <w:rFonts w:hint="eastAsia" w:ascii="宋体" w:hAnsi="宋体" w:eastAsia="宋体" w:cs="宋体"/>
          <w:color w:val="auto"/>
          <w:sz w:val="24"/>
          <w:highlight w:val="none"/>
        </w:rPr>
        <w:t xml:space="preserve">，破损或绑扎过紧应及时修复或重绑。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夏秋季节台风频繁时，应做好树木防台工作。台风前对过密枝条进行梳枝、剥芽，结合修剪，去除病枝、枯枝,做好树木加固支撑。风害后倾斜树木应及时扶正。挖松倾斜反向面的土，树冠相应疏枝。扶正树木，加土夯实,固定树身。</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1.6.4 冬季极端气候时，应做好树木防寒、防雪工作。秋季少施氮肥，增施钾肥，增加植物抗寒性。根颈部加土，略呈馒头形，确保根颈部不受冻。及时对枝条过密，尤其是树冠浓密常绿乔灌木疏枝。对易断裂枝条进行支撑。及时清除过厚积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1.6.5 </w:t>
      </w:r>
      <w:r>
        <w:rPr>
          <w:rFonts w:hint="eastAsia" w:ascii="宋体" w:hAnsi="宋体" w:eastAsia="宋体" w:cs="宋体"/>
          <w:color w:val="auto"/>
          <w:sz w:val="24"/>
          <w:highlight w:val="none"/>
        </w:rPr>
        <w:t xml:space="preserve">冬季越冬需要防寒的树木，</w:t>
      </w:r>
      <w:r>
        <w:rPr>
          <w:rFonts w:hint="eastAsia" w:ascii="宋体" w:hAnsi="宋体" w:eastAsia="宋体" w:cs="宋体"/>
          <w:color w:val="auto"/>
          <w:sz w:val="24"/>
          <w:highlight w:val="none"/>
        </w:rPr>
        <w:t xml:space="preserve">宜采用地面覆盖、包扎树体和树干涂白等防护措施。包扎树的材料可采用草绳或其它透气材料。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1.6.6 </w:t>
      </w:r>
      <w:r>
        <w:rPr>
          <w:rFonts w:hint="eastAsia" w:ascii="宋体" w:hAnsi="宋体" w:eastAsia="宋体" w:cs="宋体"/>
          <w:color w:val="auto"/>
          <w:sz w:val="24"/>
          <w:highlight w:val="none"/>
        </w:rPr>
        <w:t xml:space="preserve">树木树干涂白应于立冬前完成，树木涂白剂应稀稠均匀，涂白高度一致，不抛、洒、滴、漏；乔木及行道树涂白高度在1.3米左右，灌木涂白高度在1米左右。</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1.6.7 涂白剂推荐配方为：生石灰8kg，硫磺1kg，食盐1kg，动(植)物油0.1kg，热水18kg。配制方法：先用热水将生石灰与食盐溶化，然后将石灰乳和食盐水混合，加入硫磺和油脂充分搅匀即成。</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1.6.8 长势衰弱树木应采取复壮措施：修平断枝、枯枝，清理创口，消毒防腐；改良土壤立地条件，清理修补树洞；枯烂树身应做支撑。</w:t>
      </w:r>
      <w:r/>
    </w:p>
    <w:p>
      <w:pPr>
        <w:ind w:firstLine="200"/>
        <w:spacing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1.7  切边和留积水穴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绿地内的树木应视情况和需要，在树木根部外20-50cm处切边或留出积水穴，宽度和深度不超过15cm。</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切边和积水穴应流畅圆润，其内种植土应细碎平整。</w:t>
      </w:r>
      <w:r/>
    </w:p>
    <w:p>
      <w:pPr>
        <w:ind w:firstLine="200"/>
        <w:spacing w:line="440" w:lineRule="exact"/>
        <w:rPr>
          <w:rFonts w:hint="eastAsia" w:ascii="宋体" w:hAnsi="宋体" w:eastAsia="宋体" w:cs="宋体"/>
          <w:bCs/>
          <w:color w:val="auto"/>
          <w:sz w:val="24"/>
          <w:highlight w:val="none"/>
        </w:rPr>
      </w:pPr>
      <w:r/>
      <w:bookmarkStart w:id="822" w:name="_Toc332180829"/>
      <w:r>
        <w:rPr>
          <w:rFonts w:hint="eastAsia" w:ascii="宋体" w:hAnsi="宋体" w:eastAsia="宋体" w:cs="宋体"/>
          <w:bCs/>
          <w:color w:val="auto"/>
          <w:sz w:val="24"/>
          <w:highlight w:val="none"/>
        </w:rPr>
        <w:t xml:space="preserve">1.8 复壮、补植与调整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长势衰弱的树木应采取复壮措施。修剪断枝、枯枝，清理创口，消毒防腐；改良土壤条件，清理修补树洞；枯烂树身应做支撑或伐除更新。</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 树木长势衰弱且濒临死亡的，应进行复壮；无复壮价值的，应及时更换。</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树木因土壤污染造成长势不良且濒临死亡的，树木更换前应换土。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 树木因栽植过密，缺乏光照和生长空间而造成长势不良的，原则上应移植或疏除。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 抽稀植株应遵行“留大去小、留强去弱”的原则，并注意保持与周围环境的协调。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 死树需连根挖除；抽稀、挖除死树所留下的空穴应及时填平。</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 移除和更换苗木时，应重视对周围植物的保护。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 树木的补植和调整应规范手续，有专门台帐记录。</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2、行道树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养护管理内容包括：浇灌与排水，整形与修剪，病虫害防治，松土与除草，施肥，支撑、防护与涂白，切边和留积水穴，树池管理，复壮、补植与调整等。</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 浇灌与排水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1.1执行。对于种植了书带草、色块等地被植物的树穴，浇水时应先对树穴进行打洞，以浇透为宜；对于未种植地被植物且土壤严重板结的树穴，浇水前应对树穴进行松土。浇水时间应避开行人、车辆上下班高峰期间及夏季高温时段。</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  整形与修剪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2.2.1 行道树的树冠应保持完整，分叉点一致，并依据树种、栽植地点的架空线路及交通状况等选择适宜的树形，净空高度应大于4米。在无机动车辆通行的道路或狭窄的巷道，以及种植上方没有架空线路时，宜采用中央领导干形或自然树形。主干道及一般干道上，宜采用杯状形、自然开心形。同一条道路修剪手法应一致，树冠圆整，树形美观，骨架均匀，通风透光。</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杯状形行道树的整形。在主干一定高度处留3-5个主枝向四面均匀配列，各主枝与主干的角度约45度，在各主枝上适当留二级分枝，在二级分枝上留三级分枝，依次类推，即形成杯状形树冠，常在法桐、国槐行道树采用。定干高度通常为3-3</w:t>
      </w:r>
      <w:r>
        <w:rPr>
          <w:rFonts w:hint="eastAsia" w:ascii="宋体" w:hAnsi="宋体" w:eastAsia="宋体" w:cs="宋体"/>
          <w:color w:val="auto"/>
          <w:sz w:val="24"/>
          <w:highlight w:val="none"/>
          <w:lang w:val="en-GB"/>
        </w:rPr>
        <w:t xml:space="preserve">.</w:t>
      </w:r>
      <w:r>
        <w:rPr>
          <w:rFonts w:hint="eastAsia" w:ascii="宋体" w:hAnsi="宋体" w:eastAsia="宋体" w:cs="宋体"/>
          <w:color w:val="auto"/>
          <w:sz w:val="24"/>
          <w:highlight w:val="none"/>
        </w:rPr>
        <w:t xml:space="preserve">5m，在其截干顶端均匀地保留三个主枝，在壮芽处进行中截，冬季可在每个主枝中选两个侧枝短截作为二级分枝；次年冬季，在二级分枝上选两个枝条短截为三级分枝，则可形成“三股六叉十二枝”的杯状形造型。剪口留外向芽，主干延长枝选用角度开张的壮枝。在选留枝条和选取剪口部位时，必须要把握二级分枝弱于主枝、三级分枝弱于二级分枝。</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自然开心形行道树的整形。不留中央领导干而留多数主枝配列四方，在主枝上每年留出主枝延长枝，并于主枝侧方留出二级分枝、三级分枝，二、三级分枝应处于主枝间的空隙处。以香樟、楝树行道树为例，定干高度通常在2.5-3m之间。主干达到要求高度后，宜在主干顶部留3-5个主枝并短截，剪口处留内向芽。翌年，及时抹除主干、主枝上的萌芽，每个主枝上只留向上生长的枝条2-3个，并短截，依此即可形成斜向上的枝干结构。</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——中央领导</w:t>
      </w:r>
      <w:r>
        <w:rPr>
          <w:rFonts w:hint="eastAsia" w:ascii="宋体" w:hAnsi="宋体" w:eastAsia="宋体" w:cs="宋体"/>
          <w:color w:val="auto"/>
          <w:sz w:val="24"/>
          <w:highlight w:val="none"/>
        </w:rPr>
        <w:t xml:space="preserve">干形行道树的整形。留一强大的中央领导干，在其上配列疏散的主枝。以雪松、马褂木、银杏行道树为例，当栽植苗为截干苗时，采用接干法，即在主干顶部选一个生长健壮、较直立的侧枝作为主干延长枝培养，剪除角度小、对主干延长枝有竞争力的枝条。冬季，视主干延长枝的生长情况采取适当修剪措施，若其生长健壮，只需疏除过密、交叉的侧枝，翌年任其自然生长，及时短截与主干延长枝产生竞争的侧枝，即可形成有中央领导干的树冠；若其生长较弱，应从基部剪除全部侧枝，并将主干延长枝短截，翌年，再选一健壮直立的侧枝作为主干延长枝培养，直至树冠成形。</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pacing w:val="-4"/>
          <w:sz w:val="24"/>
          <w:highlight w:val="none"/>
        </w:rPr>
        <w:t xml:space="preserve">成形树生长季节修剪。选用轻剪或疏除的办法，及时对干枯枝、病虫枝、细弱枝、下垂枝、交叉枝、空中挂枝等进行修剪；同时兼顾树枝与路灯、供电线路、交通指示牌、周边建筑屋檐等之间的关系，做到上不挂各类线路、下不妨碍交通、旁不影响建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pacing w:val="-4"/>
          <w:sz w:val="24"/>
          <w:highlight w:val="none"/>
        </w:rPr>
        <w:t xml:space="preserve">冬季回缩修剪。为降低行道树顶端优势位置，促多年生枝条基部更新复壮，可采用冬季回缩修剪方法。以老龄法桐为例，回缩时间在每年的12月至次年的2月，可结合冬季修剪同步进行。对较大的树枝和树干修剪时，可采用分步作业法，即先在离要求锯口上方20cm处，从枝条下方向上锯一切口，深度为枝干粗度的一半，从上方将枝干锯断，留下一条残桩，然后从锯口处锯除残桩，以避免枝干劈裂。回缩后及时对锯口用20%的硫酸铜溶液消毒，最后涂上保护剂(保护蜡、调和漆等)，以起到防腐防干和促进愈合的作用。</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2.2.2  剥芽。</w:t>
      </w:r>
      <w:r>
        <w:rPr>
          <w:rFonts w:hint="eastAsia" w:ascii="宋体" w:hAnsi="宋体" w:eastAsia="宋体" w:cs="宋体"/>
          <w:color w:val="auto"/>
          <w:spacing w:val="-4"/>
          <w:sz w:val="24"/>
          <w:highlight w:val="none"/>
        </w:rPr>
        <w:t xml:space="preserve">行道树生长季节要经常剥芽，不同树种剥芽次数及剥芽部位存在一定的差异。法桐等落叶树通常在每年的4月下旬起，每半月一次，至10月中旬基本结束；香樟等常绿树木一般在每年的5月起，一月三次，芽长不应超过6cm。剥芽时不应倒拉，以免伤及树皮。</w:t>
      </w:r>
      <w:r/>
    </w:p>
    <w:p>
      <w:pPr>
        <w:ind w:firstLine="480"/>
        <w:spacing w:line="440" w:lineRule="exact"/>
        <w:rPr>
          <w:rFonts w:hint="eastAsia" w:ascii="宋体" w:hAnsi="宋体" w:eastAsia="宋体" w:cs="宋体"/>
          <w:color w:val="auto"/>
          <w:spacing w:val="-6"/>
          <w:sz w:val="24"/>
          <w:highlight w:val="none"/>
        </w:rPr>
      </w:pPr>
      <w:r>
        <w:rPr>
          <w:rFonts w:hint="eastAsia" w:ascii="宋体" w:hAnsi="宋体" w:eastAsia="宋体" w:cs="宋体"/>
          <w:color w:val="auto"/>
          <w:sz w:val="24"/>
          <w:highlight w:val="none"/>
        </w:rPr>
        <w:t xml:space="preserve">2.2.3 </w:t>
      </w:r>
      <w:r>
        <w:rPr>
          <w:rFonts w:hint="eastAsia" w:ascii="宋体" w:hAnsi="宋体" w:eastAsia="宋体" w:cs="宋体"/>
          <w:color w:val="auto"/>
          <w:spacing w:val="-6"/>
          <w:sz w:val="24"/>
          <w:highlight w:val="none"/>
        </w:rPr>
        <w:t xml:space="preserve">清除死膀及枯枝。行道树由于受生长空间的限制，至一定年份容易形成荫梢现象，并产生枯枝，加上修剪切口常年受风吹雨淋极易产生死膀。日常养护除结合修剪工作外，应在每年台风及梅雨季节来临时，及时清除，并对新产生的截面切口，涂抹防腐剂。</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2.3病虫害防治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2.3.1 单株行道树枝叶受害率应小于8%，树干受害率应小于3%。</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2.3.2 行道树病虫害可通过喷药、捕杀、挖蛹、刮树皮、树干涂白等方法进行防治。行道树病虫害防治重点需做好天牛蛀干害虫、刺蛾、重阳木锦斑蛾及红蜡蚧等食叶害虫及藤壶蚧等各类蚧壳虫的防治。病虫枝、干、叶应集中销毁。其中，天牛防治应在每年的6月下旬开始，主要采用人工捕捉，并在虫</w:t>
      </w:r>
      <w:r>
        <w:rPr>
          <w:rFonts w:hint="eastAsia" w:ascii="宋体" w:hAnsi="宋体" w:eastAsia="宋体" w:cs="宋体"/>
          <w:color w:val="auto"/>
          <w:sz w:val="24"/>
          <w:highlight w:val="none"/>
        </w:rPr>
        <w:t xml:space="preserve">粪口涂塞粘有敌敌畏等农药的棉花，或在树干喷绿色威雷杀虫剂等方法，该项工作应延续至每年的9月份，通常每半月一次；刺蛾通常在每年的六月至九月发生,主要采用药物防治及生物防治；各类蚧壳虫应从每年的5月开始监控，抓住若虫孵化期，采用喷施花保、吡虫啉等药剂防治，大型乔木错过若虫期还可采用树体针剂来达到防治效果；重阳木锦斑蛾在每年的6-11月发生，主要采用灭幼脲、高效氯氰菊酯、甲维盐等药剂喷雾防治。冬季可采用树干涂白、挖蛹、刮树皮等方法，以消灭各种越冬虫源，病虫枝、干、叶应采用集中火烧或深埋等办法，以减轻次年害虫危害。</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行道树施肥分基肥、追肥二类。基肥一般在冬季进行，追肥以根部穴施复合肥为主。一般每年施肥两次，条件限制时每年至少施追肥一次，每次每株平均施肥1kg左右。对于穴施确有困难的，应采取液态肥树干注射、地面打孔或使用棒肥等方法进行。</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2.5支撑、防护与涂白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2.5.1 支撑。行道树树干基本挺直，倾斜度10度以上的树应小于1%。幼年行道树，应设立支柱进行加固，当出现机械车辆撞击或台风侵袭造成树木严重倾斜时，可切除部分长根，进行重植。成年行道树出现上述情况时，应采取平衡树冠法，即对向一侧倾斜的树冠进行重截，并设立支撑物向其相对方向进行支撑。对倾斜老树应逐年控制倾斜度，并扶正、支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2.5.2 防护与涂白。每年的初冬，对行道树进行根际培土、主干包扎、涂白等抗冻处理。发生枝叶积雪应及时清除，有倒伏危险的树木应立支撑保护。出现树洞应及时修补、封实，以防止腐朽进一步扩大。台风季节，应做好行道树抗风暴的预防工作，根据树木的实际情况，采取立支柱、绑扎、覆土、扶正、疏枝、打地桩等综合措施；一旦风暴来临，应及时检查，发现问题，妥善处理。对于严重倒伏、就地种植难以成活的树木，应将树冠重剪后送苗圃种植养护。</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2.6补植</w:t>
      </w:r>
      <w:r/>
    </w:p>
    <w:p>
      <w:pPr>
        <w:ind w:firstLine="456"/>
        <w:spacing w:line="44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2.6.1 行道树出现枯死，种植期间应及时补种，非种植期间（5月至9月）应及时连根挖除并填平树穴。</w:t>
      </w:r>
      <w:r/>
    </w:p>
    <w:p>
      <w:pPr>
        <w:ind w:firstLine="456"/>
        <w:spacing w:line="440"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2.6.2 补植树木应选用同品种、同规格的大苗，原则上常绿乔木胸径不超过12厘米，落叶乔木胸径不超过15厘米。要加强养护，确保成活。 </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2.7其它养护</w:t>
      </w:r>
      <w:r/>
    </w:p>
    <w:p>
      <w:pPr>
        <w:ind w:firstLine="464"/>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 xml:space="preserve">行道树树穴形式应保持统一，盖板或覆盖物完整，无空缺、垃圾及杂草；种植地被的树穴，地被生长良好。</w:t>
      </w:r>
      <w:r/>
    </w:p>
    <w:p>
      <w:pPr>
        <w:ind w:firstLine="513"/>
        <w:spacing w:line="440" w:lineRule="exact"/>
        <w:rPr>
          <w:rFonts w:hint="eastAsia" w:ascii="宋体" w:hAnsi="宋体" w:eastAsia="宋体" w:cs="宋体"/>
          <w:color w:val="auto"/>
          <w:spacing w:val="-4"/>
          <w:sz w:val="24"/>
          <w:highlight w:val="none"/>
        </w:rPr>
      </w:pPr>
      <w:r>
        <w:rPr>
          <w:rFonts w:hint="eastAsia" w:ascii="宋体" w:hAnsi="宋体" w:eastAsia="宋体" w:cs="宋体"/>
          <w:color w:val="auto"/>
          <w:sz w:val="24"/>
          <w:highlight w:val="none"/>
        </w:rPr>
        <w:t xml:space="preserve">松土与除草、切边和留积水穴、复壮与调整等</w:t>
      </w:r>
      <w:r>
        <w:rPr>
          <w:rFonts w:hint="eastAsia" w:ascii="宋体" w:hAnsi="宋体" w:eastAsia="宋体" w:cs="宋体"/>
          <w:color w:val="auto"/>
          <w:spacing w:val="-4"/>
          <w:sz w:val="24"/>
          <w:highlight w:val="none"/>
        </w:rPr>
        <w:t xml:space="preserve">养护内容，参见1树木（乔木、灌木）的对应内容。</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3、古树名木和古树后续资源</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针对古树名木和古树后续资源（以下简称古树）生长环境的变化和古树生长的特点，实现科学管理和养护。参照3树木的要求，对古树进行日常养护管理，并做好控制生长环境、防护与支撑、复壮等养护管理工作。</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3.1控制生长环境</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 应处理好古树与周围其它植物之间的关系。除对古树生长有利的部分植物可适量保留外，必须对古树周围生长的阔叶树、速生树、杂灌木和杂草进行控制。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——在松柏类古树周围严禁种植核桃树、接骨木、榆树，以避免对其生长产生抑制作用。可适量保留壳斗科树种如栎、槲等，以利菌根菌的活动，促进古树生长。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——在坡林地环境生长的古树，应有下木和地被植物伴生的自然生态环境。应对坡坎进行加固，防止水土流失；平地古树林地可适时适地栽种豆科等伴生地被植物。</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 应保持古树周围环境的清洁。</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3.1.3 古树浇灌不宜使用再生水。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3.1.4 古树的病虫害防治工作参照3.3执行。 </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3.2防护与支撑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应因地制宜地设置围栏保护古树。</w:t>
      </w:r>
      <w:r>
        <w:rPr>
          <w:rFonts w:hint="eastAsia" w:ascii="宋体" w:hAnsi="宋体" w:eastAsia="宋体" w:cs="宋体"/>
          <w:color w:val="auto"/>
          <w:sz w:val="24"/>
          <w:highlight w:val="none"/>
        </w:rPr>
        <w:t xml:space="preserve">一级古树及生长在公园绿地或人流较大、易受毁坏的二级古树名木应设置保护围栏，围栏与树干距离不得少于2米。特殊条件下无法达到2米的，以人接触不到树干为最低要求。</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3.2.2 在古树保护范围内，禁止动土或铺</w:t>
      </w:r>
      <w:r>
        <w:rPr>
          <w:rFonts w:hint="eastAsia" w:ascii="宋体" w:hAnsi="宋体" w:eastAsia="宋体" w:cs="宋体"/>
          <w:color w:val="auto"/>
          <w:sz w:val="24"/>
          <w:highlight w:val="none"/>
        </w:rPr>
        <w:t xml:space="preserve">砌不透气材料。对处于施工范围内的古树，必须事先在其保护范围边缘采取保护措施。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3.2.3 在古树根系分布范围内，严禁设置临时厨房或厕所等有污染气体、液体的设施和排放污水的渗沟；严禁在树下堆放污染古树根系、土壤的物品，如石灰、撒过盐的积雪、人粪尿、垃圾、废料、污水等。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3.2.4 严禁在树体上钉钉子、绕铁丝、拴挂杂物或作为施工的支撑点。严禁攀折、刮蹭和刻划树皮等伤害古树的行为。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3.2.5 古树名木应保持其原貌，对枯枝、树洞等应采取防腐处理。需修剪的应制定修剪方案，报主管部门批准后实施。古树树体上的伤疤或空洞应及时填充修补，防止进水腐烂。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3.2.6 古树树体及大枝有倾倒、劈裂或折断的可能时，应及时采取加固或支撑等保护措施。 </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3.2.7 对高大树体应安装避雷装置，以防雷击。 </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3.3复壮</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古树复壮要吸收和运用新的研究成果，制定科学合理的技术方案，并经专家论证，按照规定程序审批后，在园林部门监督下由专业部门实施。</w:t>
      </w:r>
      <w:bookmarkEnd w:id="822"/>
      <w:r/>
      <w:r/>
    </w:p>
    <w:p>
      <w:pPr>
        <w:jc w:val="left"/>
        <w:spacing w:line="440" w:lineRule="exact"/>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4、绿篱、模纹、色块、球类和其它造型植物（灌木类）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养护管理内容包括：浇灌与排水、整形与修剪、病虫害防治、除草与切边、施肥、补植等。</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浇灌与排水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4.1.1 根据气候、土壤墒情、植物习性等适时、适量浇灌，每年浇水不少于20次。5月至10月期间，连续7天无降雨应浇透水1次，冬季休眠前浇防冻水至少1次，道路机非隔离带绿化应适时冲淋去尘。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4.1.2 土壤含水量应保持在70%左右，叶片萎蔫时应及时浇水。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4.1.3每年春季树木萌发前要浇春水至少1次，冬季休眠前浇防冻水至少1次。夏季浇水适宜在清晨，冬季浇水适宜在中午。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4.1.4暴雨、梅雨季节应开沟排水，防止积水。根部积水应及时排出，耐涝性差的树木应该在2小时内排除积水，低洼易积水处应设置排水沟。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4.1.5  开花期前应适当增加浇水量。</w:t>
      </w:r>
      <w:r/>
    </w:p>
    <w:p>
      <w:pPr>
        <w:jc w:val="left"/>
        <w:spacing w:line="440" w:lineRule="exact"/>
        <w:rPr>
          <w:rFonts w:hint="eastAsia" w:ascii="宋体" w:hAnsi="宋体" w:eastAsia="宋体" w:cs="宋体"/>
          <w:color w:val="auto"/>
          <w:sz w:val="24"/>
          <w:highlight w:val="none"/>
        </w:rPr>
      </w:pPr>
      <w:r/>
      <w:bookmarkStart w:id="823" w:name="_Toc332180831"/>
      <w:r>
        <w:rPr>
          <w:rFonts w:hint="eastAsia" w:ascii="宋体" w:hAnsi="宋体" w:eastAsia="宋体" w:cs="宋体"/>
          <w:color w:val="auto"/>
          <w:sz w:val="24"/>
          <w:highlight w:val="none"/>
        </w:rPr>
        <w:t xml:space="preserve">4.2整形与修剪</w:t>
      </w:r>
      <w:bookmarkEnd w:id="823"/>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4.2.1 绿篱、模纹、色块、球类和其它造型植物（灌木类），应按原设计的造型或规定的形状和高度修剪。以生长期修剪为主，休眠期修剪为辅，无缺株、枯枝，残花率应小于3%。每年应修剪8次以上，4月下旬至10月中旬，每3周左右修剪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.2.2 </w:t>
      </w:r>
      <w:r>
        <w:rPr>
          <w:rFonts w:hint="eastAsia" w:ascii="宋体" w:hAnsi="宋体" w:eastAsia="宋体" w:cs="宋体"/>
          <w:color w:val="auto"/>
          <w:sz w:val="24"/>
          <w:highlight w:val="none"/>
        </w:rPr>
        <w:t xml:space="preserve">规则式绿篱、模纹（色块）修剪</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应保持顶部和基部水平，</w:t>
      </w:r>
      <w:r>
        <w:rPr>
          <w:rFonts w:hint="eastAsia" w:ascii="宋体" w:hAnsi="宋体" w:eastAsia="宋体" w:cs="宋体"/>
          <w:color w:val="auto"/>
          <w:sz w:val="24"/>
          <w:highlight w:val="none"/>
        </w:rPr>
        <w:t xml:space="preserve">做到无断层、无缺口、无光秃，轮廓线应流畅、柔和；两个品种以上连片种植时，修剪时应注意相互间衔接，保证平顺缓和过度</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.2.3 自然式绿篱修剪，轮廓线应自然丰满。幼年以定干整形为主，成年以促进开花和结实为主。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.2.4 规则式绿篱修剪后新梢生长超过10cm时，应进行第二次修剪，</w:t>
      </w:r>
      <w:r>
        <w:rPr>
          <w:rFonts w:hint="eastAsia" w:ascii="宋体" w:hAnsi="宋体" w:eastAsia="宋体" w:cs="宋体"/>
          <w:color w:val="auto"/>
          <w:sz w:val="24"/>
          <w:highlight w:val="none"/>
        </w:rPr>
        <w:t xml:space="preserve">红叶石楠等色叶植物应在新梢木质化后修剪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.2.5 植株生长过密或病虫害发生严重的应及时进行疏枝修剪。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.2.6 当生长高度影响景观效果或影响交通安全时，宜在休眠期进行强度修剪。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4.2.7</w:t>
      </w:r>
      <w:r>
        <w:rPr>
          <w:rFonts w:hint="eastAsia" w:ascii="宋体" w:hAnsi="宋体" w:eastAsia="宋体" w:cs="宋体"/>
          <w:color w:val="auto"/>
          <w:sz w:val="24"/>
          <w:highlight w:val="none"/>
        </w:rPr>
        <w:t xml:space="preserve">造景树修剪以及时修剪、长枝短截、密枝疏剪为修剪基本原则。松类树种在芽刚萌发时摘心、摘芽，控制新枝长度，以保持优美的树姿。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——摘心。造景树应控制其生长高度，促使侧枝平展，可摘去其枝梢嫩头。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——摘芽。造景树在其干基或干上生长出许多不定芽时，应随时摘除，以免萌生叉枝，特别是榆树，易产生不定芽，更应注意摘芽。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——摘叶。观叶造景树通过摘叶措施，可使树木一年发几次新叶，鲜艳悦目，提高其观赏效果。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——修枝。修枝方式应根据树形来确定，如云片状树枝，将枝条修剪成平整状。对于萌发力强的树种，以修剪为主。修剪时, 首先将平行枝、交叉枝、重叠枝、对生枝、轮生枝等进行疏剪或结合攀扎进行改造。当留下的枝干培养到粗度适合时，就可进行强度的剪截，使生出第二节枝，待第二节枝长到粗度适合时，又加剪截，依次第三、第四节，如此施行。一般第一枝上留两个小枝，一长一短，经多年修剪后则枝干苍劲有力，逐步形成树冠。</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——攀扎。松柏类及萌发力弱的树种，一般以攀扎为主。即通过金属丝或棕丝等攀扎材料，将树木枝干弯曲成各种形状。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金属丝法。</w:t>
      </w:r>
      <w:r>
        <w:rPr>
          <w:rFonts w:hint="eastAsia" w:ascii="宋体" w:hAnsi="宋体" w:eastAsia="宋体" w:cs="宋体"/>
          <w:color w:val="auto"/>
          <w:sz w:val="24"/>
          <w:highlight w:val="none"/>
        </w:rPr>
        <w:t xml:space="preserve">一般选用14-24号金属丝（根据所攀扎枝干的粗度选用）。攀扎时，先将金属丝一端固定在枝干的基部或交叉处，然后紧贴树皮徐徐缠绕，使金属丝与枝干约成45度角。如要将枝干向右扭旋下弯，金属丝则按顺时针方向缠绕，反之，则按逆时针方向缠绕。注意边扭边弯曲，才能使金属丝紧贴树木，同时枝干也不易断裂。对石榴、红枫等一些皮薄易受损伤的树种，可先用麻皮包卷枝干，然后再攀扎金属丝。对于两根基部相差不远的侧枝，可使用一根金属丝缠绕。 在一根枝上如有重复的金属丝缠绕时，须注意缠绕方向的一致，尽量避免交叉。</w:t>
      </w:r>
      <w:r/>
    </w:p>
    <w:p>
      <w:pPr>
        <w:ind w:firstLine="480"/>
        <w:spacing w:line="440" w:lineRule="exact"/>
        <w:tabs>
          <w:tab w:val="left" w:pos="567"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棕丝扎法。</w:t>
      </w:r>
      <w:r>
        <w:rPr>
          <w:rFonts w:hint="eastAsia" w:ascii="宋体" w:hAnsi="宋体" w:eastAsia="宋体" w:cs="宋体"/>
          <w:color w:val="auto"/>
          <w:sz w:val="24"/>
          <w:highlight w:val="none"/>
        </w:rPr>
        <w:t xml:space="preserve">先将棕丝捻成不同粗细的麻绳，将棕绳的中段缚住需弯曲枝干的下端（或打过套结），将两头相互绞几下，放在需要弯曲的枝干的上端，打一活结，再将枝干徐徐弯曲至所需弧度，收紧棕绳打成死结，即完成一个弯曲。一般弯曲不宜过分，否则易失去自然形态。棕丝攀扎的关键在于掌握好力点。要根据造型的需要，选择下棕与打结的位置。棕丝绑扎的顺序：先扎树干，后扎枝叶；扎枝叶时，先扎顶部后扎下部；每扎一个部分时，先扎大枝再扎小枝；扎根枝（干）时，从基部到梢部。无论采用金属丝或棕丝绑扎，一般要在一年以后拆除。</w:t>
      </w:r>
      <w:r/>
    </w:p>
    <w:p>
      <w:pPr>
        <w:ind w:firstLine="480"/>
        <w:spacing w:line="440" w:lineRule="exact"/>
        <w:tabs>
          <w:tab w:val="left" w:pos="567"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——雕凿。对于松柏类及体量较大的造景树，为了显示树木苍古，有时可用锋利的工具对树干进行雕凿，并剥去部分树皮，甚至将树干劈去一半，但不可露出人工斧凿痕迹。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——遮荫。一些喜荫的造型树木，如罗汉松、五针松等，在夏季高温强光下，应采取遮荫措施。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4.2.7 修剪下来的枝、叶等废弃物，应及时清运，保证环境整洁；有病虫害的枝、叶等应及时集中进行无害化处理，防止病虫害蔓延。</w:t>
      </w:r>
      <w:r/>
    </w:p>
    <w:p>
      <w:pPr>
        <w:jc w:val="left"/>
        <w:spacing w:line="440" w:lineRule="exact"/>
        <w:rPr>
          <w:rFonts w:hint="eastAsia" w:ascii="宋体" w:hAnsi="宋体" w:eastAsia="宋体" w:cs="宋体"/>
          <w:color w:val="auto"/>
          <w:sz w:val="24"/>
          <w:highlight w:val="none"/>
        </w:rPr>
      </w:pPr>
      <w:r/>
      <w:bookmarkStart w:id="824" w:name="_Toc332180832"/>
      <w:r>
        <w:rPr>
          <w:rFonts w:hint="eastAsia" w:ascii="宋体" w:hAnsi="宋体" w:eastAsia="宋体" w:cs="宋体"/>
          <w:color w:val="auto"/>
          <w:sz w:val="24"/>
          <w:highlight w:val="none"/>
        </w:rPr>
        <w:t xml:space="preserve">4.3病虫害防治</w:t>
      </w:r>
      <w:bookmarkEnd w:id="824"/>
      <w:r/>
      <w:r/>
    </w:p>
    <w:p>
      <w:pPr>
        <w:ind w:firstLine="480"/>
        <w:spacing w:line="440" w:lineRule="exact"/>
        <w:rPr>
          <w:rFonts w:hint="eastAsia" w:ascii="宋体" w:hAnsi="宋体" w:eastAsia="宋体" w:cs="宋体"/>
          <w:color w:val="auto"/>
          <w:sz w:val="24"/>
          <w:highlight w:val="none"/>
        </w:rPr>
      </w:pPr>
      <w:r/>
      <w:bookmarkStart w:id="825" w:name="_Toc332180833"/>
      <w:r>
        <w:rPr>
          <w:rFonts w:hint="eastAsia" w:ascii="宋体" w:hAnsi="宋体" w:eastAsia="宋体" w:cs="宋体"/>
          <w:color w:val="auto"/>
          <w:sz w:val="24"/>
          <w:highlight w:val="none"/>
        </w:rPr>
        <w:t xml:space="preserve">参照1.3执行。</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4.4除草和切边</w:t>
      </w:r>
      <w:bookmarkEnd w:id="825"/>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4.4.1 除草应除早、除小，及时去除大型恶性杂草及杂树，其它杂草控制在不影响景观效果的范围内。杂草、杂树不得高于绿篱、模纹（色块）植物；造型灌木上应及时去除大型蔓性藤本杂草。杂草以人工拔除为主，适当采用生物防治、化学防治措施，每年清除杂草15次以上，其中，5月至10月期间，每15天要清除杂草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4.4.2 绿篱、模纹、色块、造型灌木边缘，与地被、草坪结合处应进行切边处理，宽度和深度以15cm为宜。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4.4.3 切边应流畅圆润，其内种植土应细碎平整。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4.4.4 及时清运杂草，保证环境整洁。</w:t>
      </w:r>
      <w:r/>
    </w:p>
    <w:p>
      <w:pPr>
        <w:jc w:val="left"/>
        <w:spacing w:line="440" w:lineRule="exact"/>
        <w:rPr>
          <w:rFonts w:hint="eastAsia" w:ascii="宋体" w:hAnsi="宋体" w:eastAsia="宋体" w:cs="宋体"/>
          <w:color w:val="auto"/>
          <w:sz w:val="24"/>
          <w:highlight w:val="none"/>
        </w:rPr>
      </w:pPr>
      <w:r/>
      <w:bookmarkStart w:id="826" w:name="_Toc332180834"/>
      <w:r>
        <w:rPr>
          <w:rFonts w:hint="eastAsia" w:ascii="宋体" w:hAnsi="宋体" w:eastAsia="宋体" w:cs="宋体"/>
          <w:color w:val="auto"/>
          <w:sz w:val="24"/>
          <w:highlight w:val="none"/>
        </w:rPr>
        <w:t xml:space="preserve">4.5施肥</w:t>
      </w:r>
      <w:bookmarkEnd w:id="826"/>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4.5.1 视植物生长状况，适时、适量进行施肥。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4.5.2 提倡使用有机肥和复（混）合肥料。</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4.5.3 每年施基肥不少于1次，追肥不少于3次。花灌木品种应适当增加施肥次数。</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4.5.4 基肥施用量为</w:t>
      </w:r>
      <w:r>
        <w:rPr>
          <w:rFonts w:hint="eastAsia" w:ascii="宋体" w:hAnsi="宋体" w:eastAsia="宋体" w:cs="宋体"/>
          <w:color w:val="auto"/>
          <w:sz w:val="24"/>
          <w:highlight w:val="none"/>
        </w:rPr>
        <w:t xml:space="preserve">0.5kg/㎡；施追肥一般按0.5%-1%浓度的溶解液施用，肥料施用量不超过30g/㎡。</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rPr>
        <w:t xml:space="preserve">.5.5 撒施化肥后应及时充分浇水，肥料不得粘在花、叶上，以免灼伤叶片。</w:t>
      </w:r>
      <w:r/>
    </w:p>
    <w:p>
      <w:pPr>
        <w:jc w:val="left"/>
        <w:spacing w:line="440" w:lineRule="exact"/>
        <w:rPr>
          <w:rFonts w:hint="eastAsia" w:ascii="宋体" w:hAnsi="宋体" w:eastAsia="宋体" w:cs="宋体"/>
          <w:color w:val="auto"/>
          <w:sz w:val="24"/>
          <w:highlight w:val="none"/>
        </w:rPr>
      </w:pPr>
      <w:r/>
      <w:bookmarkStart w:id="827" w:name="_Toc332180835"/>
      <w:r>
        <w:rPr>
          <w:rFonts w:hint="eastAsia" w:ascii="宋体" w:hAnsi="宋体" w:eastAsia="宋体" w:cs="宋体"/>
          <w:color w:val="auto"/>
          <w:sz w:val="24"/>
          <w:highlight w:val="none"/>
        </w:rPr>
        <w:t xml:space="preserve">4.6补植</w:t>
      </w:r>
      <w:bookmarkEnd w:id="82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4.6.1 绿篱和造型灌木死亡、缺株或空秃面积大于0.5㎡后应进行补植。</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4.6.2 补植的植物应与原植物品种和规格接近。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4.6.3 落叶植物补植应该植物落叶后土壤结冻前进行；常绿植物补植应在土壤解冻后，新芽萌发前进行。</w:t>
      </w:r>
      <w:r/>
    </w:p>
    <w:p>
      <w:pPr>
        <w:jc w:val="left"/>
        <w:spacing w:line="440" w:lineRule="exact"/>
        <w:rPr>
          <w:rFonts w:hint="eastAsia" w:ascii="宋体" w:hAnsi="宋体" w:eastAsia="宋体" w:cs="宋体"/>
          <w:color w:val="auto"/>
          <w:sz w:val="24"/>
          <w:highlight w:val="none"/>
        </w:rPr>
      </w:pPr>
      <w:r/>
      <w:bookmarkStart w:id="828" w:name="_Toc332180870"/>
      <w:r>
        <w:rPr>
          <w:rFonts w:hint="eastAsia" w:ascii="宋体" w:hAnsi="宋体" w:eastAsia="宋体" w:cs="宋体"/>
          <w:color w:val="auto"/>
          <w:sz w:val="24"/>
          <w:highlight w:val="none"/>
        </w:rPr>
        <w:t xml:space="preserve">5、水生植物养护</w:t>
      </w:r>
      <w:bookmarkEnd w:id="82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养护管理内容包括：控制水位和换水、清理与分株、病虫害防治、施肥、除草与灭苔等。</w:t>
      </w:r>
      <w:r/>
    </w:p>
    <w:p>
      <w:pPr>
        <w:jc w:val="left"/>
        <w:spacing w:line="440" w:lineRule="exact"/>
        <w:rPr>
          <w:rFonts w:hint="eastAsia" w:ascii="宋体" w:hAnsi="宋体" w:eastAsia="宋体" w:cs="宋体"/>
          <w:color w:val="auto"/>
          <w:sz w:val="24"/>
          <w:highlight w:val="none"/>
        </w:rPr>
      </w:pPr>
      <w:r/>
      <w:bookmarkStart w:id="829" w:name="_Toc332180871"/>
      <w:r>
        <w:rPr>
          <w:rFonts w:hint="eastAsia" w:ascii="宋体" w:hAnsi="宋体" w:eastAsia="宋体" w:cs="宋体"/>
          <w:color w:val="auto"/>
          <w:sz w:val="24"/>
          <w:highlight w:val="none"/>
        </w:rPr>
        <w:t xml:space="preserve">5.1 控制水位和换水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.1</w:t>
      </w:r>
      <w:bookmarkEnd w:id="829"/>
      <w:r>
        <w:rPr>
          <w:rFonts w:hint="eastAsia" w:ascii="宋体" w:hAnsi="宋体" w:eastAsia="宋体" w:cs="宋体"/>
          <w:color w:val="auto"/>
          <w:sz w:val="24"/>
          <w:highlight w:val="none"/>
        </w:rPr>
        <w:t xml:space="preserve">.1 及时调整和控制水生植物正常生长水位。苗期水适当，保持浅水层，分蘖期浅水勤灌，后期适时排水。漂浮植物须保持足够的水深使其漂浮；沉水植物水深必须超过植株，使茎叶自然伸展；水边植物保持土壤湿润、稍呈积水状态；挺水植物须保持50-100cm左右的水深；浮水植物水位高低须依茎梗长短调整，使叶浮于水面呈自然状态。</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5.1.2 为避免蚊虫孳生或水质恶化，当用水发生混浊时，必须换水，夏季则须增加换水次数。</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5.2清理与分株</w:t>
      </w:r>
      <w:r/>
    </w:p>
    <w:p>
      <w:pPr>
        <w:ind w:firstLine="480"/>
        <w:spacing w:line="440" w:lineRule="exact"/>
        <w:rPr>
          <w:rFonts w:hint="eastAsia" w:ascii="宋体" w:hAnsi="宋体" w:eastAsia="宋体" w:cs="宋体"/>
          <w:color w:val="auto"/>
          <w:sz w:val="24"/>
          <w:highlight w:val="none"/>
        </w:rPr>
      </w:pPr>
      <w:r/>
      <w:bookmarkStart w:id="830" w:name="_Toc332180872"/>
      <w:r>
        <w:rPr>
          <w:rFonts w:hint="eastAsia" w:ascii="宋体" w:hAnsi="宋体" w:eastAsia="宋体" w:cs="宋体"/>
          <w:color w:val="auto"/>
          <w:sz w:val="24"/>
          <w:highlight w:val="none"/>
        </w:rPr>
        <w:t xml:space="preserve">5.2.1 不耐寒而干枯的水生植物，应在冬季枯黄后清除泥上部分。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5.2.2 多年生耐寒水生植物，应在每年2月底新芽长出前剪除泥上部分。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5.2.3 及时清除枯枝残叶及杂物。</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5.2.4 因病虫害等原因死亡的植株应及时清理。</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5.2.5 同一水池中混合栽植各类水生植物，必须定时疏除繁殖过快的种类，以免覆满水面，影响其它水生植物的生长。</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5.2.6 浮水植物过大，叶面互相遮盖时，必须进行分株，一般3至4年分1次株。</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5.3施肥</w:t>
      </w:r>
      <w:bookmarkEnd w:id="830"/>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.3.1 注重早期施肥，施足基肥，春、秋各进行一次追肥，尽量利用低水位时补肥。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5.3.2 施肥不应污染水质，合理配置氮、磷、钾。</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7.3.3 盆栽水生植物应在冬季连盆拿出水面，并在开春移入水池前10天补施1次基肥，待其新叶长出后再移入水中。</w:t>
      </w:r>
      <w:r/>
    </w:p>
    <w:p>
      <w:pPr>
        <w:jc w:val="left"/>
        <w:spacing w:line="440" w:lineRule="exact"/>
        <w:rPr>
          <w:rFonts w:hint="eastAsia" w:ascii="宋体" w:hAnsi="宋体" w:eastAsia="宋体" w:cs="宋体"/>
          <w:color w:val="auto"/>
          <w:sz w:val="24"/>
          <w:highlight w:val="none"/>
        </w:rPr>
      </w:pPr>
      <w:r/>
      <w:bookmarkStart w:id="831" w:name="_Toc332180873"/>
      <w:r>
        <w:rPr>
          <w:rFonts w:hint="eastAsia" w:ascii="宋体" w:hAnsi="宋体" w:eastAsia="宋体" w:cs="宋体"/>
          <w:color w:val="auto"/>
          <w:sz w:val="24"/>
          <w:highlight w:val="none"/>
        </w:rPr>
        <w:t xml:space="preserve">5.4 病虫害防治</w:t>
      </w:r>
      <w:bookmarkEnd w:id="831"/>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 每年防治病虫害3次以上，其余参照3.3.1执行。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 水生植物的病害主要可分为侵染性病害与非侵染性病害。形成致命性危害的一般为侵染性病害，由于病原微生物引起的如真菌、细菌、病毒、线虫等，具有传染性，危害极大。在植物生长期应加强菱白绢病、睡莲蚜虫、荷花茎腐病、褐斑病、黑斑病、莎草科植物根线虫病、芡实真菌性病害、水仙线虫病、水竹芋叶斑病等病虫害防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5.4.3 建立病虫害防治网络，及时进行预测预报，并做好台帐记录。</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 除草与灭苔</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应在早春植物萌芽前对水生杂草和青苔进行物理防治或适当的化学防治。</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6、攀援植物（垂直绿化）</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养护管理内容包括：浇灌与排水、修剪与理藤、病虫害防治、施肥、补植、藤架管护等。</w:t>
      </w:r>
      <w:r/>
    </w:p>
    <w:p>
      <w:pPr>
        <w:jc w:val="left"/>
        <w:spacing w:line="440" w:lineRule="exact"/>
        <w:rPr>
          <w:rFonts w:hint="eastAsia" w:ascii="宋体" w:hAnsi="宋体" w:eastAsia="宋体" w:cs="宋体"/>
          <w:color w:val="auto"/>
          <w:sz w:val="24"/>
          <w:highlight w:val="none"/>
        </w:rPr>
      </w:pPr>
      <w:r/>
      <w:bookmarkStart w:id="832" w:name="_Toc332180860"/>
      <w:r>
        <w:rPr>
          <w:rFonts w:hint="eastAsia" w:ascii="宋体" w:hAnsi="宋体" w:eastAsia="宋体" w:cs="宋体"/>
          <w:color w:val="auto"/>
          <w:sz w:val="24"/>
          <w:highlight w:val="none"/>
        </w:rPr>
        <w:t xml:space="preserve">6.1浇灌与排水</w:t>
      </w:r>
      <w:bookmarkEnd w:id="83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6.1.1 根据气候条件、植物习性和长势情况进行浇水。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6.1.2 夏季浇水适宜在清晨和傍晚，冬季浇水适宜在中午。</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生长季节应松土保墒，土壤含水量应在65% — 70%范围。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6.1.4 连续15天无降雨的情况下，气温在10-25℃时，每半月至少浇水1次；气温在25℃-35℃时，每周至少浇水1次；气温在35℃以上时, 每周至少浇水2次；冬季浇水每月不少于1次。其中高架悬挂植物，气温在25℃-35℃时，每两天浇水1次；气温35℃以上时, 1天应浇水1次。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6.1.5  梅雨和暴雨季节应及时排除积水。</w:t>
      </w:r>
      <w:r/>
    </w:p>
    <w:p>
      <w:pPr>
        <w:jc w:val="left"/>
        <w:spacing w:line="440" w:lineRule="exact"/>
        <w:rPr>
          <w:rFonts w:hint="eastAsia" w:ascii="宋体" w:hAnsi="宋体" w:eastAsia="宋体" w:cs="宋体"/>
          <w:color w:val="auto"/>
          <w:sz w:val="24"/>
          <w:highlight w:val="none"/>
        </w:rPr>
      </w:pPr>
      <w:r/>
      <w:bookmarkStart w:id="833" w:name="_Toc332180861"/>
      <w:r>
        <w:rPr>
          <w:rFonts w:hint="eastAsia" w:ascii="宋体" w:hAnsi="宋体" w:eastAsia="宋体" w:cs="宋体"/>
          <w:color w:val="auto"/>
          <w:sz w:val="24"/>
          <w:highlight w:val="none"/>
        </w:rPr>
        <w:t xml:space="preserve">6.2 修剪与理藤</w:t>
      </w:r>
      <w:bookmarkEnd w:id="833"/>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 在生长季节应进行理藤、造型，以逐步达到满铺的效果，定期检查绑扎物以防脱落。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6.2.2多年生藤本应定期翻蔓，清除枯枝，疏除老弱藤蔓。</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6.2.3 修剪宜在5月、7月、11月或植株开花后进行。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6.2.4 对枝叶稀少的植株可通过摘心促进分枝；未完全覆盖的植株应短截空隙周围枝条，促生副稍。</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6.2.5部分徒长枝长度达15 — 30 cm时应抑制生长；对长势过密的植株适当疏剪重叠枝控制厚度；2年以上的植株应疏减上部枝叶，并适当疏剪下部枝叶以减少枝条重叠；对生长势衰弱的植株应进行重剪促进萌发。</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6.2.6 枝叶过密以及立地条件差的垂直绿化应疏枝、绑扎。</w:t>
      </w:r>
      <w:r/>
    </w:p>
    <w:p>
      <w:pPr>
        <w:jc w:val="left"/>
        <w:spacing w:line="440" w:lineRule="exact"/>
        <w:rPr>
          <w:rFonts w:hint="eastAsia" w:ascii="宋体" w:hAnsi="宋体" w:eastAsia="宋体" w:cs="宋体"/>
          <w:color w:val="auto"/>
          <w:sz w:val="24"/>
          <w:highlight w:val="none"/>
        </w:rPr>
      </w:pPr>
      <w:r/>
      <w:bookmarkStart w:id="834" w:name="_Toc332180862"/>
      <w:r>
        <w:rPr>
          <w:rFonts w:hint="eastAsia" w:ascii="宋体" w:hAnsi="宋体" w:eastAsia="宋体" w:cs="宋体"/>
          <w:color w:val="auto"/>
          <w:sz w:val="24"/>
          <w:highlight w:val="none"/>
        </w:rPr>
        <w:t xml:space="preserve">6.3病虫害防治</w:t>
      </w:r>
      <w:bookmarkEnd w:id="834"/>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参照1.3执行。</w:t>
      </w:r>
      <w:r/>
    </w:p>
    <w:p>
      <w:pPr>
        <w:jc w:val="left"/>
        <w:spacing w:line="440" w:lineRule="exact"/>
        <w:rPr>
          <w:rFonts w:hint="eastAsia" w:ascii="宋体" w:hAnsi="宋体" w:eastAsia="宋体" w:cs="宋体"/>
          <w:color w:val="auto"/>
          <w:sz w:val="24"/>
          <w:highlight w:val="none"/>
        </w:rPr>
      </w:pPr>
      <w:r/>
      <w:bookmarkStart w:id="835" w:name="_Toc332180863"/>
      <w:r>
        <w:rPr>
          <w:rFonts w:hint="eastAsia" w:ascii="宋体" w:hAnsi="宋体" w:eastAsia="宋体" w:cs="宋体"/>
          <w:color w:val="auto"/>
          <w:sz w:val="24"/>
          <w:highlight w:val="none"/>
        </w:rPr>
        <w:t xml:space="preserve">6.4 施肥</w:t>
      </w:r>
      <w:bookmarkEnd w:id="835"/>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6.4.1每年冬季应施1次有机肥。生长期应施追肥，每3个月施肥一次，以复合肥为主。吸附类藤本应叶面施肥。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 新栽苗在栽植后两年内宜根据生长势进行追肥。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 生长较差、恢复较慢的新栽苗或要促使快长的植物可用生长激素或根外追肥等措施。 </w:t>
      </w:r>
      <w:r/>
    </w:p>
    <w:p>
      <w:pPr>
        <w:jc w:val="left"/>
        <w:spacing w:line="440" w:lineRule="exact"/>
        <w:rPr>
          <w:rFonts w:hint="eastAsia" w:ascii="宋体" w:hAnsi="宋体" w:eastAsia="宋体" w:cs="宋体"/>
          <w:color w:val="auto"/>
          <w:sz w:val="24"/>
          <w:highlight w:val="none"/>
        </w:rPr>
      </w:pPr>
      <w:r/>
      <w:bookmarkStart w:id="836" w:name="_Toc332180864"/>
      <w:r>
        <w:rPr>
          <w:rFonts w:hint="eastAsia" w:ascii="宋体" w:hAnsi="宋体" w:eastAsia="宋体" w:cs="宋体"/>
          <w:color w:val="auto"/>
          <w:sz w:val="24"/>
          <w:highlight w:val="none"/>
        </w:rPr>
        <w:t xml:space="preserve">6.5 补植</w:t>
      </w:r>
      <w:bookmarkEnd w:id="836"/>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6.5.1 植物死亡、缺株面积超过0.5m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或影响整体攀爬、垂挂效果的，必须进行补植。</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6.5.2 落叶植物补植应在植物落叶后土壤结冻前进行；常绿植物补植应在土壤解冻后，新芽萌发前进行。</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6.6 藤架管护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6.6.1 藤架要牢固，不变形、无损毁。应定期对棚架、挂网等攀援设施进行检查，桥墩外包裹网片每月应检查一次，高架悬挂花槽和支架每半月应检查一次，发现问题立即加固或更换。</w:t>
      </w:r>
      <w:r/>
    </w:p>
    <w:p>
      <w:pPr>
        <w:jc w:val="left"/>
        <w:spacing w:line="440" w:lineRule="exact"/>
        <w:rPr>
          <w:rFonts w:hint="eastAsia" w:ascii="宋体" w:hAnsi="宋体" w:eastAsia="宋体" w:cs="宋体"/>
          <w:color w:val="auto"/>
          <w:sz w:val="24"/>
          <w:highlight w:val="none"/>
        </w:rPr>
      </w:pPr>
      <w:r/>
      <w:bookmarkStart w:id="837" w:name="_Toc332180865"/>
      <w:r/>
      <w:bookmarkStart w:id="838" w:name="_Toc332180836"/>
      <w:r>
        <w:rPr>
          <w:rFonts w:hint="eastAsia" w:ascii="宋体" w:hAnsi="宋体" w:eastAsia="宋体" w:cs="宋体"/>
          <w:color w:val="auto"/>
          <w:sz w:val="24"/>
          <w:highlight w:val="none"/>
        </w:rPr>
        <w:t xml:space="preserve">7、竹类植物养护</w:t>
      </w:r>
      <w:bookmarkEnd w:id="83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养护管理内容包括：浇灌与排水、断鞭与疏除、病虫害防治、松土与除草、施肥等。</w:t>
      </w:r>
      <w:r/>
    </w:p>
    <w:p>
      <w:pPr>
        <w:jc w:val="left"/>
        <w:spacing w:line="440" w:lineRule="exact"/>
        <w:rPr>
          <w:rFonts w:hint="eastAsia" w:ascii="宋体" w:hAnsi="宋体" w:eastAsia="宋体" w:cs="宋体"/>
          <w:color w:val="auto"/>
          <w:sz w:val="24"/>
          <w:highlight w:val="none"/>
        </w:rPr>
      </w:pPr>
      <w:r/>
      <w:bookmarkStart w:id="839" w:name="_Toc332180866"/>
      <w:r>
        <w:rPr>
          <w:rFonts w:hint="eastAsia" w:ascii="宋体" w:hAnsi="宋体" w:eastAsia="宋体" w:cs="宋体"/>
          <w:color w:val="auto"/>
          <w:sz w:val="24"/>
          <w:highlight w:val="none"/>
        </w:rPr>
        <w:t xml:space="preserve">7.1浇灌与排水</w:t>
      </w:r>
      <w:bookmarkEnd w:id="83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7.1.1 浇水应根据竹子生物学特性、长势、季节和土质状况，做到适地、适时、适量浇灌，确保生长期内无萎蔫现象。每年浇水6次以上，春季竹子萌发前要浇春水至少1次，冬季休眠前浇防冻水至少1次，遇到持续干旱的黄梅天，应浇行鞭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根部积水应及时排出。耐涝性差的竹子应在6小时内排除积水，低洼易积水处应设置排水沟。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7.1.3 水源不得含有毒有害物质，提倡使用中水、雨水和河水浇灌。</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断鞭与疏除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7.2.1 竹林新、老竹生长比例恰当，每经过3-5年，应深翻、断鞭，将4年生以上的老鞭及每年砍伐后的竹蔸挖出。</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 竹林应加强抚育管理，保留适当密度，使竹林通风透光、生长健壮，无枯死竹。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7.2.3 竹林过密应适当间伐或间移，使留竹分布均匀，并及时用土杂肥回填土坑，竹林应于每年初冬适量培土。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7.2.4 间伐应在晚秋或冬季进行，间伐以保留4、5年生以下立竹，去除6年以上，尤其是10年生以上老竹的原则进行。</w:t>
      </w:r>
      <w:r/>
    </w:p>
    <w:p>
      <w:pPr>
        <w:jc w:val="left"/>
        <w:spacing w:line="440" w:lineRule="exact"/>
        <w:rPr>
          <w:rFonts w:hint="eastAsia" w:ascii="宋体" w:hAnsi="宋体" w:eastAsia="宋体" w:cs="宋体"/>
          <w:color w:val="auto"/>
          <w:sz w:val="24"/>
          <w:highlight w:val="none"/>
        </w:rPr>
      </w:pPr>
      <w:r/>
      <w:bookmarkStart w:id="840" w:name="_Toc332180867"/>
      <w:r>
        <w:rPr>
          <w:rFonts w:hint="eastAsia" w:ascii="宋体" w:hAnsi="宋体" w:eastAsia="宋体" w:cs="宋体"/>
          <w:color w:val="auto"/>
          <w:sz w:val="24"/>
          <w:highlight w:val="none"/>
        </w:rPr>
        <w:t xml:space="preserve">7.3 病虫害防治</w:t>
      </w:r>
      <w:bookmarkEnd w:id="840"/>
      <w:r/>
      <w:r/>
    </w:p>
    <w:p>
      <w:pPr>
        <w:ind w:firstLine="480"/>
        <w:spacing w:line="440" w:lineRule="exact"/>
        <w:rPr>
          <w:rFonts w:hint="eastAsia" w:ascii="宋体" w:hAnsi="宋体" w:eastAsia="宋体" w:cs="宋体"/>
          <w:color w:val="auto"/>
          <w:sz w:val="24"/>
          <w:highlight w:val="none"/>
        </w:rPr>
      </w:pPr>
      <w:r/>
      <w:bookmarkStart w:id="841" w:name="_Toc332180868"/>
      <w:r>
        <w:rPr>
          <w:rFonts w:hint="eastAsia" w:ascii="宋体" w:hAnsi="宋体" w:eastAsia="宋体" w:cs="宋体"/>
          <w:color w:val="auto"/>
          <w:sz w:val="24"/>
          <w:highlight w:val="none"/>
        </w:rPr>
        <w:t xml:space="preserve">7.3.1参照1.3.1执行。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 竹类植物生长期，应注意防治竹竿锈病、竹丛枝病、竹煤污病、竹黑粉病等病害，以及竹茎扁蚜、竹蝗、舟蛾、毒蛾等害虫。冬季应加强园地清洁，减少越冬病菌和虫卵数量。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7.3.3 建立病虫害防治网络，及时进行预测预报，并做好台帐记录。</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7.4松土与除草</w:t>
      </w:r>
      <w:bookmarkEnd w:id="841"/>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7.4.1 除2-4月外，其他季节应及时清除竹园危害性杂草。</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7.4.2 每年应松土1次，松土应于6月-7月进行，深度不小于15cm，竹鞭不得裸露。</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7.4.3 松土时应及时除去林内老鞭和竹篼、杂草、石块。</w:t>
      </w:r>
      <w:bookmarkStart w:id="842" w:name="_Toc332180869"/>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7.5施肥</w:t>
      </w:r>
      <w:bookmarkEnd w:id="84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全年应施基肥1次，追肥1-3次。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7.5.2 冬季施肥应以酸性有机肥为主；春夏季追肥适宜施用尿素等速效肥，即3月、6月、9月,每次宜15-23g/m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7.5.3 提倡林下种植耐荫绿肥，锄下的嫩草宜埋入土中。</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8、多年生地被植物（含花镜）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养护管理内容包括：浇灌与排水、修剪与疏除、病虫害防治、除草与切边、施肥等。</w:t>
      </w:r>
      <w:r/>
    </w:p>
    <w:p>
      <w:pPr>
        <w:jc w:val="left"/>
        <w:spacing w:line="440" w:lineRule="exact"/>
        <w:rPr>
          <w:rFonts w:hint="eastAsia" w:ascii="宋体" w:hAnsi="宋体" w:eastAsia="宋体" w:cs="宋体"/>
          <w:color w:val="auto"/>
          <w:sz w:val="24"/>
          <w:highlight w:val="none"/>
        </w:rPr>
      </w:pPr>
      <w:r/>
      <w:bookmarkStart w:id="843" w:name="_Toc332180843"/>
      <w:r>
        <w:rPr>
          <w:rFonts w:hint="eastAsia" w:ascii="宋体" w:hAnsi="宋体" w:eastAsia="宋体" w:cs="宋体"/>
          <w:color w:val="auto"/>
          <w:sz w:val="24"/>
          <w:highlight w:val="none"/>
        </w:rPr>
        <w:t xml:space="preserve">8.1浇灌与排水</w:t>
      </w:r>
      <w:bookmarkEnd w:id="843"/>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8.1.1 浇水应视土质状况、植物习性和生长情况及时浇灌，土壤含水量应保持在50%-60%。</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8.1.2 连续15天无降雨的情况下，气温在10-25℃时，每半月至少浇水1次；气温在25℃-35℃时，每周至少浇水1次；气温在35℃以上时, 每周至少浇水2次；冬季浇水每月不少于1次。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8.1.3 浇水必须湿透根系层，浸湿土层应大于5cm。</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8.1.4 沙质土壤应勤浇水，粘质土壤应合理浇水。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8.1.5 肉质根花卉应少浇水，草本花卉应勤浇水。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8.1.6 营养生长和生殖生长时应多浇水，盛花期可少浇水。</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8.1.7 根部积水应及时排出，耐涝性差的地被应该在6小时内排除积水，低洼易积水处应设置排水沟。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8.1.8 水源不得含有毒有害物质，提倡使用中水、雨水和河水浇灌。</w:t>
      </w:r>
      <w:r/>
    </w:p>
    <w:p>
      <w:pPr>
        <w:jc w:val="left"/>
        <w:spacing w:line="440" w:lineRule="exact"/>
        <w:rPr>
          <w:rFonts w:hint="eastAsia" w:ascii="宋体" w:hAnsi="宋体" w:eastAsia="宋体" w:cs="宋体"/>
          <w:color w:val="auto"/>
          <w:sz w:val="24"/>
          <w:highlight w:val="none"/>
        </w:rPr>
      </w:pPr>
      <w:r/>
      <w:bookmarkStart w:id="844" w:name="_Toc332180844"/>
      <w:r>
        <w:rPr>
          <w:rFonts w:hint="eastAsia" w:ascii="宋体" w:hAnsi="宋体" w:eastAsia="宋体" w:cs="宋体"/>
          <w:color w:val="auto"/>
          <w:sz w:val="24"/>
          <w:highlight w:val="none"/>
        </w:rPr>
        <w:t xml:space="preserve">8.2 修剪</w:t>
      </w:r>
      <w:bookmarkEnd w:id="844"/>
      <w:r>
        <w:rPr>
          <w:rFonts w:hint="eastAsia" w:ascii="宋体" w:hAnsi="宋体" w:eastAsia="宋体" w:cs="宋体"/>
          <w:color w:val="auto"/>
          <w:sz w:val="24"/>
          <w:highlight w:val="none"/>
        </w:rPr>
        <w:t xml:space="preserve">与疏除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8.2.1 应按照原设计意图、景观需要和生长状况，及时对生长过密、过高植物进行疏除或修剪，对影响景观的干枯枝叶进行清除。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8.2.2 常见的整形修剪手法有摘心、除芽和修枝。</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8.2.3 摘除枝梢顶芽，促进分枝生长，防倒伏。</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8.2.4 剥除过多的腋芽，促使开花大而充实。</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8.2.5 剪除徒长枝、残花、枯枝、病虫枝和生长过旺枝条，保证最佳景观效果。</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8.2.6 宿根花卉每3-5年可重新分株复壮，翻种1次。</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 病虫害防治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8.3.1 每年防治病虫害5次以上，枝叶受害率小于3%，其余参照3.3.1执行。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8.3.2 应重点防治地下害虫及食叶害虫。</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8.3.3 建立病虫害防治网络，及时进行预测预报，并做好台帐记录。</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8.4 除草与切边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参照4.4执行。</w:t>
      </w:r>
      <w:r/>
    </w:p>
    <w:p>
      <w:pPr>
        <w:jc w:val="left"/>
        <w:spacing w:line="440" w:lineRule="exact"/>
        <w:rPr>
          <w:rFonts w:hint="eastAsia" w:ascii="宋体" w:hAnsi="宋体" w:eastAsia="宋体" w:cs="宋体"/>
          <w:color w:val="auto"/>
          <w:sz w:val="24"/>
          <w:highlight w:val="none"/>
        </w:rPr>
      </w:pPr>
      <w:r/>
      <w:bookmarkStart w:id="845" w:name="_Toc332180845"/>
      <w:r>
        <w:rPr>
          <w:rFonts w:hint="eastAsia" w:ascii="宋体" w:hAnsi="宋体" w:eastAsia="宋体" w:cs="宋体"/>
          <w:color w:val="auto"/>
          <w:sz w:val="24"/>
          <w:highlight w:val="none"/>
        </w:rPr>
        <w:t xml:space="preserve">8.5 施肥</w:t>
      </w:r>
      <w:bookmarkEnd w:id="845"/>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8.5.1 施肥应根据土质状况、植物品种和生长状况适时适量施肥。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8.5.2 休眠期施基肥，生长期施追肥，花灌木花前、花后补施花肥。越冬休眠前1个月至2个月宜至少追肥一次。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8.5.3 基肥应采用腐熟有机肥，追肥应以复合肥为主。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8.5.4 施肥量应视植物品种、生长情况和设计意图而定。一般情况下，基肥施用量0.5kg/㎡，追肥施用量不超过30g/㎡。</w:t>
      </w:r>
      <w:bookmarkEnd w:id="838"/>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 一、生草花</w:t>
      </w:r>
      <w:r/>
    </w:p>
    <w:p>
      <w:pPr>
        <w:ind w:firstLine="480"/>
        <w:spacing w:line="440" w:lineRule="exact"/>
        <w:rPr>
          <w:rFonts w:hint="eastAsia" w:ascii="宋体" w:hAnsi="宋体" w:eastAsia="宋体" w:cs="宋体"/>
          <w:color w:val="auto"/>
          <w:sz w:val="24"/>
          <w:highlight w:val="none"/>
        </w:rPr>
      </w:pPr>
      <w:r/>
      <w:bookmarkStart w:id="846" w:name="_Toc332180837"/>
      <w:r>
        <w:rPr>
          <w:rFonts w:hint="eastAsia" w:ascii="宋体" w:hAnsi="宋体" w:eastAsia="宋体" w:cs="宋体"/>
          <w:color w:val="auto"/>
          <w:sz w:val="24"/>
          <w:highlight w:val="none"/>
        </w:rPr>
        <w:t xml:space="preserve">养护管理内容包括：浇灌与排水、修剪与疏除、病虫害防治、除草与切边、施肥等。</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 浇灌与排水</w:t>
      </w:r>
      <w:bookmarkEnd w:id="846"/>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参照8.1执行。</w:t>
      </w:r>
      <w:r/>
    </w:p>
    <w:p>
      <w:pPr>
        <w:jc w:val="left"/>
        <w:spacing w:line="440" w:lineRule="exact"/>
        <w:rPr>
          <w:rFonts w:hint="eastAsia" w:ascii="宋体" w:hAnsi="宋体" w:eastAsia="宋体" w:cs="宋体"/>
          <w:color w:val="auto"/>
          <w:sz w:val="24"/>
          <w:highlight w:val="none"/>
        </w:rPr>
      </w:pPr>
      <w:r/>
      <w:bookmarkStart w:id="847" w:name="_Toc332180838"/>
      <w:r>
        <w:rPr>
          <w:rFonts w:hint="eastAsia" w:ascii="宋体" w:hAnsi="宋体" w:eastAsia="宋体" w:cs="宋体"/>
          <w:color w:val="auto"/>
          <w:sz w:val="24"/>
          <w:highlight w:val="none"/>
        </w:rPr>
        <w:t xml:space="preserve">9.2 病虫害防治</w:t>
      </w:r>
      <w:bookmarkEnd w:id="84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参照8.3执行。</w:t>
      </w:r>
      <w:r/>
    </w:p>
    <w:p>
      <w:pPr>
        <w:jc w:val="left"/>
        <w:spacing w:line="440" w:lineRule="exact"/>
        <w:rPr>
          <w:rFonts w:hint="eastAsia" w:ascii="宋体" w:hAnsi="宋体" w:eastAsia="宋体" w:cs="宋体"/>
          <w:color w:val="auto"/>
          <w:sz w:val="24"/>
          <w:highlight w:val="none"/>
        </w:rPr>
      </w:pPr>
      <w:r/>
      <w:bookmarkStart w:id="848" w:name="_Toc332180839"/>
      <w:r>
        <w:rPr>
          <w:rFonts w:hint="eastAsia" w:ascii="宋体" w:hAnsi="宋体" w:eastAsia="宋体" w:cs="宋体"/>
          <w:color w:val="auto"/>
          <w:sz w:val="24"/>
          <w:highlight w:val="none"/>
        </w:rPr>
        <w:t xml:space="preserve">9.3 松土与除草</w:t>
      </w:r>
      <w:bookmarkEnd w:id="848"/>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9.3.1 草花换茬间隔期，土壤应进行翻挖、平整和消毒，但间隔期不得超过7天（遇阴雨天顺延）。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9.3.2 表层土壤保持疏松，踩踏板结后应及时松土。</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9.3.3 杂草应控制在不影响景观效果范围内。</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9.3.4 除草应除早、除小，杂草需连根拔出。</w:t>
      </w:r>
      <w:r/>
    </w:p>
    <w:p>
      <w:pPr>
        <w:jc w:val="left"/>
        <w:spacing w:line="440" w:lineRule="exact"/>
        <w:rPr>
          <w:rFonts w:hint="eastAsia" w:ascii="宋体" w:hAnsi="宋体" w:eastAsia="宋体" w:cs="宋体"/>
          <w:color w:val="auto"/>
          <w:sz w:val="24"/>
          <w:highlight w:val="none"/>
        </w:rPr>
      </w:pPr>
      <w:r/>
      <w:bookmarkStart w:id="849" w:name="_Toc332180840"/>
      <w:r>
        <w:rPr>
          <w:rFonts w:hint="eastAsia" w:ascii="宋体" w:hAnsi="宋体" w:eastAsia="宋体" w:cs="宋体"/>
          <w:color w:val="auto"/>
          <w:sz w:val="24"/>
          <w:highlight w:val="none"/>
        </w:rPr>
        <w:t xml:space="preserve">9.4施肥</w:t>
      </w:r>
      <w:bookmarkEnd w:id="849"/>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9.4.1 视植物生长状况，适时、适量进行施肥。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9.4.2 草花更换后需每月追肥1次。施肥可采用撒施和喷施。肥料可采用复合肥，施肥量不少于15g/m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9.4.3 花卉花蕾露色前、后适当施追肥，盛花期后不宜施肥。</w:t>
      </w:r>
      <w:r/>
    </w:p>
    <w:p>
      <w:pPr>
        <w:jc w:val="left"/>
        <w:spacing w:line="440" w:lineRule="exact"/>
        <w:rPr>
          <w:rFonts w:hint="eastAsia" w:ascii="宋体" w:hAnsi="宋体" w:eastAsia="宋体" w:cs="宋体"/>
          <w:color w:val="auto"/>
          <w:sz w:val="24"/>
          <w:highlight w:val="none"/>
        </w:rPr>
      </w:pPr>
      <w:r/>
      <w:bookmarkStart w:id="850" w:name="_Toc332180841"/>
      <w:r>
        <w:rPr>
          <w:rFonts w:hint="eastAsia" w:ascii="宋体" w:hAnsi="宋体" w:eastAsia="宋体" w:cs="宋体"/>
          <w:color w:val="auto"/>
          <w:sz w:val="24"/>
          <w:highlight w:val="none"/>
        </w:rPr>
        <w:t xml:space="preserve">9.5 补植、换茬</w:t>
      </w:r>
      <w:bookmarkEnd w:id="850"/>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9.5.1 缺株面积超过0.5m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，必须进行补植。补植草花应同品种同色系。</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9.5.2 及时清除残花，当残花量大于50%，必须进行换茬。换茬间隔期间不得超过7天（遇阴雨天顺延）</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9.5.3 草花换茬次数根据绿地等级而定，一级绿地不少于6次/年，二级绿地不少于4次/年。新换草花的开花率需达到30%以上。</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9.5.4草花盛花期的开花率应在85%以上，种植密度以黄土不裸露为宜。</w:t>
      </w:r>
      <w:r/>
    </w:p>
    <w:p>
      <w:pPr>
        <w:jc w:val="left"/>
        <w:spacing w:line="440" w:lineRule="exact"/>
        <w:rPr>
          <w:rFonts w:hint="eastAsia" w:ascii="宋体" w:hAnsi="宋体" w:eastAsia="宋体" w:cs="宋体"/>
          <w:color w:val="auto"/>
          <w:sz w:val="24"/>
          <w:highlight w:val="none"/>
        </w:rPr>
      </w:pPr>
      <w:r/>
      <w:bookmarkStart w:id="851" w:name="_Toc332180846"/>
      <w:r>
        <w:rPr>
          <w:rFonts w:hint="eastAsia" w:ascii="宋体" w:hAnsi="宋体" w:eastAsia="宋体" w:cs="宋体"/>
          <w:color w:val="auto"/>
          <w:sz w:val="24"/>
          <w:highlight w:val="none"/>
        </w:rPr>
        <w:t xml:space="preserve">10、草坪</w:t>
      </w:r>
      <w:bookmarkEnd w:id="851"/>
      <w:r/>
      <w:r/>
    </w:p>
    <w:p>
      <w:pPr>
        <w:ind w:firstLine="480"/>
        <w:spacing w:line="440" w:lineRule="exact"/>
        <w:rPr>
          <w:rFonts w:hint="eastAsia" w:ascii="宋体" w:hAnsi="宋体" w:eastAsia="宋体" w:cs="宋体"/>
          <w:color w:val="auto"/>
          <w:sz w:val="24"/>
          <w:highlight w:val="none"/>
        </w:rPr>
      </w:pPr>
      <w:r/>
      <w:bookmarkStart w:id="852" w:name="_Toc332180847"/>
      <w:r>
        <w:rPr>
          <w:rFonts w:hint="eastAsia" w:ascii="宋体" w:hAnsi="宋体" w:eastAsia="宋体" w:cs="宋体"/>
          <w:color w:val="auto"/>
          <w:sz w:val="24"/>
          <w:highlight w:val="none"/>
        </w:rPr>
        <w:t xml:space="preserve">养护管理内容包括：浇灌与排水、修剪、病虫害防治、除草与切边、施肥、追播、复壮等。</w:t>
      </w:r>
      <w:r/>
    </w:p>
    <w:p>
      <w:pPr>
        <w:jc w:val="left"/>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 浇灌与排水</w:t>
      </w:r>
      <w:bookmarkEnd w:id="852"/>
      <w:r/>
      <w:r/>
    </w:p>
    <w:p>
      <w:pPr>
        <w:ind w:firstLine="480"/>
        <w:spacing w:line="440" w:lineRule="exact"/>
        <w:rPr>
          <w:rFonts w:hint="eastAsia" w:ascii="宋体" w:hAnsi="宋体" w:eastAsia="宋体" w:cs="宋体"/>
          <w:color w:val="auto"/>
          <w:sz w:val="24"/>
          <w:highlight w:val="none"/>
        </w:rPr>
      </w:pPr>
      <w:r/>
      <w:bookmarkStart w:id="853" w:name="_Toc332180848"/>
      <w:r>
        <w:rPr>
          <w:rFonts w:hint="eastAsia" w:ascii="宋体" w:hAnsi="宋体" w:eastAsia="宋体" w:cs="宋体"/>
          <w:color w:val="auto"/>
          <w:sz w:val="24"/>
          <w:highlight w:val="none"/>
        </w:rPr>
        <w:t xml:space="preserve">10.1.1 应根据立地条件、季节差异、草坪习性和生长状况及时浇灌，土壤含水量应保持在50-60%范围。当叶片发生萎蔫时，应及时浇水，每年浇水至少10次以上。每年春季草坪萌发前要浇春水至少1次，冬季休眠前浇防冻水至少1次，5月至10月期间，连续15天无降雨应浇透水1次。</w:t>
      </w:r>
      <w:bookmarkEnd w:id="853"/>
      <w:r/>
      <w:r/>
    </w:p>
    <w:p>
      <w:pPr>
        <w:ind w:firstLine="480"/>
        <w:spacing w:line="440" w:lineRule="exact"/>
        <w:rPr>
          <w:rFonts w:hint="eastAsia" w:ascii="宋体" w:hAnsi="宋体" w:eastAsia="宋体" w:cs="宋体"/>
          <w:color w:val="auto"/>
          <w:sz w:val="24"/>
          <w:highlight w:val="none"/>
        </w:rPr>
      </w:pPr>
      <w:r/>
      <w:bookmarkStart w:id="854" w:name="_Toc332180849"/>
      <w:r>
        <w:rPr>
          <w:rFonts w:hint="eastAsia" w:ascii="宋体" w:hAnsi="宋体" w:eastAsia="宋体" w:cs="宋体"/>
          <w:color w:val="auto"/>
          <w:sz w:val="24"/>
          <w:highlight w:val="none"/>
        </w:rPr>
        <w:t xml:space="preserve">10.1.2 浇水必须湿透根系层，浸湿土层应大于5cm；沙质土壤应勤浇水，粘质土壤应合理浇水。</w:t>
      </w:r>
      <w:bookmarkEnd w:id="854"/>
      <w:r/>
      <w:r/>
    </w:p>
    <w:p>
      <w:pPr>
        <w:ind w:firstLine="480"/>
        <w:spacing w:line="440" w:lineRule="exact"/>
        <w:rPr>
          <w:rFonts w:hint="eastAsia" w:ascii="宋体" w:hAnsi="宋体" w:eastAsia="宋体" w:cs="宋体"/>
          <w:color w:val="auto"/>
          <w:sz w:val="24"/>
          <w:highlight w:val="none"/>
        </w:rPr>
      </w:pPr>
      <w:r/>
      <w:bookmarkStart w:id="855" w:name="_Toc332180851"/>
      <w:r>
        <w:rPr>
          <w:rFonts w:hint="eastAsia" w:ascii="宋体" w:hAnsi="宋体" w:eastAsia="宋体" w:cs="宋体"/>
          <w:color w:val="auto"/>
          <w:sz w:val="24"/>
          <w:highlight w:val="none"/>
        </w:rPr>
        <w:t xml:space="preserve">10.1.3 雨后积水应及时排除，积水时间不能超过1小时。</w:t>
      </w:r>
      <w:bookmarkEnd w:id="855"/>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10.1.4 绿地内应逐步完善喷灌或滴管系统。</w:t>
      </w:r>
      <w:r/>
    </w:p>
    <w:p>
      <w:pPr>
        <w:jc w:val="left"/>
        <w:spacing w:line="440" w:lineRule="exact"/>
        <w:rPr>
          <w:rFonts w:hint="eastAsia" w:ascii="宋体" w:hAnsi="宋体" w:eastAsia="宋体" w:cs="宋体"/>
          <w:color w:val="auto"/>
          <w:sz w:val="24"/>
          <w:highlight w:val="none"/>
        </w:rPr>
      </w:pPr>
      <w:r/>
      <w:bookmarkStart w:id="856" w:name="_Toc332180852"/>
      <w:r>
        <w:rPr>
          <w:rFonts w:hint="eastAsia" w:ascii="宋体" w:hAnsi="宋体" w:eastAsia="宋体" w:cs="宋体"/>
          <w:color w:val="auto"/>
          <w:sz w:val="24"/>
          <w:highlight w:val="none"/>
        </w:rPr>
        <w:t xml:space="preserve">10.2 修剪</w:t>
      </w:r>
      <w:bookmarkEnd w:id="856"/>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10.2.1 草坪应定期修剪，修剪高度应当一致，边缘整齐。要根据暖季型草坪、冷季型草坪和混播草坪的不同生长习性，及时进行修剪。一般情况下常州地区每年修剪15次以上，每年草坪越冬前应重修剪1次，5-10月期间，每10-15天应修剪1次。一般草坪和杂草型草坪每年应修剪5次以上，越冬前应重修剪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10.2.2 草坪生长季节应采用条纹状交叉修剪方式，按1/3原则进行适时修剪。冷季型草坪留茬高度不超</w:t>
      </w:r>
      <w:r>
        <w:rPr>
          <w:rFonts w:hint="eastAsia" w:ascii="宋体" w:hAnsi="宋体" w:eastAsia="宋体" w:cs="宋体"/>
          <w:color w:val="auto"/>
          <w:sz w:val="24"/>
          <w:highlight w:val="none"/>
        </w:rPr>
        <w:t xml:space="preserve">过6-7cm，</w:t>
      </w:r>
      <w:r>
        <w:rPr>
          <w:rFonts w:hint="eastAsia" w:ascii="宋体" w:hAnsi="宋体" w:eastAsia="宋体" w:cs="宋体"/>
          <w:color w:val="auto"/>
          <w:sz w:val="24"/>
          <w:highlight w:val="none"/>
        </w:rPr>
        <w:t xml:space="preserve">暖季型草坪留茬高度不超过4-5cm。当草坪实际高度超过额定高度1/3时，应进行修剪。混播草坪的低修剪应根据气候条件，在2月底至4月上旬间进行，降低留茬高度，以确保暖季型草坪出芽。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10.2.3 修剪机具刀刃必须锋利，剪口应无撕裂现象。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10.2.4 雨后或叶面有露水或刚浇水的草坪不宜修剪。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10.2.5 修剪后，草屑应及时清理，确保工完场地清。</w:t>
      </w:r>
      <w:r/>
    </w:p>
    <w:p>
      <w:pPr>
        <w:jc w:val="left"/>
        <w:spacing w:line="440" w:lineRule="exact"/>
        <w:rPr>
          <w:rFonts w:hint="eastAsia" w:ascii="宋体" w:hAnsi="宋体" w:eastAsia="宋体" w:cs="宋体"/>
          <w:color w:val="auto"/>
          <w:sz w:val="24"/>
          <w:highlight w:val="none"/>
        </w:rPr>
      </w:pPr>
      <w:r/>
      <w:bookmarkStart w:id="857" w:name="_Toc332180853"/>
      <w:r>
        <w:rPr>
          <w:rFonts w:hint="eastAsia" w:ascii="宋体" w:hAnsi="宋体" w:eastAsia="宋体" w:cs="宋体"/>
          <w:color w:val="auto"/>
          <w:sz w:val="24"/>
          <w:highlight w:val="none"/>
        </w:rPr>
        <w:t xml:space="preserve">10.3病虫害防治</w:t>
      </w:r>
      <w:bookmarkEnd w:id="857"/>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10.3.1 每年防治病虫害5次以上，特别是地下害虫。草坪整体受害率应小于5%，其余参照3.3.1执行。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10.3.2 春秋季节应注意防治刺吸类害虫如蚜虫、飞虱、叶蝉等，应注意白粉病、锈病、褐斑病等病害的预防；高温季节应注意蛴螬、斜纹夜蛾、淡剑夜蛾、草地螟等害虫，多雨季节应注意腐霉病、粘菌、霜霉病等病害。</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10.3.5 建立病虫害防治网络，及时进行预测预报，并做好台帐记录。</w:t>
      </w:r>
      <w:r/>
    </w:p>
    <w:p>
      <w:pPr>
        <w:jc w:val="left"/>
        <w:spacing w:line="440" w:lineRule="exact"/>
        <w:rPr>
          <w:rFonts w:hint="eastAsia" w:ascii="宋体" w:hAnsi="宋体" w:eastAsia="宋体" w:cs="宋体"/>
          <w:color w:val="auto"/>
          <w:sz w:val="24"/>
          <w:highlight w:val="none"/>
        </w:rPr>
      </w:pPr>
      <w:r/>
      <w:bookmarkStart w:id="858" w:name="_Toc332180854"/>
      <w:r>
        <w:rPr>
          <w:rFonts w:hint="eastAsia" w:ascii="宋体" w:hAnsi="宋体" w:eastAsia="宋体" w:cs="宋体"/>
          <w:color w:val="auto"/>
          <w:sz w:val="24"/>
          <w:highlight w:val="none"/>
        </w:rPr>
        <w:t xml:space="preserve">10.4 除草</w:t>
      </w:r>
      <w:bookmarkEnd w:id="858"/>
      <w:r>
        <w:rPr>
          <w:rFonts w:hint="eastAsia" w:ascii="宋体" w:hAnsi="宋体" w:eastAsia="宋体" w:cs="宋体"/>
          <w:color w:val="auto"/>
          <w:sz w:val="24"/>
          <w:highlight w:val="none"/>
        </w:rPr>
        <w:t xml:space="preserve">与切边</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10.4.1 除草参照6.4执行</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10.4.2 与树木交界处，边缘应进行切边处理或留出积水穴，宽度宜20-50cm，深度宜10cm。</w:t>
      </w:r>
      <w:r/>
    </w:p>
    <w:p>
      <w:pPr>
        <w:jc w:val="left"/>
        <w:spacing w:line="440" w:lineRule="exact"/>
        <w:rPr>
          <w:rFonts w:hint="eastAsia" w:ascii="宋体" w:hAnsi="宋体" w:eastAsia="宋体" w:cs="宋体"/>
          <w:color w:val="auto"/>
          <w:sz w:val="24"/>
          <w:highlight w:val="none"/>
        </w:rPr>
      </w:pPr>
      <w:r/>
      <w:bookmarkStart w:id="859" w:name="_Toc332180855"/>
      <w:r>
        <w:rPr>
          <w:rFonts w:hint="eastAsia" w:ascii="宋体" w:hAnsi="宋体" w:eastAsia="宋体" w:cs="宋体"/>
          <w:color w:val="auto"/>
          <w:sz w:val="24"/>
          <w:highlight w:val="none"/>
        </w:rPr>
        <w:t xml:space="preserve">10.5 施肥</w:t>
      </w:r>
      <w:bookmarkEnd w:id="859"/>
      <w:r/>
      <w:r/>
    </w:p>
    <w:p>
      <w:pPr>
        <w:ind w:firstLine="480"/>
        <w:spacing w:line="440" w:lineRule="exact"/>
        <w:rPr>
          <w:rFonts w:hint="eastAsia" w:ascii="宋体" w:hAnsi="宋体" w:eastAsia="宋体" w:cs="宋体"/>
          <w:color w:val="auto"/>
          <w:sz w:val="24"/>
          <w:highlight w:val="none"/>
        </w:rPr>
      </w:pPr>
      <w:r/>
      <w:bookmarkStart w:id="860" w:name="_Toc332180856"/>
      <w:r>
        <w:rPr>
          <w:rFonts w:hint="eastAsia" w:ascii="宋体" w:hAnsi="宋体" w:eastAsia="宋体" w:cs="宋体"/>
          <w:color w:val="auto"/>
          <w:sz w:val="24"/>
          <w:highlight w:val="none"/>
        </w:rPr>
        <w:t xml:space="preserve">10.5.1 根据草坪品种、长势情况和气候条件进行施肥。</w:t>
      </w:r>
      <w:bookmarkEnd w:id="860"/>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10.5.2 草坪越冬期宜施有机肥料，平时宜薄肥勤施。</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10.5.3 施用量为有机肥每年宜1kg/m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，复合肥每月宜15g/m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 —20g/m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10.5.4 施肥方法可采用颗粒撒施、叶面喷施和灌溉施肥。</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10.5.5 肥料撒施后应立即充分浇水，以免化肥灼伤叶片。</w:t>
      </w:r>
      <w:r/>
    </w:p>
    <w:p>
      <w:pPr>
        <w:jc w:val="left"/>
        <w:spacing w:line="440" w:lineRule="exact"/>
        <w:rPr>
          <w:rFonts w:hint="eastAsia" w:ascii="宋体" w:hAnsi="宋体" w:eastAsia="宋体" w:cs="宋体"/>
          <w:color w:val="auto"/>
          <w:sz w:val="24"/>
          <w:highlight w:val="none"/>
        </w:rPr>
      </w:pPr>
      <w:r/>
      <w:bookmarkStart w:id="861" w:name="_Toc332180857"/>
      <w:r>
        <w:rPr>
          <w:rFonts w:hint="eastAsia" w:ascii="宋体" w:hAnsi="宋体" w:eastAsia="宋体" w:cs="宋体"/>
          <w:color w:val="auto"/>
          <w:sz w:val="24"/>
          <w:highlight w:val="none"/>
        </w:rPr>
        <w:t xml:space="preserve">10.6 追播</w:t>
      </w:r>
      <w:bookmarkEnd w:id="861"/>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10.6.1 混播草坪应在9月下旬至10月上中旬追播冷季型草坪。</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10.6.2 播籽前应进行低修剪，留茬高度应低于3cm。</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10.6.3 冷季型草坪播种量应为20g/m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 — 25g/m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，种子纯度98%以上，播种要均匀。</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10.6.4 播种后必须均匀喷水保持土壤湿润，出苗后正常养护。</w:t>
      </w:r>
      <w:r/>
    </w:p>
    <w:p>
      <w:pPr>
        <w:jc w:val="left"/>
        <w:spacing w:line="440" w:lineRule="exact"/>
        <w:rPr>
          <w:rFonts w:hint="eastAsia" w:ascii="宋体" w:hAnsi="宋体" w:eastAsia="宋体" w:cs="宋体"/>
          <w:color w:val="auto"/>
          <w:sz w:val="24"/>
          <w:highlight w:val="none"/>
        </w:rPr>
      </w:pPr>
      <w:r/>
      <w:bookmarkStart w:id="862" w:name="_Toc332180858"/>
      <w:r>
        <w:rPr>
          <w:rFonts w:hint="eastAsia" w:ascii="宋体" w:hAnsi="宋体" w:eastAsia="宋体" w:cs="宋体"/>
          <w:color w:val="auto"/>
          <w:sz w:val="24"/>
          <w:highlight w:val="none"/>
        </w:rPr>
        <w:t xml:space="preserve">10.7 复壮</w:t>
      </w:r>
      <w:bookmarkEnd w:id="862"/>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10.7.1 当枯草层增厚，土层通气性差，空秃严重，杂草明显，必须复壮更新，每3-5年1次。</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10.7.2 枯草层可采用疏草机或钢齿耙消除；应用打孔机打孔改善土壤通气性；结合打孔增施有机肥、复合肥,并适当覆黄沙改良表层土壤。</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10.7.3 草坪高低悬殊出现秃斑或成片杂草侵入,在采取相应的平整除草措施后用同类草籽或草皮修补。</w:t>
      </w:r>
      <w:r/>
    </w:p>
    <w:p>
      <w:pPr>
        <w:spacing w:line="228" w:lineRule="auto"/>
        <w:rPr>
          <w:rFonts w:hint="eastAsia" w:ascii="宋体" w:hAnsi="宋体" w:eastAsia="宋体" w:cs="宋体"/>
          <w:color w:val="auto"/>
          <w:szCs w:val="21"/>
          <w:highlight w:val="none"/>
        </w:rPr>
        <w:sectPr>
          <w:headerReference w:type="default" r:id="rId14"/>
          <w:footerReference w:type="default" r:id="rId25"/>
          <w:footnotePr/>
          <w:endnotePr/>
          <w:type w:val="nextPage"/>
          <w:pgSz w:w="11907" w:h="16839" w:orient="portrait"/>
          <w:pgMar w:top="1166" w:right="1058" w:bottom="1159" w:left="1104" w:header="828" w:footer="959" w:gutter="0"/>
          <w:cols w:num="1" w:sep="0" w:space="720" w:equalWidth="1"/>
          <w:docGrid w:linePitch="360"/>
        </w:sectPr>
      </w:pPr>
      <w:r>
        <w:rPr>
          <w:rFonts w:hint="eastAsia" w:ascii="宋体" w:hAnsi="宋体" w:eastAsia="宋体" w:cs="宋体"/>
          <w:color w:val="auto"/>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二、常州市城市绿地（行道树）养护分级管理质量标准</w:t>
      </w:r>
      <w:r/>
    </w:p>
    <w:tbl>
      <w:tblPr>
        <w:tblStyle w:val="1075"/>
        <w:tblW w:w="15951" w:type="dxa"/>
        <w:tblInd w:w="-771" w:type="dxa"/>
        <w:tblLayout w:type="fixed"/>
        <w:tblCellMar>
          <w:left w:w="0" w:type="dxa"/>
          <w:top w:w="0" w:type="dxa"/>
          <w:right w:w="0" w:type="dxa"/>
          <w:bottom w:w="0" w:type="dxa"/>
        </w:tblCellMar>
        <w:tblLook w:val="04A0" w:firstRow="1" w:lastRow="0" w:firstColumn="1" w:lastColumn="0" w:noHBand="0" w:noVBand="1"/>
      </w:tblPr>
      <w:tblGrid>
        <w:gridCol w:w="856"/>
        <w:gridCol w:w="697"/>
        <w:gridCol w:w="3722"/>
        <w:gridCol w:w="3791"/>
        <w:gridCol w:w="27"/>
        <w:gridCol w:w="1520"/>
        <w:gridCol w:w="1908"/>
        <w:gridCol w:w="390"/>
        <w:gridCol w:w="472"/>
        <w:gridCol w:w="2568"/>
      </w:tblGrid>
      <w:tr>
        <w:trPr>
          <w:trHeight w:val="292"/>
        </w:trPr>
        <w:tc>
          <w:tcPr>
            <w:gridSpan w:val="2"/>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3"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管护类别</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一级管护绿地</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二级管护绿地</w:t>
            </w:r>
            <w:r/>
          </w:p>
        </w:tc>
        <w:tc>
          <w:tcPr>
            <w:gridSpan w:val="4"/>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三级管护绿地</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四级管护绿地</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6" w:type="dxa"/>
            <w:vAlign w:val="center"/>
            <w:vMerge w:val="restart"/>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园林</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植物</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管护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乔木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生长健壮，树冠完整，树形优美。</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分枝点合适，无枯枝死杈；主侧枝分布匀称、数量适宜；修剪及时、合理，内膛不乱，通风透光。树木不歪斜（造型树木除外）。叶片大小、颜色正常，无黄叶、焦叶、卷叶。</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无缺株、死株。无可视的病虫危害症状，被害株率≤2%，地下害虫≤2头/m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top"/>
            <w:textDirection w:val="lrTb"/>
            <w:noWrap w:val="false"/>
          </w:tcPr>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生长正常，树冠完整，树形较优美。</w:t>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分枝点较合适，基本无枯枝死杈；主侧枝分布匀称、数量较适宜；修剪及时、合理，内膛不乱，通风透光；树木基本不歪斜（造型树木除外）。叶片大小、颜色正常，无明显黄叶、焦叶、卷叶。</w:t>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基本无枯死株。基本无可视的病虫危害症状，被害株率≤5%。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top"/>
            <w:textDirection w:val="lrTb"/>
            <w:noWrap w:val="false"/>
          </w:tcPr>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生长正常，树冠完整。</w:t>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无明显枯枝死杈；主侧枝分布匀称、数量较适宜；修剪合理；树木无明显歪斜（造型树木除外）。叶片大小、颜色正常，有黄叶、焦叶和卷叶的株数不超过10%，正常叶片保存率在85%以上。</w:t>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无明显枯死株。无明显可视的病虫危害症状，被害株率≤10%。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top"/>
            <w:textDirection w:val="lrTb"/>
            <w:noWrap w:val="false"/>
          </w:tcPr>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有完整景观效果。</w:t>
            </w:r>
            <w:r/>
          </w:p>
          <w:p>
            <w:pPr>
              <w:ind w:left="-105" w:right="-108" w:firstLine="560"/>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无明显枯枝死杈；修剪合理；树木无明显歪斜（造型树木除外）。叶片大小、颜色正常，有黄叶、蕉叶和卷叶的株树不超过15%，正常叶片保存率在80%以上。</w:t>
            </w:r>
            <w:r/>
          </w:p>
        </w:tc>
      </w:tr>
      <w:tr>
        <w:trPr>
          <w:trHeight w:val="454"/>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行道树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树形完整、树冠舒展，分枝点偏差在正负10cm内；保留3级及以上分枝，长势良好，无徒长枝、病虫枝、交叉枝、重叠枝、下垂枝、扭伤枝、萌蘖枝、枯枝以及烂头等。</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树穴有平整盖板或种植地被植物、覆盖植物树皮碎屑，黄土不裸露，树穴设施完好。</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补植的行道树品种与原行道树一致，规格适宜，一般为：落叶树种的胸径在15cm以下，常绿树种的胸径在12cm以下。</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树形、树冠舒展，分枝点偏差在正负20cm内；保留2级及以上分枝，长势良好，无明显徒长枝、病虫枝、交叉枝、重叠枝、下垂枝、扭伤枝、枯枝和烂头以及萌蘖枝等。</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补植的行道树品种与原行道树一致，规格适宜，一般为：落叶树种的胸径在15cm以下，常绿树种的胸径在12cm以下。</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树形、树冠舒展，分枝点偏差在正负30cm内；保留1级及以上分枝，长势良好，无明显徒长枝、病虫枝、交叉枝、重叠枝、下垂枝、扭伤枝、枯枝和烂头以及萌蘖枝等。</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补植的行道树品种与原行道树一致，规格适宜，一般为：落叶树种的胸径在15cm以下，常绿树种的胸径在12cm以下。</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树形、树冠舒展，分枝点偏差在正负40cm内；长势良好，无明显徒长枝、病虫枝、交叉枝、重叠枝、下垂枝、扭伤枝、枯枝和烂头以及萌蘖枝等。</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补植的行道树规格适宜，一般为：落叶树种的胸径在15cm以下，常绿树种的胸径在12cm以下。</w:t>
            </w:r>
            <w:r/>
          </w:p>
          <w:p>
            <w:pPr>
              <w:ind w:right="-108"/>
              <w:spacing w:line="3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rHeight w:val="454"/>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花</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灌</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木</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花灌木株形丰满，枝叶茂密，开花适时，花后修剪及时合理。</w:t>
            </w:r>
            <w:r/>
          </w:p>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花灌木株形丰满，开花适时，花后修剪及时合理。</w:t>
            </w:r>
            <w:r/>
          </w:p>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花灌木开花适时，花后能够进行修剪。</w:t>
            </w:r>
            <w:r/>
          </w:p>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病虫害防治较及时，被害株率≤10%。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花灌木开花适时。</w:t>
            </w:r>
            <w:r/>
          </w:p>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病虫害防治较及时。</w:t>
            </w:r>
            <w:r/>
          </w:p>
        </w:tc>
      </w:tr>
      <w:tr>
        <w:trPr>
          <w:trHeight w:val="636"/>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古树</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名木</w:t>
            </w:r>
            <w:r/>
          </w:p>
        </w:tc>
        <w:tc>
          <w:tcPr>
            <w:gridSpan w:val="8"/>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398"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古树名木按照国家、省相关要求进行养护，各项养护管理措施到位，植株生长正常，状态良好。</w:t>
            </w:r>
            <w:r/>
          </w:p>
        </w:tc>
      </w:tr>
      <w:tr>
        <w:trPr>
          <w:trHeight w:val="1395"/>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56" w:type="dxa"/>
            <w:vAlign w:val="center"/>
            <w:vMerge w:val="restart"/>
            <w:textDirection w:val="lrTb"/>
            <w:noWrap w:val="false"/>
          </w:tcPr>
          <w:p>
            <w:pPr>
              <w:jc w:val="left"/>
              <w:spacing w:before="100" w:beforeAutospacing="1" w:after="100" w:afterAutospacing="1" w:line="4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园林</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植物</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管护</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绿篱（模纹、色块）等</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绿篱、模纹和色块等修剪及时。绿篱线条清晰，同类观赏面规则，整齐一致；模纹和色块线条流畅、主要观赏面圆润饱满，符合设计要求。</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枝叶茂密，造型优美。造型树木根据不同的生长特性及时摘心、攀扎。</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绿篱、模纹和色块等修剪较及时，枝叶茂密，造型优美。</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基本无可视的病虫危害症状，被害株率≤5%。</w:t>
            </w:r>
            <w:r/>
          </w:p>
        </w:tc>
        <w:tc>
          <w:tcPr>
            <w:gridSpan w:val="4"/>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绿篱、模纹和色块等能定期修剪。</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无明显可视的病虫危害症状，被害面积≤10%。</w:t>
            </w:r>
            <w:r/>
          </w:p>
        </w:tc>
        <w:tc>
          <w:tcPr>
            <w:gridSpan w:val="2"/>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绿篱、模纹和色块等修剪合理。</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rHeight w:val="1382"/>
        </w:trPr>
        <w:tc>
          <w:tcPr>
            <w:tcBorders>
              <w:top w:val="single" w:color="auto" w:sz="8"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水生</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水生植物密度适宜，花期正常、花色鲜艳美观，无干枯叶、残花等。</w:t>
            </w:r>
            <w:r/>
          </w:p>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水生植物密度适宜，花期、花色正常，无明显干枯叶、残花等。</w:t>
            </w:r>
            <w:r/>
          </w:p>
          <w:p>
            <w:pPr>
              <w:ind w:left="-108" w:right="-108" w:firstLine="52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pacing w:val="-10"/>
                <w:sz w:val="24"/>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水生植物能够正常生长、开花。</w:t>
            </w:r>
            <w:r/>
          </w:p>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无明显可视的病虫危害症状，被害面积≤10%。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水生植物能够正常生长、开花。</w:t>
            </w:r>
            <w:r/>
          </w:p>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p>
            <w:pPr>
              <w:ind w:left="-108" w:right="-108" w:firstLine="560"/>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39"/>
        </w:trPr>
        <w:tc>
          <w:tcPr>
            <w:tcBorders>
              <w:top w:val="single" w:color="auto" w:sz="8"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攀援</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植物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根据不同植物的攀缘特点，及时采取相应的技术措施，生长旺盛。</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及时清除枯枝，疏删老弱藤蔓；开花的攀缘植物适时开花。</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根据不同植物的攀缘特点，能及时采取相应的技术措施，生长良好。</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及时清除枯枝，疏删老弱藤蔓；开花的攀缘植物能适时开花。</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pacing w:val="-10"/>
                <w:sz w:val="24"/>
                <w:highlight w:val="none"/>
              </w:rPr>
              <w:t xml:space="preserve">基本无可视的病虫危害症状，被害株率≤5%。</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开花的攀缘植物能适时开花。</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无明显可视的病虫危害症状，被害面积≤10%。</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攀缘植物能正常生长。</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rHeight w:val="1092"/>
        </w:trPr>
        <w:tc>
          <w:tcPr>
            <w:tcBorders>
              <w:top w:val="single" w:color="auto" w:sz="8"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地被</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花卉</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多年生地被植物（含花境）和露地一、二年生花卉生长健壮，株行距适宜，色彩鲜艳，花期整齐，图案清晰。</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无缺株、倒伏，残花量不大于10％。</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无可视的病虫危害症状，被害株率≤2%，地下害虫≤2头/m2。</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多年生地被植物（含花境）和露地一、二年生花卉栽植轮廓较清晰、美观，覆盖率98%以上。</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无明显残缺、残花、残叶、杂草等,残花量不大于15%。</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基本无可视的病虫危害症状，被害面积≤5%，地下害虫≤5头/m2。</w:t>
            </w:r>
            <w:r/>
          </w:p>
        </w:tc>
        <w:tc>
          <w:tcPr>
            <w:gridSpan w:val="4"/>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多年生地被植物覆盖率90%以上。生长正常，开花适时。</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无明显可视的病虫危害症状，被害面积≤10%，地下害虫≤10头/m2。</w:t>
            </w:r>
            <w:r/>
          </w:p>
        </w:tc>
        <w:tc>
          <w:tcPr>
            <w:gridSpan w:val="2"/>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多年生地被植物生长正常，开花适时。</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rHeight w:val="925"/>
        </w:trPr>
        <w:tc>
          <w:tcPr>
            <w:tcBorders>
              <w:top w:val="single" w:color="auto" w:sz="8" w:space="0"/>
              <w:left w:val="single" w:color="auto" w:sz="8" w:space="0"/>
              <w:bottom w:val="single" w:color="auto" w:sz="8" w:space="0"/>
              <w:right w:val="single" w:color="auto" w:sz="4"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竹类</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竹林保持适宜密度，通风透光、生长健壮、叶色正常，及时清除老鞭、砍伐后的竹蔸、干枯株等。</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无可视的病虫危害症状，被害株率≤2%，地下害虫≤2头/m2。</w:t>
            </w:r>
            <w:r/>
          </w:p>
        </w:tc>
        <w:tc>
          <w:tcPr>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竹林保持较适宜密度，通风透光良好、生长较健壮，叶色基本正常，能及时清除老鞭、砍伐后的竹蔸、干枯株等。</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基本无可视的病虫危害症状，被害株率≤5%，地下害虫≤5头/m2。</w:t>
            </w:r>
            <w:r/>
          </w:p>
        </w:tc>
        <w:tc>
          <w:tcPr>
            <w:gridSpan w:val="4"/>
            <w:tcBorders>
              <w:top w:val="single" w:color="auto" w:sz="4" w:space="0"/>
              <w:left w:val="none" w:color="000000" w:sz="4" w:space="0"/>
              <w:bottom w:val="single" w:color="auto" w:sz="4"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竹林生长、叶色基本正常，能定期清除老鞭、砍伐后的竹蔸、干枯株等。</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无明显可视的病虫危害症状，被害株率≤10%，地下害虫≤10头/m2。</w:t>
            </w:r>
            <w:r/>
          </w:p>
        </w:tc>
        <w:tc>
          <w:tcPr>
            <w:gridSpan w:val="2"/>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3040"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竹林生长、叶色基本正常。</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rHeight w:val="58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6"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林</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植</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物</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管</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护</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草坪</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草坪外观整齐，边缘线清晰，生长旺盛，草根不裸露；无可视斑秃；生长季节不枯黄，修剪及时，绿地内杂草率≤2%。</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无可视的病虫危害症状，被害株率≤2%，地下害虫≤2头/m2。</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草坪覆盖率95%以上，单块斑秃面积不超过0.2m2或10m2绿地内斑秃面积不超过3块；草坪内杂草率≤10%。</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草坪绿色期：冷季型草坪不得少于260天，暖季型草坪不得少于170天。</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基本无可视的病虫危害症状，被害面积≤5%，地下害虫≤5头/m2。</w:t>
            </w:r>
            <w:r/>
          </w:p>
        </w:tc>
        <w:tc>
          <w:tcPr>
            <w:gridSpan w:val="4"/>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845"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草坪覆盖率90%以上，单块斑秃面积不超过0.3m2或10m2绿地内斑秃面积不超过4块；草坪内杂草率≤15%。</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草坪绿色期：冷季型草坪不得少于240天，暖季型草坪不得少于160天。</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无明显可视的病虫危害症状，被害面积≤10%，地下害虫≤10头/m2。</w:t>
            </w:r>
            <w:r/>
          </w:p>
        </w:tc>
        <w:tc>
          <w:tcPr>
            <w:gridSpan w:val="2"/>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040" w:type="dxa"/>
            <w:vAlign w:val="center"/>
            <w:textDirection w:val="lrTb"/>
            <w:noWrap w:val="false"/>
          </w:tcPr>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草坪覆盖率85%以上，单块斑秃面积不超过0.4m2或10m2绿地内斑秃面积不超过5块；草坪内杂草率≤20%。</w:t>
            </w:r>
            <w:r/>
          </w:p>
          <w:p>
            <w:pPr>
              <w:ind w:right="-108"/>
              <w:jc w:val="left"/>
              <w:spacing w:line="4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无明显可视的病虫危害症状。</w:t>
            </w:r>
            <w:r/>
          </w:p>
        </w:tc>
      </w:tr>
      <w:tr>
        <w:trPr/>
        <w:tc>
          <w:tcPr>
            <w:tcBorders>
              <w:top w:val="none" w:color="000000" w:sz="4" w:space="0"/>
              <w:left w:val="single" w:color="auto" w:sz="8" w:space="0"/>
              <w:right w:val="single" w:color="auto" w:sz="8" w:space="0"/>
            </w:tcBorders>
            <w:tcW w:w="856" w:type="dxa"/>
            <w:vAlign w:val="center"/>
            <w:vMerge w:val="restart"/>
            <w:textDirection w:val="lrTb"/>
            <w:noWrap w:val="false"/>
          </w:tcPr>
          <w:p>
            <w:pPr>
              <w:jc w:val="left"/>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林</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设</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施</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维</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建筑构物</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外观完整，外貌整洁；设施清洁、完好，设备安全运行；墙面、屋面、地面及时粉刷、清洗；无污染、无渗漏，管道无堵塞及锈蚀；及时维修，无安全隐患。</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防火、防雪、防台风暴雨等保护措施落实有效。</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外观完整，外貌较整洁，定期粉刷、清洗；设施清洁、完好，设备安全运行；墙面、屋面、地面及时粉刷、清洗，基本无污染、无渗漏，管道无堵塞、基本无锈蚀；定期维修，无安全隐患。</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防火、防雪、防台风暴雨等保护措施落实有效。</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外观完整，外貌较干净；设施干净、基本完好，设备安全运行；墙面、屋面、地面定期进行粉刷、清洗，基本无污染、无渗漏，管道无堵塞、无明显锈蚀；常规维修，无安全隐患。</w:t>
            </w:r>
            <w:r/>
          </w:p>
          <w:p>
            <w:pPr>
              <w:ind w:right="-108"/>
              <w:jc w:val="left"/>
              <w:spacing w:line="32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防火、防雪、防台风暴雨等保护措施落实有效。</w:t>
            </w:r>
            <w:r/>
          </w:p>
        </w:tc>
      </w:tr>
      <w:tr>
        <w:trPr/>
        <w:tc>
          <w:tcPr>
            <w:tcBorders>
              <w:left w:val="single" w:color="auto" w:sz="8" w:space="0"/>
              <w:right w:val="single" w:color="auto" w:sz="8" w:space="0"/>
            </w:tcBorders>
            <w:tcW w:w="856" w:type="dxa"/>
            <w:vAlign w:val="center"/>
            <w:vMerge w:val="continue"/>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假山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假山叠石完整、稳固、安全。禁止攀爬的假山有醒目标志和防护设施；假山周围10m及石缝内无影响安全和景观的杂草、杂物，种植穴不空缺；假山及孤赏石表面无乱涂乱刻痕迹。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假山叠石完整、稳固、安全。禁止攀爬的假山有醒目标志和防护设施；假山周围5m及石缝内无影响安全和景观的杂草、杂物；假山及孤赏石表面基本无乱涂乱刻痕迹。</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假山叠石完整、稳固、安全。有禁止攀爬的假山有醒目标志和防护设施；假山周围5m及石缝内无影响安全和景观的杂草、杂物；假山及孤赏石表面无明显的乱涂乱刻痕迹。</w:t>
            </w:r>
            <w:r/>
          </w:p>
        </w:tc>
      </w:tr>
      <w:tr>
        <w:trPr/>
        <w:tc>
          <w:tcPr>
            <w:tcBorders>
              <w:left w:val="single" w:color="auto" w:sz="8" w:space="0"/>
              <w:right w:val="single" w:color="auto" w:sz="8" w:space="0"/>
            </w:tcBorders>
            <w:tcW w:w="856" w:type="dxa"/>
            <w:vAlign w:val="center"/>
            <w:vMerge w:val="continue"/>
            <w:textDirection w:val="lrTb"/>
            <w:noWrap w:val="false"/>
          </w:tcPr>
          <w:p>
            <w:pPr>
              <w:ind w:firstLine="24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花坛</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花坛表面整洁、无破损；叠石花坛的叠石无松动。补缝颜色与石材接近，无明显色差。</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花坛表面整洁、基本无破损；叠石花坛的叠石基本不松动。补缝颜色与石材基本接近。</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花坛表面整洁、无明显破损；叠石花坛的叠石无明显松动。补缝颜色与石材基本接近。</w:t>
            </w:r>
            <w:r/>
          </w:p>
        </w:tc>
      </w:tr>
      <w:tr>
        <w:trPr/>
        <w:tc>
          <w:tcPr>
            <w:tcBorders>
              <w:left w:val="single" w:color="auto" w:sz="8" w:space="0"/>
              <w:right w:val="single" w:color="auto" w:sz="8" w:space="0"/>
            </w:tcBorders>
            <w:tcW w:w="856" w:type="dxa"/>
            <w:vAlign w:val="center"/>
            <w:vMerge w:val="continue"/>
            <w:textDirection w:val="lrTb"/>
            <w:noWrap w:val="false"/>
          </w:tcPr>
          <w:p>
            <w:pPr>
              <w:ind w:firstLine="240"/>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雕塑</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雕塑结构、基础安全完整。表面清洁无垢，无刻写痕迹。</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91"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雕塑结构、基础安全完整。表面基本清洁无垢，无刻写痕迹。</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left="-105"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雕塑结构、基础安全完整。表面基本清洁，无明显污垢，无明显刻写痕迹。</w:t>
            </w:r>
            <w:r/>
          </w:p>
        </w:tc>
      </w:tr>
      <w:tr>
        <w:trPr>
          <w:trHeight w:val="933"/>
        </w:trPr>
        <w:tc>
          <w:tcPr>
            <w:tcBorders>
              <w:left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喷泉（水景设施）</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7513"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设备按照规定检查维护，损坏部件及时更换，确保安全运行；</w:t>
            </w:r>
            <w:r/>
          </w:p>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喷嘴无堵塞，喷涌效果好，景观优良；循环、动力及水位控制设施完好，运行正常。</w:t>
            </w:r>
            <w:r/>
          </w:p>
        </w:tc>
        <w:tc>
          <w:tcPr>
            <w:gridSpan w:val="6"/>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85" w:type="dxa"/>
            <w:vAlign w:val="center"/>
            <w:textDirection w:val="lrTb"/>
            <w:noWrap w:val="false"/>
          </w:tcPr>
          <w:p>
            <w:pPr>
              <w:ind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设备按照规定检查维护，损坏部件及时更换，确保安全运行；</w:t>
            </w:r>
            <w:r/>
          </w:p>
          <w:p>
            <w:pPr>
              <w:ind w:left="-105" w:right="-105"/>
              <w:jc w:val="left"/>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喷嘴基本无堵塞，喷涌效果较好，基本保证景观质量；循环、动力及水位控制设施完好，运行正常。</w:t>
            </w:r>
            <w:r/>
          </w:p>
        </w:tc>
      </w:tr>
      <w:tr>
        <w:trPr>
          <w:trHeight w:val="770"/>
        </w:trPr>
        <w:tc>
          <w:tcPr>
            <w:tcBorders>
              <w:left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栏杆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完整、清洁、无缺损，无刻划痕迹；</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竹、木材质无腐朽，金属类材质无锈蚀，无安全隐患。</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完整、清洁、无缺损，基本无刻划痕迹；</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竹、木材质基本无腐朽，金属类材质基本无锈蚀，无安全隐患。</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完整、清洁、无缺损，无明显刻划痕迹；</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竹、木材质无明显腐朽，金属类材质无明显锈蚀，无安全隐患。</w:t>
            </w:r>
            <w:r/>
          </w:p>
        </w:tc>
      </w:tr>
      <w:tr>
        <w:trPr>
          <w:trHeight w:val="830"/>
        </w:trPr>
        <w:tc>
          <w:tcPr>
            <w:tcBorders>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桌凳</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桌凳表面清洁；</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竹木类材料无腐朽，其他类材料无锈蚀。无刻划。安全坚固，无松动，无缺损。</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桌凳表面清洁；</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竹木类基本无腐朽，其他类材料基本无锈蚀。无刻划。安全坚固，无松动，基本无缺损。</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桌凳表面基本清洁；</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竹木类无明显腐朽，其他类材料，无明显锈蚀和刻划。安全坚固，无松动，基本无缺损。</w:t>
            </w:r>
            <w:r/>
          </w:p>
        </w:tc>
      </w:tr>
      <w:tr>
        <w:trPr>
          <w:trHeight w:val="292"/>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6" w:type="dxa"/>
            <w:vAlign w:val="center"/>
            <w:vMerge w:val="restart"/>
            <w:textDirection w:val="lrTb"/>
            <w:noWrap w:val="false"/>
          </w:tcPr>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w:t>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林</w:t>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设</w:t>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施</w:t>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维</w:t>
            </w:r>
            <w:r/>
          </w:p>
          <w:p>
            <w:pPr>
              <w:jc w:val="center"/>
              <w:spacing w:before="100" w:beforeAutospacing="1" w:after="100" w:afterAutospacing="1"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围墙</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外观整洁、完整；墙面、顶面无污染、无渗漏；及时维修，无安全隐患。</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防火、防雪、防台风暴雨、防蚁等保护措施落实有效。</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外观完整；墙面、顶面基本无污染、无渗漏；定期维修，无安全隐患。</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防火、防雪、防台风暴雨、防蚁等保护措施落实有效。</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外观基本完整；墙面、顶面无明显污染、基本无渗漏；常规维修，无安全隐。</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防火、防雪、防台风暴雨、防蚁等保护措施落实有效。</w:t>
            </w:r>
            <w:r/>
          </w:p>
        </w:tc>
      </w:tr>
      <w:tr>
        <w:trPr>
          <w:trHeight w:val="757"/>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树穴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侧石及盖板坚固无松动，无缺损；盖板平整，无坑洼、沉陷、倾覆、腐朽、锈蚀；池体整洁。</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侧石及盖板坚固无松动，无缺损；盖板基本平整，无明显坑洼、沉陷、倾覆、腐朽、锈蚀；池体基本整洁。</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4290"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侧石及盖板无明显松动，无明显缺损；盖板基本平整，无明显坑洼、沉陷、倾覆、腐朽、锈蚀；池体基本整洁。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256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侧石及盖板无明显松动，无明显缺损；池体覆盖到位，基本整洁。</w:t>
            </w:r>
            <w:r/>
          </w:p>
        </w:tc>
      </w:tr>
      <w:tr>
        <w:trPr>
          <w:trHeight w:val="1390"/>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园路</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路面平整，无坑洼破损（小于等于维修率），无面层松动、沉陷、倾覆或面层脱落。伸缩缝嵌缝完好。</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路面、路沿、台阶清洁，无垃圾及痰迹。</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无障碍通道及应急通道整洁畅通。</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路面平整，无坑洼破损（小于等于维修率），无面层松动、沉陷、倾覆或面层脱落。伸缩缝嵌缝基本完好；路面基本清洁，基本无垃圾、无痰迹。无障碍通道及应急通道畅通，基本整洁。</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路面平整，无明显坑洼破损（不超过维修率5%），无面层松动、沉陷、倾覆或面层脱落；伸嵌缝无明显漏嵌。</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路面基本清洁，无明显垃圾和痰迹。</w:t>
            </w:r>
            <w:r/>
          </w:p>
          <w:p>
            <w:pPr>
              <w:ind w:right="-108"/>
              <w:jc w:val="left"/>
              <w:spacing w:line="38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无障碍通道及应急通道畅通，基本整洁。</w:t>
            </w:r>
            <w:r/>
          </w:p>
        </w:tc>
      </w:tr>
      <w:tr>
        <w:trPr>
          <w:trHeight w:val="1252"/>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桥梁</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桥面平整，无坑洼，排水通畅。栏杆无缺损，墩台无混凝土剥落、露筋等。</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桥梁限高、限载及相关交通和安全警示标志清晰齐全；雨雪冰冻季节防范措施落实有效。</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桥面基本平整，无明显坑洼破损，排水基本通畅。栏杆无缺损，墩台无明显混凝土剥落、露筋等。</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桥梁限高、限载及相关交通和安全警示标志清晰齐全；雨雪冰冻季节防范措施落实有效。</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桥面基本平整，有少量坑洼破损，排水基本通畅。栏杆无缺损，墩台有少量混凝土剥落、露筋等，但不影响安全和使用。</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桥梁限高、限载及相关交通和安全警示标志清晰齐全；雨雪冰冻季节防范措施落实有效。</w:t>
            </w:r>
            <w:r/>
          </w:p>
        </w:tc>
      </w:tr>
      <w:tr>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停车场</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场地平整、无坑洼，环境清洁，排水良好，车位标志清晰；</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乔木枝下高满足停车需要，无影响驾驶视线的植物枝叶；收费明示。</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场地较平整、清洁，排水基本通畅，车位标志清晰；</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乔木枝下高满足停车需要，无影响驾驶视线的植物枝叶；</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收费明示。</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场地基本平整、清洁，排水较通畅，有车位标志；</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乔木枝下高满足停车需要，无影响驾驶视线的植物枝叶；</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收费明示。</w:t>
            </w:r>
            <w:r/>
          </w:p>
        </w:tc>
      </w:tr>
      <w:tr>
        <w:trPr>
          <w:trHeight w:val="1214"/>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水体</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水质符合地表水环境质量标准的相应要求；水面清洁，无漂浮物。</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安全警示标志设置规范、齐全。</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水体排灌等设施完好，运行正常。</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池底、池岸安全稳固，整齐美观，无缺损。</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水质符合地表水环境质量标准的相应要求；水面清洁，基本无漂浮物。</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安全警示标志设置齐全。</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水体排灌等设施完好，运行正常。</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池底、池岸安全稳固，整齐美观，无缺损。</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水质符合地表水环境质量标准的相应要求；水面清洁，无明显漂浮物。</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安全警示标志设置齐全。</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水体排灌等设施完好，运行正常。</w:t>
            </w:r>
            <w:r/>
          </w:p>
          <w:p>
            <w:pPr>
              <w:ind w:right="-108"/>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池底安全稳固，有少量缺损，但不影响安全使用。</w:t>
            </w:r>
            <w:r/>
          </w:p>
        </w:tc>
      </w:tr>
      <w:tr>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公共</w:t>
            </w:r>
            <w:r/>
          </w:p>
          <w:p>
            <w:pPr>
              <w:ind w:left="-105" w:right="-105"/>
              <w:jc w:val="center"/>
              <w:spacing w:line="400" w:lineRule="atLeas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卫生间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室内地面保持清洁，无垃圾、积水。便器无污物外溢、漏水。臭味强度不高于0级；保持通风，目测无蚊蝇。</w:t>
            </w:r>
            <w:r/>
          </w:p>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无障碍通道、蹲位、洗手池以及其它各类设施齐全，使用正常。</w:t>
            </w:r>
            <w:r/>
          </w:p>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墙面及隔离板无乱贴乱画痕迹；引导标识醒目。</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室内地面保持清洁，无垃圾、积水。便器无污物外溢、漏水。臭味强度不高于1级；保持通风，目测基本无蚊蝇。</w:t>
            </w:r>
            <w:r/>
          </w:p>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无障碍通道、蹲位及其它各类设施齐全；使用基本正常。</w:t>
            </w:r>
            <w:r/>
          </w:p>
          <w:p>
            <w:pPr>
              <w:ind w:right="-105"/>
              <w:jc w:val="left"/>
              <w:spacing w:line="300"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墙面及隔离板基本无乱贴乱画痕迹；引导标识清晰。</w:t>
            </w:r>
            <w:r/>
          </w:p>
        </w:tc>
      </w:tr>
      <w:tr>
        <w:trPr>
          <w:trHeight w:val="876"/>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垃圾箱</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外观清洁、完整，内壁无污垢陈渍，箱内无陈积垃圾；分类设置</w:t>
            </w:r>
            <w:r>
              <w:rPr>
                <w:rFonts w:hint="eastAsia" w:ascii="宋体" w:hAnsi="宋体" w:eastAsia="宋体" w:cs="宋体"/>
                <w:color w:val="auto"/>
                <w:sz w:val="24"/>
                <w:highlight w:val="none"/>
              </w:rPr>
              <w:t xml:space="preserve">。</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外观清洁、完整，内壁无明显污垢陈渍，箱内无陈积垃圾；分类设置。</w:t>
            </w:r>
            <w:r/>
          </w:p>
        </w:tc>
        <w:tc>
          <w:tcPr>
            <w:gridSpan w:val="5"/>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85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外观基本清洁、完整，内壁无明显污垢陈渍，箱内基本无陈积垃圾。</w:t>
            </w:r>
            <w:r/>
          </w:p>
        </w:tc>
      </w:tr>
      <w:tr>
        <w:trPr>
          <w:trHeight w:val="779"/>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56" w:type="dxa"/>
            <w:vAlign w:val="center"/>
            <w:vMerge w:val="restart"/>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园</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林</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设</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施</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维</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护</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弱电</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各类弱电系统设备完好，使用正常。</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各类弱电系统设备基本完好，能正常使用。</w:t>
            </w:r>
            <w:r/>
          </w:p>
        </w:tc>
      </w:tr>
      <w:tr>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给排水</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pacing w:val="-6"/>
                <w:sz w:val="24"/>
                <w:highlight w:val="none"/>
              </w:rPr>
              <w:t xml:space="preserve">管道通畅；外露的给排水等设施清洁、完整。井盖、井篦安放平稳，与井框吻合，无倾覆。</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防汛、消防等设备完好，使用正常。</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管道基本畅通；外露的给排水等设施清洁、完整。井盖、井篦安放基本平稳，与井框吻合，无倾覆。</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防汛、消防等设备完好、使用正常。</w:t>
            </w:r>
            <w:r/>
          </w:p>
        </w:tc>
      </w:tr>
      <w:tr>
        <w:trPr>
          <w:trHeight w:val="790"/>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标识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牌示齐全、完整、整洁，文字及图案清晰。</w:t>
            </w:r>
            <w:r/>
          </w:p>
        </w:tc>
        <w:tc>
          <w:tcPr>
            <w:gridSpan w:val="3"/>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3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牌示基本齐全，较整洁，文字及图案清晰。</w:t>
            </w:r>
            <w:r/>
          </w:p>
        </w:tc>
        <w:tc>
          <w:tcPr>
            <w:gridSpan w:val="4"/>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533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牌示基本齐全，无明显污垢，文字及图案能辨识。</w:t>
            </w:r>
            <w:r/>
          </w:p>
        </w:tc>
      </w:tr>
      <w:tr>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游乐、健身设施</w:t>
            </w:r>
            <w:r/>
          </w:p>
        </w:tc>
        <w:tc>
          <w:tcPr>
            <w:gridSpan w:val="8"/>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439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所有设施明示生产单位及使用要求、操作规程；维护管理人员经培训合格，持证上岗。</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设施按照规定检查维护，安全运转；管理档案清晰完整。</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环境整洁。</w:t>
            </w:r>
            <w:r/>
          </w:p>
        </w:tc>
      </w:tr>
      <w:tr>
        <w:trPr>
          <w:trHeight w:val="90"/>
        </w:trPr>
        <w:tc>
          <w:tcPr>
            <w:tcBorders>
              <w:top w:val="none" w:color="000000" w:sz="4" w:space="0"/>
              <w:left w:val="single" w:color="auto" w:sz="8" w:space="0"/>
              <w:bottom w:val="single" w:color="auto" w:sz="8"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广播音响</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外壳完整、稳固、清洁。</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设备完好。</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适时广播，白天音响小于55分贝，晚间小于45分贝。</w:t>
            </w:r>
            <w:r/>
          </w:p>
        </w:tc>
        <w:tc>
          <w:tcPr>
            <w:gridSpan w:val="7"/>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0676"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外壳较完整、稳固、清洁。</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设备基本完好，不影响安全、正常使用。</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适时广播，白天音响小于55分贝，晚间小于45分贝。</w:t>
            </w:r>
            <w:r/>
          </w:p>
        </w:tc>
      </w:tr>
      <w:tr>
        <w:trPr>
          <w:trHeight w:val="730"/>
        </w:trPr>
        <w:tc>
          <w:tcPr>
            <w:tcBorders>
              <w:top w:val="none" w:color="000000" w:sz="4" w:space="0"/>
              <w:left w:val="single" w:color="auto" w:sz="8" w:space="0"/>
              <w:bottom w:val="single" w:color="auto" w:sz="4"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减灾</w:t>
            </w:r>
            <w:r/>
          </w:p>
        </w:tc>
        <w:tc>
          <w:tcPr>
            <w:gridSpan w:val="8"/>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14398" w:type="dxa"/>
            <w:vAlign w:val="center"/>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各种防灾避险等设施完好，防灾避险通道畅通。</w:t>
            </w:r>
            <w:r/>
          </w:p>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值班、巡视、应急预案等防灾避险措施落实。</w:t>
            </w:r>
            <w:r/>
          </w:p>
        </w:tc>
      </w:tr>
      <w:tr>
        <w:trPr>
          <w:trHeight w:val="1620"/>
        </w:trPr>
        <w:tc>
          <w:tcPr>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856" w:type="dxa"/>
            <w:vAlign w:val="center"/>
            <w:vMerge w:val="restart"/>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其</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它</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管</w:t>
            </w:r>
            <w:r/>
          </w:p>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理</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整体面貌</w:t>
            </w:r>
            <w:r/>
          </w:p>
        </w:tc>
        <w:tc>
          <w:tcPr>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绿地（含水面）整洁，无条状、块状污染物，点状污染物每100m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≤2处；无杂物，无树枝、树叶、草屑等生产垃圾，无擅自搭棚、摆摊设点等现象；植被、地被等基本无人为破坏；建筑（构筑）及设施完好，安全使用；水面异味。</w:t>
            </w:r>
            <w:r/>
          </w:p>
        </w:tc>
        <w:tc>
          <w:tcPr>
            <w:gridSpan w:val="2"/>
            <w:tcBorders>
              <w:top w:val="single" w:color="auto"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top"/>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绿地（含水面）较整洁，基本无条状和块状污染物，点状污染物每100m</w:t>
            </w:r>
            <w:r>
              <w:rPr>
                <w:rFonts w:hint="eastAsia" w:ascii="宋体" w:hAnsi="宋体" w:eastAsia="宋体" w:cs="宋体"/>
                <w:color w:val="auto"/>
                <w:sz w:val="24"/>
                <w:highlight w:val="none"/>
                <w:vertAlign w:val="superscript"/>
              </w:rPr>
              <w:t xml:space="preserve">2</w:t>
            </w:r>
            <w:r>
              <w:rPr>
                <w:rFonts w:hint="eastAsia" w:ascii="宋体" w:hAnsi="宋体" w:eastAsia="宋体" w:cs="宋体"/>
                <w:color w:val="auto"/>
                <w:sz w:val="24"/>
                <w:highlight w:val="none"/>
              </w:rPr>
              <w:t xml:space="preserve">≤4处；基本无杂物，无明显树枝、树叶、草屑等生产垃圾，无擅自搭棚、摆摊设点等现象；建筑（构筑）及设施基本完好，安全使用；水面无异味。</w:t>
            </w:r>
            <w:r/>
          </w:p>
        </w:tc>
        <w:tc>
          <w:tcPr>
            <w:gridSpan w:val="5"/>
            <w:tcBorders>
              <w:top w:val="single" w:color="auto" w:sz="4" w:space="0"/>
              <w:left w:val="none" w:color="000000" w:sz="4" w:space="0"/>
              <w:bottom w:val="single" w:color="auto" w:sz="8" w:space="0"/>
              <w:right w:val="single" w:color="auto" w:sz="4" w:space="0"/>
            </w:tcBorders>
            <w:tcMar>
              <w:left w:w="108" w:type="dxa"/>
              <w:top w:w="0" w:type="dxa"/>
              <w:right w:w="108" w:type="dxa"/>
              <w:bottom w:w="0" w:type="dxa"/>
            </w:tcMar>
            <w:tcW w:w="6858" w:type="dxa"/>
            <w:vAlign w:val="top"/>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绿地（含水面）基本整洁，无明显杂物，无明显白色污染（树挂），无明显树枝、树叶、草屑等生产垃圾积存，无擅自搭棚、摆摊设点等现象；建筑（构筑）及设施基本完好，安全使用；水面无明显异味。</w:t>
            </w:r>
            <w:r/>
          </w:p>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780"/>
        </w:trPr>
        <w:tc>
          <w:tcPr>
            <w:tcBorders>
              <w:left w:val="single" w:color="auto" w:sz="4" w:space="0"/>
              <w:right w:val="single" w:color="auto" w:sz="8" w:space="0"/>
            </w:tcBorders>
            <w:tcMar>
              <w:left w:w="108" w:type="dxa"/>
              <w:top w:w="0" w:type="dxa"/>
              <w:right w:w="108" w:type="dxa"/>
              <w:bottom w:w="0" w:type="dxa"/>
            </w:tcMar>
            <w:tcW w:w="856" w:type="dxa"/>
            <w:vAlign w:val="center"/>
            <w:vMerge w:val="continue"/>
            <w:textDirection w:val="lrTb"/>
            <w:noWrap w:val="false"/>
          </w:tcPr>
          <w:p>
            <w:pPr>
              <w:ind w:left="-105" w:right="-105"/>
              <w:jc w:val="center"/>
              <w:spacing w:line="2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人员着装</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722" w:type="dxa"/>
            <w:vAlign w:val="top"/>
            <w:textDirection w:val="lrTb"/>
            <w:noWrap w:val="false"/>
          </w:tcPr>
          <w:p>
            <w:pPr>
              <w:ind w:right="-108"/>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在岗的养护、保洁、安保等人员统一着装，衣帽整齐，佩戴工号牌，且有所属单位的明显标志。</w:t>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818" w:type="dxa"/>
            <w:vAlign w:val="top"/>
            <w:textDirection w:val="lrTb"/>
            <w:noWrap w:val="false"/>
          </w:tcPr>
          <w:p>
            <w:pPr>
              <w:ind w:right="-105"/>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在岗工作人员能统一着装，衣帽整齐。</w:t>
            </w:r>
            <w:r/>
          </w:p>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2"/>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3428" w:type="dxa"/>
            <w:vAlign w:val="top"/>
            <w:textDirection w:val="lrTb"/>
            <w:noWrap w:val="false"/>
          </w:tcPr>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gridSpan w:val="3"/>
            <w:tcBorders>
              <w:top w:val="none" w:color="000000" w:sz="4" w:space="0"/>
              <w:left w:val="none" w:color="000000" w:sz="4" w:space="0"/>
              <w:bottom w:val="single" w:color="auto" w:sz="8" w:space="0"/>
              <w:right w:val="single" w:color="auto" w:sz="4" w:space="0"/>
            </w:tcBorders>
            <w:tcMar>
              <w:left w:w="108" w:type="dxa"/>
              <w:top w:w="0" w:type="dxa"/>
              <w:right w:w="108" w:type="dxa"/>
              <w:bottom w:w="0" w:type="dxa"/>
            </w:tcMar>
            <w:tcW w:w="3430" w:type="dxa"/>
            <w:vAlign w:val="top"/>
            <w:textDirection w:val="lrTb"/>
            <w:noWrap w:val="false"/>
          </w:tcPr>
          <w:p>
            <w:pPr>
              <w:ind w:left="-108" w:right="-108" w:firstLine="560"/>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650"/>
        </w:trPr>
        <w:tc>
          <w:tcPr>
            <w:tcBorders>
              <w:top w:val="none" w:color="000000" w:sz="4" w:space="0"/>
              <w:left w:val="single" w:color="auto" w:sz="4" w:space="0"/>
              <w:bottom w:val="single" w:color="auto" w:sz="4" w:space="0"/>
              <w:right w:val="single" w:color="auto" w:sz="8" w:space="0"/>
            </w:tcBorders>
            <w:tcW w:w="856" w:type="dxa"/>
            <w:vAlign w:val="center"/>
            <w:vMerge w:val="continue"/>
            <w:textDirection w:val="lrTb"/>
            <w:noWrap w:val="false"/>
          </w:tcPr>
          <w:p>
            <w:pPr>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697" w:type="dxa"/>
            <w:vAlign w:val="center"/>
            <w:textDirection w:val="lrTb"/>
            <w:noWrap w:val="false"/>
          </w:tcPr>
          <w:p>
            <w:pPr>
              <w:ind w:left="-105" w:right="-105"/>
              <w:jc w:val="center"/>
              <w:spacing w:line="26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技术档案</w:t>
            </w:r>
            <w:r/>
          </w:p>
        </w:tc>
        <w:tc>
          <w:tcPr>
            <w:tcBorders>
              <w:top w:val="none" w:color="000000" w:sz="4" w:space="0"/>
              <w:left w:val="none" w:color="000000" w:sz="4" w:space="0"/>
              <w:bottom w:val="single" w:color="auto" w:sz="4" w:space="0"/>
              <w:right w:val="single" w:color="auto" w:sz="8" w:space="0"/>
            </w:tcBorders>
            <w:tcMar>
              <w:left w:w="108" w:type="dxa"/>
              <w:top w:w="0" w:type="dxa"/>
              <w:right w:w="108" w:type="dxa"/>
              <w:bottom w:w="0" w:type="dxa"/>
            </w:tcMar>
            <w:tcW w:w="3722" w:type="dxa"/>
            <w:vAlign w:val="top"/>
            <w:textDirection w:val="lrTb"/>
            <w:noWrap w:val="false"/>
          </w:tcPr>
          <w:p>
            <w:pPr>
              <w:ind w:right="-105"/>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养护管理技术档案健全，记录清晰，并有专人负责。</w:t>
            </w:r>
            <w:r/>
          </w:p>
        </w:tc>
        <w:tc>
          <w:tcPr>
            <w:gridSpan w:val="7"/>
            <w:tcBorders>
              <w:top w:val="none" w:color="000000" w:sz="4" w:space="0"/>
              <w:left w:val="none" w:color="000000" w:sz="4" w:space="0"/>
              <w:bottom w:val="single" w:color="auto" w:sz="4" w:space="0"/>
              <w:right w:val="single" w:color="auto" w:sz="4" w:space="0"/>
            </w:tcBorders>
            <w:tcMar>
              <w:left w:w="108" w:type="dxa"/>
              <w:top w:w="0" w:type="dxa"/>
              <w:right w:w="108" w:type="dxa"/>
              <w:bottom w:w="0" w:type="dxa"/>
            </w:tcMar>
            <w:tcW w:w="10676" w:type="dxa"/>
            <w:vAlign w:val="center"/>
            <w:textDirection w:val="lrTb"/>
            <w:noWrap w:val="false"/>
          </w:tcPr>
          <w:p>
            <w:pPr>
              <w:ind w:right="-105"/>
              <w:jc w:val="left"/>
              <w:spacing w:line="2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建立养护管理技术档案，记录清晰。</w:t>
            </w:r>
            <w:r/>
          </w:p>
        </w:tc>
      </w:tr>
    </w:tbl>
    <w:p>
      <w:pPr>
        <w:rPr>
          <w:rFonts w:hint="eastAsia" w:ascii="宋体" w:hAnsi="宋体" w:eastAsia="宋体" w:cs="宋体"/>
          <w:color w:val="auto"/>
          <w:highlight w:val="none"/>
        </w:rPr>
        <w:sectPr>
          <w:footnotePr/>
          <w:endnotePr/>
          <w:type w:val="nextPage"/>
          <w:pgSz w:w="16839" w:h="11907" w:orient="landscape"/>
          <w:pgMar w:top="1104" w:right="1166" w:bottom="1058" w:left="1159" w:header="828" w:footer="959" w:gutter="0"/>
          <w:cols w:num="1" w:sep="0" w:space="720" w:equalWidth="1"/>
          <w:docGrid w:linePitch="360"/>
        </w:sectPr>
      </w:pPr>
      <w:r>
        <w:rPr>
          <w:rFonts w:hint="eastAsia" w:ascii="宋体" w:hAnsi="宋体" w:eastAsia="宋体" w:cs="宋体"/>
          <w:color w:val="auto"/>
          <w:highlight w:val="none"/>
        </w:rPr>
      </w:r>
      <w:r/>
    </w:p>
    <w:p>
      <w:pPr>
        <w:ind w:firstLine="482"/>
        <w:jc w:val="left"/>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三、常州市金坛区绿地养护内容及操作要求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（一）绿化植物养护工作内容：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1．绿化修剪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修剪包括乔木、花木整形修剪、绿篱与色块的成型修剪和草坪的修剪等。是保证绿化养护面貌的重要手段。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乔木、花灌木修剪分为重修和轻修，重修一般安排在春初和冬季。其余时间轻修以剥芽、去除病死枝条、维持树形为主。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1.1草坪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（1）修剪高度不超过8cm，夏季和入冬前的最后一次修剪应提高留茬高度4-5cm，增强草坪抗逆性。</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（2）修剪次数：根据草坪生长情况，随时修剪。每次剪去的量不超过总长度的三分之一。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（3）修剪时间应选在早晨或傍晚，避免剪湿草。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（4）所有修剪剩余物随剪随清，保证现场整洁，防止滋生病虫害。</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（5）麦冬草每1-2月修剪掉长出路牙的部分，冬季梳理进行一次全面的修剪，去除枯黄叶条，采摘种子。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1.2花木与灌木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1.2.1修剪技术要求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（1）花木秋冬季修剪要有利于短枝和花芽的形成，遵循“先上后下，先内后外，去弱留强，去老留新”的原则进行修剪。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当年生枝条开花灌木，如：紫薇、木槿、月季、珍珠梅等，休眠期修剪时，为控制树木高度，对于生长健壮枝条应在保留3个~5个芽处短截，促发新枝。1年可数次开花的如月季、珍珠梅、紫薇等，花落后应及时剪去残花，促使再次开花。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●隔年生枝条开花的灌木，如：碧桃、榆叶梅、连翘等，休眠期适当整形修剪，生长季花落后10天~15天将已开花枝条进行中或重短截，疏剪过密枝，以利来年促生健壮新枝。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●多年生枝条开花灌木，如：紫荆、贴梗海棠等，应注意培育和保护老枝，剪除干扰树型并影响通风透光的过密枝、弱枝、枯枝或病虫枝。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（2）灌木内膛小枝应适量疏剪，强壮枝应进行适当短截，下垂细弱枝及地表萌生的地蘖应彻底疏除。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（3）栽种多年的丛生灌木应逐年更新衰老枝，疏剪内膛密生枝，培育新枝。栽植多年的有主干的灌木，每年应采取交替回缩主枝控制树冠的剪法，防止树势上强下弱。</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（4）绿篱、色带修剪应使绿篱及色带轮廓清楚，线条整齐，顶面平整，高度一致，侧面上下垂直或上窄下宽。每月整形修剪不少于1次。修剪后残留绿篱面的枝叶应及时清除干净。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（5）发现病、虫枝和枯枝一级、二级绿地区域24小时内处理完毕；其他区域3天内处理完毕。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花木一级、二级养护区域按照上述要求修剪，其他区域每年只需在冬季重修一次，其余时间以维持树形为主。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1.3.1修剪技术要求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乔木修剪应根据树木本身生长习性与体现园林景观效果的要求进行。行道树主要分成杯状形（如香樟、悬铃木、栾树、榉树等无明显中央领导枝的）和中央领导干形（如银杏、水杉、雪松等）；孤值景观树以自然式整形为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（1）凡主轴明显的树种，修剪时应注意保护中央领导枝，使其向上直立生长。原中央领导枝受损、折断，应利用顶端侧枝重新培养新的领导枝。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（2）应逐年调整树干与树冠的合理比例。同一树龄和品种的林地，分枝点高度应基本一致。位于林地边缘的树木分枝点可稍低于林内树木。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（3）针叶树应剪除基部垂地枝条，随树木生长可根据需要逐步提高分枝点，并保护主尖直立向上生长。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（4）银杏修剪只能疏枝，不准短截。对轮生枝可分阶段疏除。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（5）各类乔木生长季节需及时剥芽，修剪内膛枝、徒长枝、病虫枝等。乔木基部至一级分枝点内无萌蘖枝。</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（6）修剪锯口应平齐不劈不裂，减少大锯口，较大的锯口应涂防腐剂。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（7）所有乔木冬季修剪在12月底完成，春季修剪在植物生长开始前完成；修剪枝条等物及时清理。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（8）发现病、虫枝和枯枝一级、二级绿地区域24小时内处理完毕；其他区域3天内处理完毕。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藤木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（1）吸附类藤木，应在生长季剪去未能吸附墙体而下垂的枝条，未完全覆盖的植物应短截空隙周围枝条，以便发生副梢，填补空缺。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（2）钩刺类藤木，可按灌木修剪方法疏枝；生长到一定程度，树势衰弱时，应进行回缩修剪，强壮树势。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（3）生长于棚架的藤木，落叶后应疏剪过密枝条，清除枯死枝，使枝条均匀分布架面。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（4）成年和老年藤木应常疏枝，并适当进行回缩修剪。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草花（盆栽草花及地栽草花（含宿根花卉））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（1）宿根花卉萌芽前应剪除上年残留枯枝、枯叶。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（2）宿根花卉萌芽期应特别注意保护新生嫩芽，同时及时剪除多余萌蘖。</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（3）宿根花卉花谢后应及时去除残花、残枝和枯叶 。</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绿化浇水、排水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（1）根据植物的需求及不同环境条件、季节差异、植物生长情况及时浇水，夏季抗旱时能确保车辆、水泵、人员的安排和使用。冬季中午浇水，夏季早晚浇水。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用水车浇灌树木时，应接软管，进行缓流浇灌，保证一次浇足浇透（每次浇水时浇湿土层在10cm以上），严禁用高压水流冲毁树堰。水车及水泵浇水不得影响交通，并注意做好作业队的安全防护工作，浇水如造成路面污染，同时安排人员清扫冲洗干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（3）在雨季应采用开沟、埋管、打孔等排水措施及时对绿地和树池排涝，防止植物因涝至死。绿地和树池内积水不得超过24小时；宿根花卉种植地积水不得超过12小时。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（4）养护单位用水需在消防栓上开口取水的，由度假区协调办理，水费、取水、装水、洒水等费用由养护实施单位承担。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3．绿化施肥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3.1草坪，花、灌木，藤本长藤，草花</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（1）每年冬季12月30日前，施用有机肥料，如堆肥或泥炭土，每亩施用有机肥15公斤。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（2）春季4-5月份施用返青复合肥，每亩15公斤复合肥均匀施下。然后浇足量水，让肥料充分溶解渗透。</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（3）花灌木、草花在花期前后，需根据采购人要求适当施用磷、钾肥。</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施肥应根据不同的树种、胸径、生长势和土壤理化性质而定。早春和深秋土壤冻结前给大树施有机肥，，如堆放或泥炭土，胸径（干径）&lt;10cm时，用量不少于1.5kg/棵；胸径（干径）&gt;10cm时，用量不少于为2kg/棵 (采用穴施或环施法)。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（2）春季4-5月份施用返青复合肥，胸径（干径）&lt;10cm时，用量不少于1.5kg/棵；胸径（干径）&gt;10cm时，用量不少于为2kg/棵。复合肥随灌水或降雨环施，保证肥料充分溶解渗入树木根系。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4.绿化松土、除草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4.1草坪</w:t>
      </w:r>
      <w:r/>
    </w:p>
    <w:p>
      <w:pPr>
        <w:numPr>
          <w:ilvl w:val="0"/>
          <w:numId w:val="18"/>
        </w:num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草坪杂草要本着“除早、除小、除了”原则，及时连根清除，严禁出现恶性杂草（如一枝黄花等）。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（2）疏松土壤，土壤板结时应打孔松土输氧。冷季型草坪（高羊茅、黑麦草、早熟禾等）每年冬春两季打孔一次，暖季型草坪（马尼拉、狗牙根等）每打孔一次，打孔深度符合采购人要求。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（3）枯草及落叶层厚度在1.5cm以上时，易产生病虫害，影响树下草坪生长，水不易渗入土壤，应及时清除。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花、灌木，藤本长藤，草花</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（1）绿篱、色块、草花、藤本植物中无明显杂草及其他类植物，保持纯净。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（2）松土结合除草、施肥进行，一年多次。夏季松土宜浅，秋后松土宜深些。</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4.3 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（1）以主干为中心1米直径的树盘内重点松土和除草，保持树穴内无明显杂草。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（2）种植在草坪内的树木每2个月在树穴周围对草坪切边切沟一次，保证树穴界线清晰，线条流畅。</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（3）松土一般在5厘米以上，浅根性乔木松土宜浅，深根性乔木松土宜深。</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（4）所有区域的行道树和孤值景观树需松土，一级养护区域内林带乔木需松土。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（5）以下情况乔木不需松土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a、林带树行列间距2m以内的乔木；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b、周围密植灌木的乔木；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c、行道树池内有填充物无法松土的乔木。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 病虫害防治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做好夏季病虫害和冬季越冬病虫害的预防和防治工作，苗木施药品种及防治时间、次数保证按照采购人的要求，在规定时间内及时完成；其中高羊茅草坪在6、7、8、9四个月内的病害、虫害确保每月至少各防治2次，共计8次。苗木在养护期内发现病虫害在2天内治理完毕，病虫害控制在以不影响观赏效果的范围之内，其中食叶害虫危害的叶片，每株不超过5%，刺吸性害虫危害的叶片，每株不超过10%，无蛀干性害虫的活虫、活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（2）养护单位中标后，必须全部使用清单指定的农药，不使用国家或本地区禁止使用的农药和广谱性高毒杀虫剂。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（4）凡进行病虫害防治，均必须建立防治技术档案，以利于总结经验、改进和提高防治效果、进行技术考核等。</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（5）档案的记载以防治对象为单位，每次防治工作均应作记录，其内容主要为：防治时间、天气情况、防治对象、为害植物、防治地点、防治方法、使用药剂名称及浓度、使用工具、防治效果、防治人员等。</w:t>
      </w:r>
      <w:r/>
    </w:p>
    <w:p>
      <w:pPr>
        <w:ind w:firstLine="482"/>
        <w:jc w:val="center"/>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江苏省</w:t>
      </w:r>
      <w:r>
        <w:rPr>
          <w:rFonts w:hint="eastAsia" w:ascii="宋体" w:hAnsi="宋体" w:eastAsia="宋体" w:cs="宋体"/>
          <w:b/>
          <w:color w:val="auto"/>
          <w:sz w:val="24"/>
          <w:highlight w:val="none"/>
        </w:rPr>
        <w:t xml:space="preserve">金坛茅山旅游度假区绿化养护农药使用清单</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4"/>
        <w:gridCol w:w="5580"/>
      </w:tblGrid>
      <w:tr>
        <w:trPr>
          <w:jc w:val="center"/>
          <w:trHeight w:val="150"/>
        </w:trPr>
        <w:tc>
          <w:tcPr>
            <w:tcW w:w="3654" w:type="dxa"/>
            <w:vAlign w:val="center"/>
            <w:textDirection w:val="lrTb"/>
            <w:noWrap w:val="false"/>
          </w:tcPr>
          <w:p>
            <w:pPr>
              <w:ind w:firstLine="482"/>
              <w:jc w:val="center"/>
              <w:spacing w:line="3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药剂品种</w:t>
            </w:r>
            <w:r/>
          </w:p>
        </w:tc>
        <w:tc>
          <w:tcPr>
            <w:tcW w:w="5580" w:type="dxa"/>
            <w:vAlign w:val="center"/>
            <w:textDirection w:val="lrTb"/>
            <w:noWrap w:val="false"/>
          </w:tcPr>
          <w:p>
            <w:pPr>
              <w:jc w:val="center"/>
              <w:spacing w:line="3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防治对象</w:t>
            </w:r>
            <w:r/>
          </w:p>
        </w:tc>
      </w:tr>
      <w:tr>
        <w:trPr>
          <w:jc w:val="center"/>
          <w:trHeight w:val="25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灭幼脲Ⅲ号</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鳞翅目类（地老虎、重阳木斑蛾，刺蛾等）</w:t>
            </w:r>
            <w:r/>
          </w:p>
        </w:tc>
      </w:tr>
      <w:tr>
        <w:trPr>
          <w:jc w:val="center"/>
          <w:trHeight w:val="14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杀铃脲</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鳞翅目类（地老虎、重阳木斑蛾，刺蛾等）</w:t>
            </w:r>
            <w:r/>
          </w:p>
        </w:tc>
      </w:tr>
      <w:tr>
        <w:trPr>
          <w:jc w:val="center"/>
          <w:trHeight w:val="24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Bt制剂（灭蛾灵、苏力保）</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鳞翅目类（利用苏云金杆菌杀虫）（同上）</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杀虫素</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香樟、桃、毛鹃等植物上的螨、</w:t>
            </w:r>
            <w:r/>
          </w:p>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网蝽等刺吸类</w:t>
            </w:r>
            <w:r/>
          </w:p>
        </w:tc>
      </w:tr>
      <w:tr>
        <w:trPr>
          <w:jc w:val="center"/>
          <w:trHeight w:val="20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阿维毒乳油</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鳞翅目、鞘翅目、半翅目、及地下害虫</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虫瘟一号</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w:t>
            </w:r>
            <w:r/>
          </w:p>
        </w:tc>
      </w:tr>
      <w:tr>
        <w:trPr>
          <w:jc w:val="center"/>
          <w:trHeight w:val="30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花保</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蚧类兼治煤污病、叶螨、蚜虫、网蝽</w:t>
            </w:r>
            <w:r/>
          </w:p>
        </w:tc>
      </w:tr>
      <w:tr>
        <w:trPr>
          <w:jc w:val="center"/>
          <w:trHeight w:val="30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蛾螨灵</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鳞翅目、同翅目，对螨类有特效</w:t>
            </w:r>
            <w:r/>
          </w:p>
        </w:tc>
      </w:tr>
      <w:tr>
        <w:trPr>
          <w:jc w:val="center"/>
          <w:trHeight w:val="29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定虫隆（抑太保）</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鳞翅目、鞘翅目</w:t>
            </w:r>
            <w:r/>
          </w:p>
        </w:tc>
      </w:tr>
      <w:tr>
        <w:trPr>
          <w:jc w:val="center"/>
          <w:trHeight w:val="31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溴（氯）氰菊酯</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鳞翅目、同翅目</w:t>
            </w:r>
            <w:r/>
          </w:p>
        </w:tc>
      </w:tr>
      <w:tr>
        <w:trPr>
          <w:jc w:val="center"/>
          <w:trHeight w:val="28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功夫菊酯</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鳞翅目、同翅目、鞘翅目</w:t>
            </w:r>
            <w:r/>
          </w:p>
        </w:tc>
      </w:tr>
      <w:tr>
        <w:trPr>
          <w:jc w:val="center"/>
          <w:trHeight w:val="292"/>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井冈霉素</w:t>
            </w:r>
            <w:r/>
          </w:p>
        </w:tc>
        <w:tc>
          <w:tcPr>
            <w:tcW w:w="5580" w:type="dxa"/>
            <w:vAlign w:val="center"/>
            <w:textDirection w:val="lrTb"/>
            <w:noWrap w:val="false"/>
          </w:tcPr>
          <w:p>
            <w:pPr>
              <w:ind w:firstLine="43"/>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鳞翅目、同翅目，叶斑病、立枯病等</w:t>
            </w:r>
            <w:r/>
          </w:p>
        </w:tc>
      </w:tr>
      <w:tr>
        <w:trPr>
          <w:jc w:val="center"/>
          <w:trHeight w:val="31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甲维盐</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鳞翅目</w:t>
            </w:r>
            <w:r/>
          </w:p>
        </w:tc>
      </w:tr>
      <w:tr>
        <w:trPr>
          <w:jc w:val="center"/>
          <w:trHeight w:val="30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毒死蜱乳油（乐斯本）</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地下害虫以及多种咀嚼式和刺吸式口器害虫</w:t>
            </w:r>
            <w:r/>
          </w:p>
        </w:tc>
      </w:tr>
      <w:tr>
        <w:trPr>
          <w:jc w:val="center"/>
          <w:trHeight w:val="30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绿色威雷</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天牛</w:t>
            </w:r>
            <w:r/>
          </w:p>
        </w:tc>
      </w:tr>
      <w:tr>
        <w:trPr>
          <w:jc w:val="center"/>
          <w:trHeight w:val="29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30%杀铃脲·辛乳油</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地下害虫</w:t>
            </w:r>
            <w:r/>
          </w:p>
        </w:tc>
      </w:tr>
      <w:tr>
        <w:trPr>
          <w:jc w:val="center"/>
          <w:trHeight w:val="31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奥力克</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蛴螬、蝼蛄等地下害虫</w:t>
            </w:r>
            <w:r/>
          </w:p>
        </w:tc>
      </w:tr>
      <w:tr>
        <w:trPr>
          <w:jc w:val="center"/>
          <w:trHeight w:val="28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辛硫磷</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蛴螬、蝼蛄等地下害虫</w:t>
            </w:r>
            <w:r/>
          </w:p>
        </w:tc>
      </w:tr>
      <w:tr>
        <w:trPr>
          <w:jc w:val="center"/>
          <w:trHeight w:val="307"/>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护树宝注干剂（树大夫）</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刺吸性害虫（蚧虫类、天牛等）</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蛀干害虫毒签</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天牛、木蠹蛾、小蠹冲等蛀干类害虫</w:t>
            </w:r>
            <w:r/>
          </w:p>
        </w:tc>
      </w:tr>
      <w:tr>
        <w:trPr>
          <w:jc w:val="center"/>
          <w:trHeight w:val="314"/>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速蚧克乳剂</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各种介壳虫</w:t>
            </w:r>
            <w:r/>
          </w:p>
        </w:tc>
      </w:tr>
      <w:tr>
        <w:trPr>
          <w:jc w:val="center"/>
          <w:trHeight w:val="29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速扑杀</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各种介壳虫</w:t>
            </w:r>
            <w:r/>
          </w:p>
        </w:tc>
      </w:tr>
      <w:tr>
        <w:trPr>
          <w:jc w:val="center"/>
          <w:trHeight w:val="30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啶虫脒</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各种介壳虫、蚜虫、粉虱</w:t>
            </w:r>
            <w:r/>
          </w:p>
        </w:tc>
      </w:tr>
      <w:tr>
        <w:trPr>
          <w:jc w:val="center"/>
          <w:trHeight w:val="29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吡虫啉</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蚜虫、潜叶蛾、潜叶蝇等</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8%中保杀螨乳油</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对螨类有特效</w:t>
            </w:r>
            <w:r/>
          </w:p>
        </w:tc>
      </w:tr>
      <w:tr>
        <w:trPr>
          <w:jc w:val="center"/>
          <w:trHeight w:val="29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哒嗪酮</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螨类</w:t>
            </w:r>
            <w:r/>
          </w:p>
        </w:tc>
      </w:tr>
      <w:tr>
        <w:trPr>
          <w:jc w:val="center"/>
          <w:trHeight w:val="454"/>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50%灭菌成水溶性粉剂</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白粉病、锈病、叶斑病、腐烂病、根腐病等</w:t>
            </w:r>
            <w:r/>
          </w:p>
        </w:tc>
      </w:tr>
      <w:tr>
        <w:trPr>
          <w:jc w:val="center"/>
          <w:trHeight w:val="30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12.5%烯唑醇可湿性粉剂（力克菌）</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白粉病、锈病、灰霉病、黑斑病、立枯病等</w:t>
            </w:r>
            <w:r/>
          </w:p>
        </w:tc>
      </w:tr>
      <w:tr>
        <w:trPr>
          <w:jc w:val="center"/>
          <w:trHeight w:val="307"/>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20%龙克菌悬浮剂</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叶斑病、炭疽病、角斑病等</w:t>
            </w:r>
            <w:r/>
          </w:p>
        </w:tc>
      </w:tr>
      <w:tr>
        <w:trPr>
          <w:jc w:val="center"/>
          <w:trHeight w:val="297"/>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25%阿西米达悬浮剂</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霜霉病、早疫病、炭疽病、叶斑病</w:t>
            </w:r>
            <w:r/>
          </w:p>
        </w:tc>
      </w:tr>
      <w:tr>
        <w:trPr>
          <w:jc w:val="center"/>
          <w:trHeight w:val="31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15%三唑酮乳油（粉锈宁）</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锈病、白粉病等真菌类病害</w:t>
            </w:r>
            <w:r/>
          </w:p>
        </w:tc>
      </w:tr>
      <w:tr>
        <w:trPr>
          <w:jc w:val="center"/>
          <w:trHeight w:val="291"/>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甲基拖布津</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锈病、叶斑病、腐烂病、穿孔病等</w:t>
            </w:r>
            <w:r/>
          </w:p>
        </w:tc>
      </w:tr>
      <w:tr>
        <w:trPr>
          <w:jc w:val="center"/>
          <w:trHeight w:val="30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代森锌（大生）</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斑枯病、</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"http://baike.baidu.com/view/742997.htm" \t "_blank"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叶霉病</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、炭疽病、霜霉病，对白粉病无效</w:t>
            </w:r>
            <w:r/>
          </w:p>
        </w:tc>
      </w:tr>
      <w:tr>
        <w:trPr>
          <w:jc w:val="center"/>
          <w:trHeight w:val="299"/>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百菌清</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锈病、炭疽病、白粉病、霜霉病</w:t>
            </w:r>
            <w:r/>
          </w:p>
        </w:tc>
      </w:tr>
      <w:tr>
        <w:trPr>
          <w:jc w:val="center"/>
          <w:trHeight w:val="302"/>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多菌灵</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白粉病、炭疽病、疫病、菌核病、灰霉病、叶斑病、立枯病等</w:t>
            </w:r>
            <w:r/>
          </w:p>
        </w:tc>
      </w:tr>
      <w:tr>
        <w:trPr>
          <w:jc w:val="center"/>
          <w:trHeight w:val="293"/>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蜗克星颗粒剂（蜗灭佳）</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蜗牛、螺类</w:t>
            </w:r>
            <w:r/>
          </w:p>
        </w:tc>
      </w:tr>
      <w:tr>
        <w:trPr>
          <w:jc w:val="center"/>
          <w:trHeight w:val="310"/>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密达</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蜗牛</w:t>
            </w:r>
            <w:r/>
          </w:p>
        </w:tc>
      </w:tr>
      <w:tr>
        <w:trPr>
          <w:jc w:val="center"/>
          <w:trHeight w:val="145"/>
        </w:trPr>
        <w:tc>
          <w:tcPr>
            <w:tcW w:w="3654"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海藻素</w:t>
            </w:r>
            <w:r/>
          </w:p>
        </w:tc>
        <w:tc>
          <w:tcPr>
            <w:tcW w:w="5580" w:type="dxa"/>
            <w:vAlign w:val="center"/>
            <w:textDirection w:val="lrTb"/>
            <w:noWrap w:val="false"/>
          </w:tcPr>
          <w:p>
            <w:pPr>
              <w:spacing w:line="3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黄化病</w:t>
            </w:r>
            <w:r/>
          </w:p>
        </w:tc>
      </w:tr>
    </w:tbl>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6.绿化涂白及树木保暖防冻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6.1树干涂白时间及配方</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（1）当月平均气温降至5℃以下，应对树木进行涂白。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（2）涂白剂配方为生石灰：石硫合剂：水=5：2：3</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涂白要求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（1）使用要将涂白剂充分搅拌，以利刷匀。</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（2）在使用涂白剂前，仔细检查，如发现树干上已有害虫蛀孔，要用棉花浸药（内吸性农药如氧化乐果等）把蛀孔堵住后再进行涂白处理。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（3）大乔木（含行道树、林带或孤值景观树）一级、二级区域涂白高度在离地1.2米，并且要保持同一高度，以利美观。其他区域行道树与孤值景观树为1.2米，林带为1.0米。</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小乔木、花木呈群落式种植的，同品种、同规格的高度应统一，高度在50cm—100cm之间。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（4）涂白前应清理树木附着死皮，涂抹要均匀，确保涂白剂与树干充分粘合，并要防止滴洒在周围的路面上或树池中，影响美观。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 树木保暖防冻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每年初冬，均需对行道树进行抗冻处理（根基培土），并在树木的休眠期内，进行扶正，易发生冻害树木主干包扎。</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7．养护机械设备要求</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（1）清运货车。必须固定有清运货车1辆，每天用于度假区清运绿化垃圾，严禁使用农用车或拖拉机。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（2）折臂式登高车。10米以上1辆。在使用过程中，必须保证不对度假区设施、设备及绿化产生破坏，如有损坏，由绿化养护单位负责原状修缮、补植。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浇水设备。度假区内使用水泵浇水，须使用完好的软管，沿线拉管须注意不影响游客通行，同时由绿化养护单位负责处理绿化浇水产生的泥浆水清扫工作，如因施工操作不当导致安全损失的，由绿化养护单位承担相应风险，度假区不负责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（4）打药工具。度假区内禁止使用卡车或农用车装载塑料白桶进行施药。绿化养护单位必须配备专用喷雾设备，扬程不低于20米。</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8.防台抗灾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做好夏季防台抗灾工作，台风季节，做好高大乔木抗风暴的预防工作，根据树木的实际情况，采取立支柱、绑扎、加土、扶正、疏枝等措施。一旦风暴来临，应及时检查，发现问题，妥善处理。用于支撑、固定的材料应兼顾耐用美观，并采用软性材料同植物接触。遇到树木斜倒时在24小时内扶正，冬季积雪达到5-6cm时保证及时组织人员。</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9.补植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现枯枝、死枝需24小时内处理完毕；如出现树木死亡，应及时报批，认定死亡原因后，经度假区管委会规建局书面确认，根据责任进行倒伐或补植。死亡树木须连同根部在一周内挖除，并填平挖穴，如须补植的须在一星期内补植完毕，补植树木应选用同品种、同规格苗木，并确保成活。</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未经申报、审批的随意砍伐、移除行为，均属于绿化养护单位蓄意破坏，绿化养护单位按原品种、原规格进行补植。如造型树木死亡及造型缺损属于绿化养护单位责任的，绿化养护单位按照工程造价赔偿采购人损失。因人为破坏或其它因素造成的花灌木、地被、草坪及草花缺损的，经申报、审批后3天内补种完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10.专项养护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10.1草坪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更新应采用补播草籽复壮、条状更新、定期封闭和断根更新等方法。断根复壮根据规建局指令操作，草坪复播在每年9月底10月初，由绿化养护单位报备后自行实施，采购人根据报备单进行验收。每年早春土壤解冻之际，应对草坪进行滚压一次，滚压后及时对草坪进行疏耙，并追施复合肥25公斤/亩。</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每年深秋采用专用草坪打孔机进行打孔，打孔深度达到5-8厘米，以改良草坪的物理性能，增加土壤透气性，促进地下部分生长。</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每年夏末和初秋用松土机或中耕机进行近地表的垂直刈剪或划破草皮，中耕后需及时修剪一次，并清除枯草、修正草坪。</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冬季应在草坪上覆盖厚为0.5-1公分的细土或细砂，为保证草坪的弹性和保护根系。用专门机械对草坪疏草一次，以减少来年病虫害的发生。</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10.2露地花卉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常规草花品种为：春秋季以矮牵牛、三色堇、万寿菊等为主，夏季以鸡冠花、秋海棠等为主，冬季以羽衣甘蓝、三色堇、金盏菊等为主；球根、宿根类地被植物，经2-3年生长后，根部拥挤以致影响其正常生长时，必须按不同品种的生理习性进行分株或更新移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量要求，露地种植花卉应使用F1代品种，营养钵苗，生长健壮、色彩鲜艳，数量要求原则上按49株/平方米计算，蓬径15公分以上。换花移栽前必须深翻细耙，除尽土中石块、草屑、残茎、落叶等杂物，并施足基肥，填土或清土至10cm高台种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草花一年更换四期，具体更换时间、以采购人通知为准，草花更换后应加强水费、除草、保洁等常规管理，一旦出现草花死亡、长势不良等明显影响观赏效果的，而草花更换时间尚未到期的，养护单位应及时无偿更换、补植到位。</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11.绿地保护</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规建局指定地点，将养护工具、机械集中有序安放，绿地中严禁停放任何车辆。绿地中无堆物、堆料、搭棚，建筑墙面和树干上无钉拴刻画等现象。中标单位接收养护后，应在第一时间内根据采购人的要求对现有乔灌木的绕杆草绳、木结构支撑、铅丝支撑等进行一次整理，能去除的去除，如确须保留的应加以更换、整理，并在今后管理中，加强检查、随时整理，确保美观整齐。</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12.绿化养护台账</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应建立完整的绿化养护台账，并由专人负责，绿化资料记录详细，分类清楚，数据详实。月度养护计划及养护作业应按时记录、及时上报，并符合现状和季节特点，针对性强，不弄虚作假。</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根据合同招标公告、招标文件、养护管理规范等要求，做好各类申报和签证单的收集、整理工作。</w:t>
      </w:r>
      <w:r/>
    </w:p>
    <w:p>
      <w:pPr>
        <w:ind w:firstLine="482"/>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四、常州市金坛区绿化养护月历</w:t>
      </w:r>
      <w:r/>
    </w:p>
    <w:tbl>
      <w:tblPr>
        <w:tblStyle w:val="107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2"/>
        <w:gridCol w:w="1277"/>
        <w:gridCol w:w="3890"/>
        <w:gridCol w:w="3911"/>
      </w:tblGrid>
      <w:tr>
        <w:trPr>
          <w:jc w:val="center"/>
          <w:trHeight w:val="420"/>
        </w:trPr>
        <w:tc>
          <w:tcPr>
            <w:tcW w:w="462" w:type="dxa"/>
            <w:vAlign w:val="center"/>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月份</w:t>
            </w:r>
            <w:r/>
          </w:p>
        </w:tc>
        <w:tc>
          <w:tcPr>
            <w:tcW w:w="1277" w:type="dxa"/>
            <w:vAlign w:val="center"/>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养护内容</w:t>
            </w:r>
            <w:r/>
          </w:p>
        </w:tc>
        <w:tc>
          <w:tcPr>
            <w:tcW w:w="3890" w:type="dxa"/>
            <w:vAlign w:val="center"/>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技术要求</w:t>
            </w:r>
            <w:r/>
          </w:p>
        </w:tc>
        <w:tc>
          <w:tcPr>
            <w:tcW w:w="3911" w:type="dxa"/>
            <w:vAlign w:val="center"/>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具体要求</w:t>
            </w:r>
            <w:r/>
          </w:p>
        </w:tc>
      </w:tr>
      <w:tr>
        <w:trPr>
          <w:jc w:val="center"/>
          <w:trHeight w:val="1965"/>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１、冬季修剪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１、树木：清理死苗，修去病虫枝、徒长枝、过密枝、枯死枝及藤蔓寄生物，保持树形优美；安全措施符合规范要求。　　　　　　　　                        ２、色块：保持整齐美观，修杂乱枝及藤蔓枯枝，做到线直面平。　                                                              ３、修剪物及时清理。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花灌木、藤本整形修剪一次；乔木整形修剪一次；大小乔木上的枯枝、伤残枝、病虫枝及妨碍架空线和建筑物的枝杈进行修剪                     对于受低温冻伤的植物如杜英、茶梅、栀子、八角金盘嫩梢等，应修剪清除伤枝残叶，防天暖时病虫害乘虚而入。</w:t>
            </w:r>
            <w:r/>
          </w:p>
        </w:tc>
      </w:tr>
      <w:tr>
        <w:trPr>
          <w:jc w:val="center"/>
          <w:trHeight w:val="198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2、深施基肥</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１、行道树：开环状沟或开塘穴施复合肥。　　　　　　　　    ２、色块、草坪：普施有机肥。　　　                                             ３、施肥量：单株苗木：１０公分以上2公斤/株（行道树）；其他树木、色块、地被、草坪:15公斤/亩。</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 ４、施肥均匀，适时，严禁烧苗。</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草坪，花、灌木冬季施用堆肥或泥炭土，每亩施用有机肥15公斤；乔木10公分以上2公斤/株，十公分一下1.5公斤/株，增强植物生长，提高植物抵御病虫侵害的能力</w:t>
            </w:r>
            <w:r/>
          </w:p>
        </w:tc>
      </w:tr>
      <w:tr>
        <w:trPr>
          <w:jc w:val="center"/>
          <w:trHeight w:val="1063"/>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3、防冻保暖</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1、遇有大雪,对易遭雪压的植物要组织打雪。                             　　　                                 3、天气干燥，在晴天对植物适当浇水，保持土壤湿润。</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绿地内注意防冻浇水，过于干旱可适当再浇水</w:t>
            </w:r>
            <w:r/>
          </w:p>
        </w:tc>
      </w:tr>
      <w:tr>
        <w:trPr>
          <w:jc w:val="center"/>
          <w:trHeight w:val="69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4、土壤深翻熟化</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1、对草坪、色块地被空隙地深翻20－25公分。为下阶段补植树木开塘。</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丙、丁类区域除行道树与孤值景观树之外，不要求</w:t>
            </w:r>
            <w:r/>
          </w:p>
        </w:tc>
      </w:tr>
      <w:tr>
        <w:trPr>
          <w:jc w:val="center"/>
          <w:trHeight w:val="211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5、绿地清理</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1、清理死株、死苗、及形态差影响景观的半死半活的树木。　　　　　                                 2、及时清理绿地中杂物、杂草。</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1.绿地内杂物及时清理。　　　　　　                                2.专职巡查人员和养护人员加</w:t>
            </w:r>
            <w:r>
              <w:rPr>
                <w:rFonts w:hint="eastAsia" w:ascii="宋体" w:hAnsi="宋体" w:eastAsia="宋体" w:cs="宋体"/>
                <w:color w:val="auto"/>
                <w:sz w:val="24"/>
                <w:highlight w:val="none"/>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r>
      <w:tr>
        <w:trPr>
          <w:jc w:val="center"/>
          <w:trHeight w:val="1155"/>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二月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１、继续冬季修剪、深施基肥</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1、对一月未完成地段按计划要求继续，要求同一月。</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HYPERLINK "http://www.gdlifang.com/product.aspx"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继续对大小乔木的枯枝、病枝进行修剪。月底以前，各种树木修剪工作完成</w:t>
            </w:r>
            <w:r>
              <w:rPr>
                <w:rFonts w:hint="eastAsia" w:ascii="宋体" w:hAnsi="宋体" w:eastAsia="宋体" w:cs="宋体"/>
                <w:color w:val="auto"/>
                <w:sz w:val="24"/>
                <w:highlight w:val="none"/>
              </w:rPr>
              <w:fldChar w:fldCharType="end"/>
            </w:r>
            <w:r/>
          </w:p>
        </w:tc>
      </w:tr>
      <w:tr>
        <w:trPr>
          <w:jc w:val="center"/>
          <w:trHeight w:val="58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2、防冻保暖</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1、加强对防冻保暖措施的检查和加固。　　　                           　2、其它同一月。</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同一月</w:t>
            </w:r>
            <w:r/>
          </w:p>
        </w:tc>
      </w:tr>
      <w:tr>
        <w:trPr>
          <w:jc w:val="center"/>
          <w:trHeight w:val="201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3、绿地清理及其它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3、做好冬季防火工作。                           4、对行道树、单株乔木支撑或检查加固。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1.绿地内杂物及时清理。　　　　　　                                2.专职巡查人员和养护人员加</w:t>
            </w:r>
            <w:r>
              <w:rPr>
                <w:rFonts w:hint="eastAsia" w:ascii="宋体" w:hAnsi="宋体" w:eastAsia="宋体" w:cs="宋体"/>
                <w:color w:val="auto"/>
                <w:sz w:val="24"/>
                <w:highlight w:val="none"/>
              </w:rPr>
              <w:t xml:space="preserve">强巡查。                                           3.绿地范围内如有乱开挖和损坏绿地、苗木的案件（事件），24小时内及时报告。　　                                                        4.注意落叶绿化，防治绿化被野火烧毁。　　　　　　　                                                 5.及时检查行道树绑扎、立桩情况，发现松绑、铅丝嵌皮、摇桩等情况时立即整改。</w:t>
            </w:r>
            <w:r/>
          </w:p>
        </w:tc>
      </w:tr>
      <w:tr>
        <w:trPr>
          <w:jc w:val="center"/>
          <w:trHeight w:val="2010"/>
        </w:trPr>
        <w:tc>
          <w:tcPr>
            <w:tcW w:w="462" w:type="dxa"/>
            <w:vAlign w:val="center"/>
            <w:vMerge w:val="continue"/>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4、防除越冬虫害</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1、消灭越冬虫包、虫茧和幼虫。　　　　　　                         　2、单株树木在主干1.3米处以下涂石灰液（浆）加盐刷白，做到涂布均匀，上缘平整。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1.樟、桂花等植物叶片上有叶螨卵、成螨和若螨建议花保80倍液或中保杀螨3000倍液或者蛾螨灵1800倍液喷雾，半个月后再次喷杀；               2.其他病虫害：粉虱，樟木虱，草履蚧等蚧虫，蚜虫，重阳木斑蛾，黄杨绢野螟，栀子、樟、杜鹃等黄化病，大叶黄杨、桂花、山茶叶斑病、女贞炭疽病，月季黑斑病</w:t>
            </w:r>
            <w:r/>
          </w:p>
        </w:tc>
      </w:tr>
      <w:tr>
        <w:trPr>
          <w:jc w:val="center"/>
          <w:trHeight w:val="2175"/>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三月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１、花灌木、色块地被：清理死苗，修去病虫枝、徒长枝、过密枝、枯死枝及藤蔓寄生物，保持树形优美；安全措施符合规范要求。　　　　　　　　                                       ２、色块：保持整齐美观，修杂乱枝及藤蔓枯枝，做到线直面平。　　                                                        3、草坪适时修剪1－2次，保持草坪整齐美观。　　　　　　　　　　4、修剪物及时清理。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1.乔木主要修剪荫枝、下垂枝、干枯枝、侧缘线、下缘线以外枝，下缘线根据现场实际情况控制整齐，一般在1.8-2.5米。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2.开花植物应在花芽萌动前修剪干枯枝、冻伤枝。</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 绿篱、板块该月根据生长情况修剪1次。                                                                                               4.草坪修剪一次，并将长出路牙的草去掉。</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2、适时撤除防寒设施</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1、5日平均气温摄氏10度，寒潮已过适时撤除。</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根据当年实际温度操作</w:t>
            </w:r>
            <w:r/>
          </w:p>
        </w:tc>
      </w:tr>
      <w:tr>
        <w:trPr>
          <w:jc w:val="center"/>
          <w:trHeight w:val="144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3、防病治虫（主要是早春发生的病虫害）</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1、病虫害：主要是蚜虫、红蜘蛛、白粉病、煤污病等。　　　　　　　                                 2、对症下药，防治及时。　　　　　　　　　　     3、需设专职技术人员巡查。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草履蚧等蚧虫，黑刺粉虱，方翅网椿，重阳木斑蛾，黄杨绢野螟，叶螨，叶蝉，葱兰炭疽病，梨桧锈病</w:t>
            </w:r>
            <w:r/>
          </w:p>
        </w:tc>
      </w:tr>
      <w:tr>
        <w:trPr>
          <w:jc w:val="center"/>
          <w:trHeight w:val="132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4、浇水</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甲类、乙类养护区域绿化积水人工排除，积水时间不超过6小时。每次浇水浇湿土层在10cm以上。</w:t>
            </w:r>
            <w:r/>
          </w:p>
        </w:tc>
      </w:tr>
      <w:tr>
        <w:trPr>
          <w:jc w:val="center"/>
          <w:trHeight w:val="75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5、除草和绿地清理</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该月杂草需清除1-2次</w:t>
            </w:r>
            <w:r/>
          </w:p>
        </w:tc>
      </w:tr>
      <w:tr>
        <w:trPr>
          <w:jc w:val="center"/>
          <w:trHeight w:val="162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1、专职人员加强巡回检查，及时发现损坏绿地、苗木的案件，不属责职范围内的应及时报告。　　　　　　　　　　2、对行道树、单株乔木支撑或检查加固。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r>
      <w:tr>
        <w:trPr>
          <w:jc w:val="center"/>
          <w:trHeight w:val="2310"/>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四月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1、整形修剪（每月2次）</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１、花灌木、色块地被：清理死苗，修去病虫枝、徒长枝、过密枝、枯死枝、萌芽技及藤蔓寄生物，保持树形优美；安全措施符合规范要求。　　　　　　　     　２、色块：保持整齐美观，修杂乱枝及藤蔓枯枝，做到线直面平。　                                                              　3、草坪适时修剪2－3次。　　　　　　　　　　       4、修剪物及时清理。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1.乔木主要修剪荫枝、下垂枝、干枯枝、侧缘线、下缘线以外枝，下缘线要控制在1.8-2.5米。                                                                          2.花木剥萌蘖芽。</w:t>
            </w:r>
            <w:r/>
          </w:p>
        </w:tc>
      </w:tr>
      <w:tr>
        <w:trPr>
          <w:jc w:val="center"/>
          <w:trHeight w:val="1063"/>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2、防病治虫（全年防病治虫关键月）</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1、每15天喷药防治一次，最大限度地控制病虫基数　　　　　　　2、病虫害：主要是锈病、炭疽病，白粉病、叶斑病、蚜虫、红蜘蛛、柳毒蛾、天幕毛虫、蚧壳虫、天牛等。　　　　　　                 　3、对症下药，防治及时。　　　　　　　　　　      4、需设专职技术人员巡查。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1.蚧壳虫在第二次蜕皮后陆续转移到树皮裂缝内、树洞、树干基部、墙角等处分泌白色蜡质薄茧化蛹。可以用硬竹扫帚扫除，然后集中深埋或浸泡。或者采用喷洒杀螟松等农药</w:t>
            </w:r>
            <w:r>
              <w:rPr>
                <w:rFonts w:hint="eastAsia" w:ascii="宋体" w:hAnsi="宋体" w:eastAsia="宋体" w:cs="宋体"/>
                <w:color w:val="auto"/>
                <w:sz w:val="24"/>
                <w:highlight w:val="none"/>
              </w:rPr>
              <w:t xml:space="preserve">的方法                                     2.天牛、木蠹蛾开始活动了，可以采用嫁接刀或自制钢丝挑除幼虫，但是伤口要做到越小越好                                                          3.月季黑斑病 喷灭菌成或烯唑醇2000倍液，10天左右喷一次。                    4.柳叶甲、金叶女贞潜叶跳甲 成虫开始活动 用苦烟乳油1000倍液喷杀。 5.其他病虫害 叶蝉、白粉病、葱兰炭疽病、大叶黄杨斑蛾</w:t>
            </w:r>
            <w:r/>
          </w:p>
        </w:tc>
      </w:tr>
      <w:tr>
        <w:trPr>
          <w:jc w:val="center"/>
          <w:trHeight w:val="135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3、抗旱排涝</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1、根据天气情况适时浇水或排除积水。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甲、乙类养护区域绿化积水人工排除，积水时间不超过6小时。每次浇水浇湿土层在10cm以上。</w:t>
            </w:r>
            <w:r/>
          </w:p>
        </w:tc>
      </w:tr>
      <w:tr>
        <w:trPr>
          <w:jc w:val="center"/>
          <w:trHeight w:val="93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3、人工除草15天一次。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甲乙类区域杂草随张随清，其他区域各类杂草每10—15天清除一次</w:t>
            </w:r>
            <w:r/>
          </w:p>
        </w:tc>
      </w:tr>
      <w:tr>
        <w:trPr>
          <w:jc w:val="center"/>
          <w:trHeight w:val="629"/>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r>
      <w:tr>
        <w:trPr>
          <w:jc w:val="center"/>
          <w:trHeight w:val="413"/>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1、整形修剪（每月2次）</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２、色块：保持整齐美观，修杂乱枝及藤蔓枯枝，做到线直面平。　　                                                        3、草坪适时修剪2次。　                          4、修剪物及时清理。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2.花木剥萌蘖芽。 </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3.所有区域绿篱、板块、草坪等该月根据生长情况修剪2次。</w:t>
            </w:r>
            <w:r/>
          </w:p>
        </w:tc>
      </w:tr>
      <w:tr>
        <w:trPr>
          <w:jc w:val="center"/>
          <w:trHeight w:val="89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1、每15天喷药防治一次，最大限度地控制病虫基数　　　　　　　2、病虫害：主要是黑斑病、白粉病、叶斑病、红蜘蛛、金龟子、蚧壳虫、地老虎等。　　　　　　　2、对症下药，防治及时。　　　　　　　　　　3、需设专职技术人员巡查。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1.蚜虫危害在栾树、香樟、红叶李、月季、海桐、杜鹃、栀子、樱花、木槿、慈孝竹等植物嫩梢上大面积发生，用花保100倍液防治。                                       2.继续捕捉天牛、蠹蛾；灯</w:t>
            </w:r>
            <w:r>
              <w:rPr>
                <w:rFonts w:hint="eastAsia" w:ascii="宋体" w:hAnsi="宋体" w:eastAsia="宋体" w:cs="宋体"/>
                <w:color w:val="auto"/>
                <w:sz w:val="24"/>
                <w:highlight w:val="none"/>
              </w:rPr>
              <w:t xml:space="preserve">光诱杀金龟子。                                                  3.刺蛾第一代孵化，但尚未达到危害程度，根据养护区内的实际情况做出相应措施。                                                         3.由蚧壳虫、蚜虫等引起的煤污病也进入了盛发期（在紫薇、海桐、夹竹桃等上），在5月中、下旬喷洒10—20倍的松脂合剂及50%三硫磷乳剂1500—2000倍液以防治病害及杀死虫害。（其它可用杀虫素、花保等农药）</w:t>
            </w:r>
            <w:r/>
          </w:p>
        </w:tc>
      </w:tr>
      <w:tr>
        <w:trPr>
          <w:jc w:val="center"/>
          <w:trHeight w:val="115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3、抗旱排涝</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1、根据天气情况适时浇水或排除绿地、树坑基部积水。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甲乙类养护区域绿化积水人工排除，积水时间不超过6小时。每次浇水浇湿土层在10cm以上。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3、人工除草10天左右一次。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甲乙类区域杂草随张随清，各类杂草每10—15天清除一次</w:t>
            </w:r>
            <w:r/>
          </w:p>
        </w:tc>
      </w:tr>
      <w:tr>
        <w:trPr>
          <w:jc w:val="center"/>
          <w:trHeight w:val="201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2850"/>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六月</w:t>
            </w:r>
            <w:r/>
          </w:p>
        </w:tc>
        <w:tc>
          <w:tcPr>
            <w:tcW w:w="1277" w:type="dxa"/>
            <w:vAlign w:val="center"/>
            <w:vMerge w:val="restart"/>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1、整形修剪（每月2次）</w:t>
            </w:r>
            <w:r/>
          </w:p>
        </w:tc>
        <w:tc>
          <w:tcPr>
            <w:tcW w:w="3890" w:type="dxa"/>
            <w:vAlign w:val="center"/>
            <w:vMerge w:val="restart"/>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２、草坪、色块：适时修剪，保持整齐美观，做到线直面平。　　　                                    ３、修剪物及时清理。</w:t>
            </w:r>
            <w:r/>
          </w:p>
        </w:tc>
        <w:tc>
          <w:tcPr>
            <w:tcW w:w="3911" w:type="dxa"/>
            <w:vAlign w:val="center"/>
            <w:vMerge w:val="restart"/>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2.花灌木清理死苗，修去病虫枝、徒长枝、过密枝、枯死枝、萌芽枝、花后植物的花梗及藤蔓寄生物，保持树形优美。　                          3.绿篱、色块保持整齐美观，修杂乱枝及藤蔓枯枝，做到线直面平。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4.草坪适时修剪2次，高羊茅草坪每次修剪留茬高度5~6厘米。</w:t>
            </w:r>
            <w:r>
              <w:rPr>
                <w:rFonts w:hint="eastAsia" w:ascii="宋体" w:hAnsi="宋体" w:eastAsia="宋体" w:cs="宋体"/>
                <w:color w:val="auto"/>
                <w:sz w:val="24"/>
                <w:highlight w:val="none"/>
              </w:rPr>
              <w:br/>
            </w:r>
            <w:r>
              <w:rPr>
                <w:rFonts w:hint="eastAsia" w:ascii="宋体" w:hAnsi="宋体" w:eastAsia="宋体" w:cs="宋体"/>
                <w:color w:val="auto"/>
                <w:sz w:val="24"/>
                <w:highlight w:val="none"/>
              </w:rPr>
              <w:t xml:space="preserve">5、所有区域绿篱、板块、草坪等该月根据生长情况修剪2次。</w:t>
            </w:r>
            <w:r/>
          </w:p>
        </w:tc>
      </w:tr>
      <w:tr>
        <w:trPr>
          <w:jc w:val="center"/>
          <w:trHeight w:val="1062"/>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1、每15天喷药防治一次，最大限度地控制病虫基数　　　　　　　2、病虫害：主要是黑斑病、叶斑病、红蜘蛛、金龟子、刺蛾、尺蠖、蝽象等。　　　　　　　             3、对症下药，防治及时。　　　　　　　　　　     4、需设专职技术人员巡查。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1.刺</w:t>
            </w:r>
            <w:r>
              <w:rPr>
                <w:rFonts w:hint="eastAsia" w:ascii="宋体" w:hAnsi="宋体" w:eastAsia="宋体" w:cs="宋体"/>
                <w:color w:val="auto"/>
                <w:sz w:val="24"/>
                <w:highlight w:val="none"/>
              </w:rPr>
              <w:t xml:space="preserve">蛾6月中旬至7月下旬为第1代幼虫为害期，被害寄主广泛，主要有杨、柳、悬铃木、重阳木、栾树、乌桕、无患子、苦楝、喜树、杜英、樱花、紫荆，采用50%杀螟松乳剂500—800倍液喷洒。（或用复合BT乳剂进行喷施）                                                                2.樟巢螟预计6月中旬左右出现第一代幼虫，6月下旬趁低龄且粘结叶片较少时防治，及时剪除，并销毁虫巢。                                       </w:t>
            </w:r>
            <w:r>
              <w:rPr>
                <w:rFonts w:hint="eastAsia" w:ascii="宋体" w:hAnsi="宋体" w:eastAsia="宋体" w:cs="宋体"/>
                <w:color w:val="auto"/>
                <w:sz w:val="24"/>
                <w:highlight w:val="none"/>
              </w:rPr>
              <w:t xml:space="preserve"> 3.天牛 6月为多种天牛成虫羽化盛期，采用人工捕杀或喷绿色威雷300倍液触杀成虫，减少其下代危害。                                       4.黄杨绢野螟 6月上中旬发生第一代幼虫危害，阿维毒1500倍液或灭幼脲2000倍喷虫苞，或摘除虫苞销毁。                                        5. 草坪害虫 斜纹夜蛾、淡剑夜蛾、灰翅夜蛾、地老虎等草坪害虫危害6月显现，6月中下旬用地虫杀星剂拌土撒施或用奥力克500倍浇灌。         </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6.其他 介壳虫 蚜虫 网椿 粉虱 木虱 叶部病害等。</w:t>
            </w:r>
            <w:r/>
          </w:p>
        </w:tc>
      </w:tr>
      <w:tr>
        <w:trPr>
          <w:jc w:val="center"/>
          <w:trHeight w:val="629"/>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3、浇水、排涝</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1、根据天气情况适时浇水或排除绿地、树坑基部积水。　　　　　　　                                 2、浇水应浇透。　　                      　     3、时间为早、晚，避开中午高温。</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甲乙类养护区域绿化积水人工排除，积水时间不超过6小时。每次浇水浇湿土层在10cm以上。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3、人工除草10天左右一次。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甲乙类区域杂草随张随清，其他区域各类杂草每10—15天清除一次</w:t>
            </w:r>
            <w:r/>
          </w:p>
        </w:tc>
      </w:tr>
      <w:tr>
        <w:trPr>
          <w:jc w:val="center"/>
          <w:trHeight w:val="846"/>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1279"/>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七月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２、草坪、色块：保持整齐美观，修杂乱枝及藤蔓枯枝，做到线直面平。　　　　　　　                               　３、修剪物及时清理。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2.花木剥萌蘖芽。                                                                          3. 甲类绿篱、色块、草坪该月每10天左右，修剪1次。 乙类区域每15天修剪一次。</w:t>
            </w:r>
            <w:r/>
          </w:p>
        </w:tc>
      </w:tr>
      <w:tr>
        <w:trPr>
          <w:jc w:val="center"/>
          <w:trHeight w:val="115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1、每15天喷药防治一次，最大限度地控制病虫基数　　　　　　　2、病虫害：主要是刺蛾、尺蠖等。　　　　　　　　                  3、对症下药，防治及时。　　　　　　　　　　      4、需设专职技术人员巡查。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1.大叶黄杨尺蠖 7月中旬用苦烟乳油1000倍液或者灭幼脲3号2000倍液防治 </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2.青桐木虱、合欢木虱、网椿、叶蝉等危害进一步加重。                         3.其他同六月病虫害。</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3、浇水</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1、根据天气情况适时浇水,保持土壤充足水分。　　　　                 2、浇水应浇透。　　                    　       3、时间为早、晚，避开中午高温。</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3、人工除草10天左右一次。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甲乙类区域杂草随张随清，其他区域各类杂草每10—15天清除一次</w:t>
            </w:r>
            <w:r/>
          </w:p>
        </w:tc>
      </w:tr>
      <w:tr>
        <w:trPr>
          <w:jc w:val="center"/>
          <w:trHeight w:val="1279"/>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629"/>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八月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２、草坪、色块：保持整齐美观，修杂乱枝及藤蔓枯枝，做到线直面平。　                                             ３、修剪物及时清理。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2.花木剥萌蘖芽，清理 死苗、修剪病虫枝、徒长枝、过密枝、枯死枝、萌芽枝、花后的花梗以及藤蔓寄生植物，保持树形优美。                                                                         3. 甲类绿篱、板块、草坪该月每10天左右，修剪1次。乙、丙类区域每15天修剪一次。</w:t>
            </w:r>
            <w:r/>
          </w:p>
        </w:tc>
      </w:tr>
      <w:tr>
        <w:trPr>
          <w:jc w:val="center"/>
          <w:trHeight w:val="115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1、每15天喷药防治一次，最大限度地控制病虫基数　　　　　　　2、病虫害：主要是刺蛾、樟巢螟等。　　　　　　　　                 3、对症下药，防治及时。　　　　　　　　　      　4、需设专职技术人员巡查。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同七月</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3、浇水</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1、根据天气情况适时浇水,保持土壤充足水分。　　　　                2、浇水应浇透。　　　                            3、时间为早、晚，避开中午高温。</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3、人工除草10天左右一次。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一级养护区杂草随张随清，其他区各类杂草每10—15天清除一次</w:t>
            </w:r>
            <w:r/>
          </w:p>
        </w:tc>
      </w:tr>
      <w:tr>
        <w:trPr>
          <w:jc w:val="center"/>
          <w:trHeight w:val="172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5、施肥（绿地和苗木普施）</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1、品种以复合肥为主　　　　　　                  2、施肥量每亩15公斤左右。</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1.草坪，花、灌木每亩15公斤复合肥均匀施下。然后浇足量水，让肥料充分溶解渗透。                                                       2.乔木施肥要求：胸径（干径）&lt;10cm时，用量不少于1.5kg/棵；胸径（干径）&gt;10cm时，用量不少于为2kg/棵，复合肥随灌水或降雨环施，保证肥料充分溶解渗入树木根系。</w:t>
            </w:r>
            <w:r/>
          </w:p>
        </w:tc>
      </w:tr>
      <w:tr>
        <w:trPr>
          <w:jc w:val="center"/>
          <w:trHeight w:val="201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3208"/>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２、草坪、色块：保持整齐美观，节前全面进行一次修剪。　　　　　　                                ３、修剪物及时清理。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2.花灌木清理死苗，修去病虫枝、徒长枝、过密枝、枯死枝、萌芽枝、花后植物的花梗及藤蔓寄生物，保持树形优美。　                          3.绿篱、色块保持整齐美观，修杂乱枝及藤蔓枯枝，做到线直面平。所有区域修剪两次。</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4.草坪适时修剪2次，高羊茅草坪每次修剪留茬高度5~6厘米。</w:t>
            </w:r>
            <w:r/>
          </w:p>
        </w:tc>
      </w:tr>
      <w:tr>
        <w:trPr>
          <w:jc w:val="center"/>
          <w:trHeight w:val="144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2、防病治虫</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1、病虫害：主要是刺蛾、樟巢螟等。　　　　　　　                 　2、对症下药，防治及时。　　　　　　　　　　     3、需设专职技术人员巡查。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1.樟、狗骨、海棠、玉兰、等枝叶上红蜡蚧、藤壶蚧或龟蜡蚧若虫增多，紫薇绒蚧，紫竹、枫香粉蚧、海桐绵蚧等均有发生，用花保100倍液或机油杀扑磷乳剂800倍喷雾。                                              2.其他同上月</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3、浇水排涝</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1、根据天气情况适时浇水,保持土壤充足水分。　　　                 　2、浇水应浇透。</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3、人工除草15天左右一次。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甲乙类养护区杂草随张随清，各类杂草每10—15天清除一次</w:t>
            </w:r>
            <w:r/>
          </w:p>
        </w:tc>
      </w:tr>
      <w:tr>
        <w:trPr>
          <w:jc w:val="center"/>
          <w:trHeight w:val="172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3、对行道树、单株乔木支撑或检查加固，做好防台工作。</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w:t>
            </w:r>
            <w:r/>
          </w:p>
        </w:tc>
      </w:tr>
      <w:tr>
        <w:trPr>
          <w:jc w:val="center"/>
          <w:trHeight w:val="2010"/>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1、整形修剪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１、花灌木、色块地被：清理死苗，修去病虫枝、徒长枝、过密枝、枯死枝、萌芽枝、花后植物的花梗及藤蔓寄生物，保持树形优美；安全措施符合规范要求。　　　　　　　　　２、草坪、色块：保持整齐美观，草坪进行年最后一次修剪。　　　　　　                             ３、修剪物及时清理。</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4、本月中旬开始常绿乔木冬季大修剪</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1.乔木剥芽修剪。                                                  2.花灌木清理死苗，修去病虫枝、徒长枝、过密枝、枯死枝、萌芽枝、花后植物的花梗及藤蔓寄生物，保持树形优美。　                          3.绿篱、色块、草坪保持整齐美观，修杂乱枝及藤蔓枯枝，甲乙类级区域适时修剪-2次，其他区域一次。</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2、浇水</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3、杂草防除</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3、人工除草15天左右一次。</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该月是各类杂草集中结实期，要求各类杂草每10—15天清除一次，减少越冬草籽</w:t>
            </w:r>
            <w:r/>
          </w:p>
        </w:tc>
      </w:tr>
      <w:tr>
        <w:trPr>
          <w:jc w:val="center"/>
          <w:trHeight w:val="115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4、病虫害防治</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1、病虫害：主要是天牛等。　　　　　　　　     　2、对症下药，防治及时。　　　　　　　　　       　3、需设专职技术人员巡查。</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1、斜纹夜蛾、蛴螬等草坪虫害十月危害加重 危害马蹄莲、高羊茅、白三叶等，防治方法参照六月。                                                 2.其他病虫害  蚜虫 网椿  粉虱 樟巢螟 疥虫 刺蛾 卷叶蛾等</w:t>
            </w:r>
            <w:r/>
          </w:p>
        </w:tc>
      </w:tr>
      <w:tr>
        <w:trPr>
          <w:jc w:val="center"/>
          <w:trHeight w:val="629"/>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5650"/>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十一月</w:t>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1、冬季大修剪</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１、花灌木、色块地被、水生植物：清理枯死，修去病虫枝、徒长枝、过密枝、枯死枝、萌芽枝、花后植物的花梗及藤蔓寄生物，保持树形优美；安全措施符合规范要求。　　　　　　　　　２、草坪、色块：保持整齐美观，草坪进行年最后一次修剪。　　　　　　                             ３、修剪物及时清理。</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4、本月继续常绿乔木冬季大修剪</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清理枯死。</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3.绿篱、色块、草坪保持整齐美观，修杂乱枝及藤蔓枯枝。</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2、浇水</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1、根据天气情况适时浇水。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每次浇水浇湿土层在10cm以上。</w:t>
            </w:r>
            <w:r/>
          </w:p>
        </w:tc>
      </w:tr>
      <w:tr>
        <w:trPr>
          <w:jc w:val="center"/>
          <w:trHeight w:val="87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3、杂草防除</w:t>
            </w:r>
            <w:r/>
          </w:p>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涂白</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1、坚持以防为主，综合防治。　　　　　　　      　2、及时清除杂草、杂物，保持绿地整洁。　　                          3、人工除草15天左右一次。</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4、单株树木在主干1.3米处以下涂石灰液（浆）加盐刷白，做到涂布均匀，上缘平整。</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1、该月是各类杂草集中结实期，要求各类杂草每10—15天清除一次，减少越冬草籽</w:t>
            </w:r>
            <w:r/>
          </w:p>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2、当月平均气温降至5℃以下，应对树木进行涂白　　　　　　　        3、涂白剂配方为生石灰：石硫合剂：水=5：2：3。</w:t>
            </w:r>
            <w:r/>
          </w:p>
        </w:tc>
      </w:tr>
      <w:tr>
        <w:trPr>
          <w:jc w:val="center"/>
          <w:trHeight w:val="85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1、及时清除绿地杂物。                           2、专职人员加强巡回检查，及时发现损坏绿地、苗木的案件，不属责职范围内的应及时报告。　　　　　　　　　　　　                           3、对行道树、单株乔木支撑或检查加固。</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1、专职巡查人员和养护人员加强巡查。                                           2、绿地范围内如有乱开挖和损坏绿地、苗木的案件（事件），24小时内及时报告。　　                                                      3、及时检查行道树绑扎、立桩情况，发现松绑、铅丝嵌皮、摇桩等情况时立即整改。　　                                                    </w:t>
            </w:r>
            <w:r/>
          </w:p>
        </w:tc>
      </w:tr>
      <w:tr>
        <w:trPr>
          <w:jc w:val="center"/>
          <w:trHeight w:val="1775"/>
        </w:trPr>
        <w:tc>
          <w:tcPr>
            <w:tcW w:w="462" w:type="dxa"/>
            <w:vAlign w:val="center"/>
            <w:vMerge w:val="restart"/>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十二月</w:t>
            </w:r>
            <w:r/>
          </w:p>
        </w:tc>
        <w:tc>
          <w:tcPr>
            <w:tcW w:w="1277" w:type="dxa"/>
            <w:vAlign w:val="center"/>
            <w:vMerge w:val="restart"/>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１、冬季修剪</w:t>
            </w:r>
            <w:r/>
          </w:p>
        </w:tc>
        <w:tc>
          <w:tcPr>
            <w:tcW w:w="3890" w:type="dxa"/>
            <w:vAlign w:val="center"/>
            <w:vMerge w:val="restart"/>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１、树木：清理死苗，修去病虫枝、徒长枝、过密枝、枯死枝及藤蔓寄生物，保持树形优美；安全措施符合规范要求。　　　　　　　　                       ２、色块：保持整齐美观，修杂乱枝及藤蔓枯枝，做到线直面平；水生植物清理枯死。。　                                                             ３、修剪物及时清理。</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行道树法桐整形修剪，按照“三股六叉十二枝”的原则，以“七去五留”的手法进行人工造型修剪；行道树香樟的修剪保持树木原有形态，以抽稀、疏枝为主，使其树型圆整，通风透光，疏密适中；黄山栾剥萌蘖芽。                     2.花灌木的修剪应当适当区分：当年生枝条上开花的如月季、紫薇、木槿、石榴应当冬季修剪，主要以短截和疏枝为主；在生枝条上开花的如樱花、红叶李、梅树、桃树、迎春等应在花后修剪。在多年生枝条上开花的如紫荆、海棠等，修剪量较小，可适当摘心，水生植物（芦苇、菖蒲等）清理枯死。</w:t>
            </w:r>
            <w:r/>
          </w:p>
        </w:tc>
      </w:tr>
      <w:tr>
        <w:trPr>
          <w:jc w:val="center"/>
          <w:trHeight w:val="585"/>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vMerge w:val="continue"/>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890" w:type="dxa"/>
            <w:vAlign w:val="center"/>
            <w:vMerge w:val="continue"/>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绿篱、色块、草坪保持整齐美观，修杂乱枝及藤蔓枯枝，全区域修剪一次。</w:t>
            </w:r>
            <w:r/>
          </w:p>
        </w:tc>
      </w:tr>
      <w:tr>
        <w:trPr>
          <w:jc w:val="center"/>
          <w:trHeight w:val="2010"/>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2、防冻保暖、抗灾</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1、遇有大雪,对易遭雪压的植物要组织打雪。      　                                 2、天气干燥，在晴天对植物适当浇水，保持土壤湿润</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1.均需对行道树进行抗冻处理（根基培土），并在树木的休眠期内，进行扶正，易发生冻害树木主干包扎。                                      2.冬季积雪达到5—6CM时保证及时组织人员进行打雪。</w:t>
            </w:r>
            <w:r/>
          </w:p>
        </w:tc>
      </w:tr>
      <w:tr>
        <w:trPr>
          <w:jc w:val="center"/>
          <w:trHeight w:val="352"/>
        </w:trPr>
        <w:tc>
          <w:tcPr>
            <w:tcW w:w="462" w:type="dxa"/>
            <w:vAlign w:val="center"/>
            <w:vMerge w:val="continue"/>
            <w:textDirection w:val="lrTb"/>
            <w:noWrap w:val="false"/>
          </w:tcPr>
          <w:p>
            <w:pPr>
              <w:jc w:val="center"/>
              <w:spacing w:line="3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1277" w:type="dxa"/>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3、其它</w:t>
            </w:r>
            <w:r/>
          </w:p>
        </w:tc>
        <w:tc>
          <w:tcPr>
            <w:tcW w:w="3890"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1、专职人员加强巡回检查，及时发现损坏绿地、苗木的案件，不属责职范围内的应及时报告。　　　　　　　　　　2、做好冬季防火工作。                           3、对行道树、单株乔木支撑或检查加固。　　　                                4、年度总结考评。</w:t>
            </w:r>
            <w:r/>
          </w:p>
        </w:tc>
        <w:tc>
          <w:tcPr>
            <w:tcW w:w="3911" w:type="dxa"/>
            <w:vAlign w:val="center"/>
            <w:textDirection w:val="lrTb"/>
            <w:noWrap w:val="false"/>
          </w:tcPr>
          <w:p>
            <w:pPr>
              <w:jc w:val="left"/>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1、专职巡查人员和养护人员加</w:t>
            </w:r>
            <w:r>
              <w:rPr>
                <w:rFonts w:hint="eastAsia" w:ascii="宋体" w:hAnsi="宋体" w:eastAsia="宋体" w:cs="宋体"/>
                <w:color w:val="auto"/>
                <w:sz w:val="24"/>
                <w:highlight w:val="none"/>
              </w:rPr>
              <w:t xml:space="preserve">强巡查。                                           2、绿地范围内如有乱开挖和损坏绿地、苗木的案件（事件），24小时内及时报告。　　                                                      3、及时检查行道树绑扎、立桩情况，发现松绑、铅丝嵌皮、摇桩等情况时立即整改。　　                                                     4.  养护单位做好一年养护总结，上报我单位</w:t>
            </w:r>
            <w:r/>
          </w:p>
        </w:tc>
      </w:tr>
    </w:tbl>
    <w:p>
      <w:pPr>
        <w:ind w:firstLine="482"/>
        <w:jc w:val="left"/>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五、江苏省金坛茅山旅游度假区管理委员会绿化养护考核细则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为进一步提升茅山旅游度假区绿化养护管理水平，规范绿化保护作业行为，根据国家及省市有关法律、法规及技术标准，结合度假区实际，特制定本细则。</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（一）适用范围</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1、茅山旅游度假区内已交付的绿化工程（含道路绿化、绿地、游园、临水景观等）。</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（二）考核依据</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1、度假区管委会与养护单位签订的合同。</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《茅山旅游度假区绿化养护考核标准及扣分细则》、合同要求、招投标文件、招标公告等文件。其他可以作为考核标准的法律、法规与相关文件。</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3、考核小组由江苏省金坛茅山旅游度假区管理</w:t>
      </w:r>
      <w:r>
        <w:rPr>
          <w:rFonts w:hint="eastAsia" w:ascii="宋体" w:hAnsi="宋体" w:eastAsia="宋体" w:cs="宋体"/>
          <w:color w:val="auto"/>
          <w:sz w:val="24"/>
          <w:highlight w:val="none"/>
          <w:lang w:val="en-US" w:eastAsia="zh-CN"/>
        </w:rPr>
        <w:t xml:space="preserve">办公室（薛埠镇）</w:t>
      </w:r>
      <w:r>
        <w:rPr>
          <w:rFonts w:hint="eastAsia" w:ascii="宋体" w:hAnsi="宋体" w:eastAsia="宋体" w:cs="宋体"/>
          <w:color w:val="auto"/>
          <w:sz w:val="24"/>
          <w:highlight w:val="none"/>
        </w:rPr>
        <w:t xml:space="preserve">规划建设局牵头</w:t>
      </w:r>
      <w:r>
        <w:rPr>
          <w:rFonts w:hint="eastAsia" w:ascii="宋体" w:hAnsi="宋体" w:eastAsia="宋体" w:cs="宋体"/>
          <w:color w:val="auto"/>
          <w:sz w:val="24"/>
          <w:highlight w:val="none"/>
          <w:lang w:val="en-US" w:eastAsia="zh-CN"/>
        </w:rPr>
        <w:t xml:space="preserve">负责</w:t>
      </w:r>
      <w:r>
        <w:rPr>
          <w:rFonts w:hint="eastAsia" w:ascii="宋体" w:hAnsi="宋体" w:eastAsia="宋体" w:cs="宋体"/>
          <w:color w:val="auto"/>
          <w:sz w:val="24"/>
          <w:highlight w:val="none"/>
        </w:rPr>
        <w:t xml:space="preserve">。</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（三）考核措施</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考核分日常抽查、月度考核、专项考核三种类型。</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日常抽查：考核小组对度假区绿化养护工作进行日常巡查，发现问题由考核小组通知整改。两日内不及时整改的，予以扣分并计入月度考核。日常抽查每月不低于三次。</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月度考核：考核小组每月10日组织对上个月养护情况进行考核，完成现场考核后，两日内考核小组将考核结果（含扣分情况）和整改要求书面送达绿化养护单位，绿化养护单位收到书面通知后须在三日内落实整改，未落实整改的，加倍扣分计入下次考核。</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专项考核：①重点月（6、7月夏季高温汛期）做好防涝工作，浇水抗旱；如遇台风天气做好应急预案。②重点月（12、1月冬季寒潮雨雪）做好防寒防冻措施，组建应急队伍，积极做好雪灾等灾害性天气预报工作，针对可能发生的灾害及时应对处理。采购人对重点月份实施专项考核中，如遇中标供应商不配合整改，按照月度考核提出的标准加倍扣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绿化养护单位每月考核得分，得95分及以上的获当月全额绿化养护费；得分从94分开始至85分（含94、85分），每减少1分核减当月绿化养护费1%；得分从84分开始至80分（含84、80分），每减少1分核减当月绿化养护费2%；低于80分的当月绿化养护全核减。费用计算以百分数相加相减，不做复利计算。</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（四）奖惩办法：</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有下列情形及上文有相应规定之一的，考核小组有权单方终止养护单位的养护合同，剩余的养护经费不予结算，并扣全部履约保证金，同时自合同终止之后十二个月的时间内不得参与本度假区的绿化养护投标工作，并按照常州市相关要求执行其他追溯手段。</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①连续两次或累计三次月度考核低于85分者（不含85分）。</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②管养合同进行转包或私自分包的。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③未书面函报考核小组并获得认可随意更换项目经理的。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④合同终止的条件一旦达到，在考核小组未选择新养护单位前，养护单位必须继续履行原合同直至接到考核小组通知正式退场。</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⑤不定期抽查考勤中，若标段缺勤人数大于20%的。</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2、养护单位在合同期间无能力继续履行合同，养护单位向考核小组提出终止合同的要求，经考核小组认可并报主管部门同意的情况下方可终止合同并扣全部保证金。</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（五）本细则自2020年 7月1日起执行，并由度假区规划建设局负责解释。</w:t>
      </w:r>
      <w:r/>
    </w:p>
    <w:p>
      <w:pPr>
        <w:ind w:firstLine="482"/>
        <w:jc w:val="left"/>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（六）附件：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附件：坛茅管委</w:t>
      </w:r>
      <w:r>
        <w:rPr>
          <w:rFonts w:hint="eastAsia" w:ascii="宋体" w:hAnsi="宋体" w:eastAsia="宋体" w:cs="宋体"/>
          <w:color w:val="auto"/>
          <w:sz w:val="24"/>
          <w:szCs w:val="24"/>
          <w:highlight w:val="none"/>
        </w:rPr>
        <w:t xml:space="preserve">【2020】44号《江苏省金坛茅山旅游度假区绿化养护考核标准及扣分细则》</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江苏省金坛茅山旅游度假区管理委员会环卫考核细则</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为进一步提升茅山旅游度假区环卫管理水平，规范环卫作业行为，根据国家及省市有关法律、法规及技术标准，结合度假区实际，特制定本细则。</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一、适用范围</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1、茅山旅游度假区内的道路及附属人行道的路面保洁。</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2、茅山旅游度假区内的道路附属绿化（含中分带、侧分带、人行道和绿化带等）水面及环卫设施保洁。</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二、考核依据</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1、考核小组与环卫单位签订的合同。</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 《茅山旅游度假区环卫保洁服务要求》、合同要求、招投标文件、招标公告等文件。其他可以作为考核标准的法律、法规与相关文件。</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3、考核小组由江苏省金坛茅山旅游度假区管理委员会规划建设局、旅游发展局及城管中队人员组成，</w:t>
      </w:r>
      <w:r>
        <w:rPr>
          <w:rFonts w:hint="eastAsia" w:ascii="宋体" w:hAnsi="宋体" w:eastAsia="宋体" w:cs="宋体"/>
          <w:color w:val="auto"/>
          <w:sz w:val="24"/>
          <w:szCs w:val="24"/>
          <w:highlight w:val="none"/>
        </w:rPr>
        <w:t xml:space="preserve">其中规划建设局为牵头单位。</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三、考核措施</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考核分日常抽查、月度考核、专项考核三种类型。</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日常抽查：考核小组对度假区保洁工作进行日常巡查，发现问题由考核小组通知整改。两日内不及时整改的，予以扣分并计入月度考核。日常抽查每月不低于三次。</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月度考核：考核小组每月5日组织对上个月保洁情况进行考核，完成现场考核后，两日内考核小组将考核结果（含扣分情况）和整改要求书面送达保洁单位，保洁单位收到书面通知后须在三日内落实整改，未落实整改的，加倍扣分计入下次考核。</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专项考核：针对度假区主办或承办的重大活动、旅游旺季和法定节假日期间，环卫单位应加大对承包区域内环境卫生的监管力度，需提前组建应急保障队伍，积极做好活动前、活动中和活动后的环卫保洁作业，并且针对可能发生的意外情况及时作应对处理。如乙方不及时整改现场环卫问题，</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按照月度考核标准加倍扣分。</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环卫单位每月考核得分，得95分的获当月全额环卫保洁费；得分从94分开始至85分（含94、85分），每减少1分核减当月环卫保洁费1%；得分从84分开始至80分（含84、80分），每减少1分核减当月环卫保洁费2%；低于80分的当月环卫保洁全核减。费用计算以百分数相加相减，不做复利计算。</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四、奖惩办法：</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有下列情形及上文有相应规定之一的，考核小组有权单方终止环卫单位的保洁合同，本年度剩余的保洁经费不予结算，并扣全部保证金，同时自合同终止之后十二个月的时间内不得参与本度假区的环卫保洁投标工作，并按照常州市相关要求执行其他追溯手段。</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①一个保洁年度中，连续两次或累计三次考核低于85分者（不含85分）。</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②管养合同进行转包或私自分包的。</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③未书面函报考核小组并获得认可随意更换项目经理的。</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④合同终止的条件一旦达到，在考核小组未选择新环卫单位前，环卫单位必须继续履行原合同直至接到考核小组通知正式退场。</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⑤不定期抽查考勤中，若标段缺勤人数大于20%的。</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2、环卫单位在合同期间无能力继续履行合同，环卫单位向考核小组提出终止合同的要求，经考核小组认可并报主管部门同意的情况下方可终止合同并扣全部保证金。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3、若在整个年度中，每月考核得分低于85分（不含）不多于1次，在相同条件下经双方协商达成一致，可顺延一年。</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五、本细则自2020年 7月1日起执行，并由度假区规划建设局负责解释。</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六、附件：</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附件一：《茅山旅游度假区环卫考核标准及扣分细则》</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附件二：《茅山旅游度假区环卫保洁服务要求》</w:t>
      </w:r>
      <w:r/>
    </w:p>
    <w:p>
      <w:pPr>
        <w:pStyle w:val="1544"/>
        <w:ind w:firstLine="480"/>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：《茅山旅游度假区绿化养护考核标准及扣分细则》</w:t>
      </w:r>
      <w:r/>
    </w:p>
    <w:p>
      <w:pPr>
        <w:pStyle w:val="1544"/>
        <w:ind w:firstLine="640"/>
        <w:spacing w:line="360" w:lineRule="auto"/>
        <w:tabs>
          <w:tab w:val="left" w:pos="1442" w:leader="none"/>
        </w:tabs>
        <w:rPr>
          <w:rFonts w:hint="eastAsia" w:ascii="宋体" w:hAnsi="宋体" w:eastAsia="宋体" w:cs="宋体"/>
          <w:color w:val="auto"/>
          <w:highlight w:val="none"/>
        </w:rPr>
        <w:sectPr>
          <w:footnotePr/>
          <w:endnotePr/>
          <w:type w:val="nextPage"/>
          <w:pgSz w:w="11905" w:h="16838" w:orient="portrait"/>
          <w:pgMar w:top="1440" w:right="1134" w:bottom="1440" w:left="1134" w:header="850" w:footer="992" w:gutter="0"/>
          <w:cols w:num="1" w:sep="0" w:space="720" w:equalWidth="1"/>
          <w:docGrid w:linePitch="360"/>
        </w:sectPr>
        <w:outlineLvl w:val="0"/>
      </w:pPr>
      <w:r>
        <w:rPr>
          <w:rFonts w:hint="eastAsia" w:ascii="宋体" w:hAnsi="宋体" w:eastAsia="宋体" w:cs="宋体"/>
          <w:color w:val="auto"/>
          <w:highlight w:val="none"/>
        </w:rPr>
      </w:r>
      <w:r/>
    </w:p>
    <w:tbl>
      <w:tblPr>
        <w:tblStyle w:val="1075"/>
        <w:tblW w:w="0" w:type="auto"/>
        <w:tblInd w:w="91" w:type="dxa"/>
        <w:tblLayout w:type="fixed"/>
        <w:tblCellMar>
          <w:left w:w="108" w:type="dxa"/>
          <w:top w:w="0" w:type="dxa"/>
          <w:right w:w="108" w:type="dxa"/>
          <w:bottom w:w="0" w:type="dxa"/>
        </w:tblCellMar>
        <w:tblLook w:val="04A0" w:firstRow="1" w:lastRow="0" w:firstColumn="1" w:lastColumn="0" w:noHBand="0" w:noVBand="1"/>
      </w:tblPr>
      <w:tblGrid>
        <w:gridCol w:w="1400"/>
        <w:gridCol w:w="1700"/>
        <w:gridCol w:w="3154"/>
        <w:gridCol w:w="4536"/>
        <w:gridCol w:w="284"/>
        <w:gridCol w:w="803"/>
        <w:gridCol w:w="331"/>
        <w:gridCol w:w="661"/>
        <w:gridCol w:w="331"/>
        <w:gridCol w:w="884"/>
        <w:gridCol w:w="107"/>
        <w:gridCol w:w="484"/>
        <w:gridCol w:w="236"/>
      </w:tblGrid>
      <w:tr>
        <w:trPr>
          <w:gridAfter w:val="1"/>
          <w:trHeight w:val="435"/>
        </w:trPr>
        <w:tc>
          <w:tcPr>
            <w:gridSpan w:val="12"/>
            <w:tcBorders>
              <w:top w:val="none" w:color="000000" w:sz="4" w:space="0"/>
              <w:left w:val="none" w:color="000000" w:sz="4" w:space="0"/>
              <w:bottom w:val="single" w:color="auto" w:sz="4" w:space="0"/>
              <w:right w:val="none" w:color="000000" w:sz="4" w:space="0"/>
            </w:tcBorders>
            <w:tcW w:w="1467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附件一：茅山旅游度假区环卫考核标准及扣分细则（一）</w:t>
            </w:r>
            <w:r/>
          </w:p>
        </w:tc>
      </w:tr>
      <w:tr>
        <w:trPr>
          <w:gridAfter w:val="1"/>
          <w:trHeight w:val="489"/>
        </w:trPr>
        <w:tc>
          <w:tcPr>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考评内容</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存在问题</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问题详细描述</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发现一处扣分</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        上限</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整改             时限</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gridAfter w:val="1"/>
          <w:trHeight w:val="142"/>
        </w:trPr>
        <w:tc>
          <w:tcPr>
            <w:tcBorders>
              <w:top w:val="none" w:color="000000"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              日常保洁管理</w:t>
            </w:r>
            <w:r/>
          </w:p>
        </w:tc>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主次干道保洁</w:t>
            </w:r>
            <w:r/>
          </w:p>
        </w:tc>
        <w:tc>
          <w:tcPr>
            <w:tcBorders>
              <w:top w:val="none" w:color="000000" w:sz="4" w:space="0"/>
              <w:left w:val="single" w:color="auto" w:sz="4" w:space="0"/>
              <w:bottom w:val="single" w:color="auto" w:sz="4" w:space="0"/>
              <w:right w:val="single" w:color="auto" w:sz="4" w:space="0"/>
            </w:tcBorders>
            <w:tcW w:w="3154" w:type="dxa"/>
            <w:vAlign w:val="center"/>
            <w:vMerge w:val="restar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1．主次干道清扫保洁，无积尘，边角无淤泥，无瓜皮果壳、纸屑、烟蒂、废弃物等，无垃圾包、暴露垃圾、污水沟及动物尸体。</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⑴主次干道有积尘，侧石边角有淤泥、污水；</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26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⑵主次干道有瓜皮果壳、纸屑、烟蒂、废弃物；</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⑶主次干道有垃圾包、暴露垃圾及动物尸体；</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⑷乱倒清扫垃圾；</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275"/>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⑸降雪天未及时组织铲雪作业，融雪后未及时清扫干净的；</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⑹道路隔离设施底部明显尘土堆积不见底色。</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316"/>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2.主次干道及公共场所无焚烧垃圾现象。</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⑴主次干道或公共场所有焚烧垃圾或焚烧痕迹；</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241"/>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⑵环卫工人在垃圾收集房、果壳箱或垃圾桶内等其他区域焚烧生活垃圾。</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绿地保洁</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1.绿地、绿化隔离带、行道树穴内无烟头、杂物、垃圾。</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绿地、绿化隔离带、行道树穴有烟头(每平方米3个以上）、杂物、垃圾。</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auto" w:sz="4" w:space="0"/>
              <w:right w:val="none" w:color="000000" w:sz="4" w:space="0"/>
            </w:tcBorders>
            <w:tcW w:w="99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117"/>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restar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2.绿地整洁，无垃圾；水面无漂浮物，绿地设施上无乱张贴、乱涂写。</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⑴绿地范围内脏乱、有垃圾；绿地内水面有漂浮物；</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auto" w:sz="4" w:space="0"/>
              <w:right w:val="none" w:color="000000"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⑵绿地设施上有乱张贴、乱涂写。</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auto" w:sz="4" w:space="0"/>
              <w:right w:val="none" w:color="000000"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144"/>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环卫设施</w:t>
            </w:r>
            <w:r/>
          </w:p>
        </w:tc>
        <w:tc>
          <w:tcPr>
            <w:tcBorders>
              <w:top w:val="none" w:color="000000" w:sz="4" w:space="0"/>
              <w:left w:val="single" w:color="auto" w:sz="4" w:space="0"/>
              <w:bottom w:val="single" w:color="auto" w:sz="4" w:space="0"/>
              <w:right w:val="single" w:color="auto" w:sz="4" w:space="0"/>
            </w:tcBorders>
            <w:tcW w:w="3154" w:type="dxa"/>
            <w:vAlign w:val="center"/>
            <w:vMerge w:val="restar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1.果壳箱、机收桶设施完好，箱体整洁、箱内垃圾及时清理周边无垃圾。</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(1)果壳箱、垃圾桶设施破损(损坏未上报)；</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3天</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121"/>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(2)果壳箱、垃圾桶门（盖）未关(损坏未上报)；</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(3)果壳箱、垃圾桶箱内垃圾满溢未及时清理；</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(4)果壳箱、垃圾桶箱体不整洁；</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345"/>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(5)果壳箱、垃圾桶周边脏乱。</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(6)果壳箱、垃圾桶有乱涂写、乱张贴的。</w:t>
            </w:r>
            <w:r/>
          </w:p>
        </w:tc>
        <w:tc>
          <w:tcPr>
            <w:gridSpan w:val="2"/>
            <w:tcBorders>
              <w:top w:val="none" w:color="000000" w:sz="4" w:space="0"/>
              <w:left w:val="none" w:color="000000" w:sz="4" w:space="0"/>
              <w:bottom w:val="none" w:color="000000"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restart"/>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2.垃圾房（箱）设施完好、整洁，垃圾做到实行日产日清，周边环境卫生清洁。</w:t>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(1)垃圾房（箱）设施破损(损坏未上报)；</w:t>
            </w:r>
            <w:r/>
          </w:p>
        </w:tc>
        <w:tc>
          <w:tcPr>
            <w:gridSpan w:val="2"/>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2天</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(2)垃圾房（箱）未及时清理，房(箱)外有垃圾；</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auto" w:sz="4" w:space="0"/>
              <w:right w:val="none" w:color="000000" w:sz="4" w:space="0"/>
            </w:tcBorders>
            <w:tcW w:w="99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(3)箱体不整洁；</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auto" w:sz="4" w:space="0"/>
              <w:right w:val="none" w:color="000000"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345"/>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none" w:color="000000"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(4)垃圾房（箱）周边脏乱、有垃圾焚烧痕迹。</w:t>
            </w:r>
            <w:r/>
          </w:p>
        </w:tc>
        <w:tc>
          <w:tcPr>
            <w:gridSpan w:val="2"/>
            <w:tcBorders>
              <w:top w:val="none" w:color="000000"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3天</w:t>
            </w:r>
            <w:r/>
          </w:p>
        </w:tc>
        <w:tc>
          <w:tcPr>
            <w:gridSpan w:val="2"/>
            <w:tcBorders>
              <w:top w:val="none" w:color="000000" w:sz="4" w:space="0"/>
              <w:left w:val="none" w:color="000000" w:sz="4" w:space="0"/>
              <w:bottom w:val="single" w:color="auto" w:sz="4" w:space="0"/>
              <w:right w:val="single" w:color="auto" w:sz="4" w:space="0"/>
            </w:tcBorders>
            <w:tcW w:w="591"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70"/>
        </w:trPr>
        <w:tc>
          <w:tcPr>
            <w:tcBorders>
              <w:top w:val="none" w:color="000000"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auto" w:sz="4" w:space="0"/>
              <w:left w:val="none" w:color="000000" w:sz="4" w:space="0"/>
              <w:bottom w:val="single" w:color="auto" w:sz="4" w:space="0"/>
              <w:right w:val="single" w:color="auto" w:sz="4" w:space="0"/>
            </w:tcBorders>
            <w:tcW w:w="48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(5)垃圾房（箱）有乱涂写、乱张贴的。</w:t>
            </w:r>
            <w:r/>
          </w:p>
        </w:tc>
        <w:tc>
          <w:tcPr>
            <w:gridSpan w:val="2"/>
            <w:tcBorders>
              <w:top w:val="single" w:color="auto" w:sz="4" w:space="0"/>
              <w:left w:val="none" w:color="000000" w:sz="4" w:space="0"/>
              <w:bottom w:val="single" w:color="auto" w:sz="4" w:space="0"/>
              <w:right w:val="single" w:color="auto" w:sz="4" w:space="0"/>
            </w:tcBorders>
            <w:tcW w:w="113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single" w:color="auto" w:sz="4" w:space="0"/>
              <w:bottom w:val="singl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884"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591"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600"/>
        </w:trPr>
        <w:tc>
          <w:tcPr>
            <w:gridSpan w:val="12"/>
            <w:tcBorders>
              <w:top w:val="none" w:color="000000" w:sz="4" w:space="0"/>
              <w:bottom w:val="single" w:color="auto" w:sz="4" w:space="0"/>
            </w:tcBorders>
            <w:tcW w:w="14675" w:type="dxa"/>
            <w:vAlign w:val="center"/>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附件一：茅山旅游度假区环卫考核标准及扣分细则（二）</w:t>
            </w:r>
            <w:r/>
          </w:p>
        </w:tc>
      </w:tr>
      <w:tr>
        <w:trPr>
          <w:trHeight w:val="347"/>
        </w:trPr>
        <w:tc>
          <w:tcPr>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考评内容</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存在问题</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问题详细描述</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发现一处扣分</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        上限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整改             时限</w:t>
            </w:r>
            <w:r/>
          </w:p>
        </w:tc>
        <w:tc>
          <w:tcPr>
            <w:gridSpan w:val="2"/>
            <w:tcBorders>
              <w:top w:val="single" w:color="auto"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286"/>
        </w:trPr>
        <w:tc>
          <w:tcPr>
            <w:tcBorders>
              <w:top w:val="none" w:color="000000" w:sz="4" w:space="0"/>
              <w:left w:val="single" w:color="auto" w:sz="4" w:space="0"/>
              <w:right w:val="single" w:color="auto" w:sz="4" w:space="0"/>
            </w:tcBorders>
            <w:tcW w:w="14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           管理规范 </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作业人员</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严格按照清扫保洁作业方案中明确的人数配足清扫保洁人员。</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公司上报路段人员每少1人。</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1天</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648"/>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作业要求</w:t>
            </w:r>
            <w:r/>
          </w:p>
        </w:tc>
        <w:tc>
          <w:tcPr>
            <w:tcBorders>
              <w:top w:val="none" w:color="000000" w:sz="4" w:space="0"/>
              <w:left w:val="single" w:color="auto" w:sz="4" w:space="0"/>
              <w:bottom w:val="single" w:color="000000" w:sz="4" w:space="0"/>
              <w:right w:val="single" w:color="auto" w:sz="4" w:space="0"/>
            </w:tcBorders>
            <w:tcW w:w="315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天必须进行2次普扫，结束后实行不间断保洁作业（高温季节按通知执行）不具备机械化清扫的路段、区域每日要组织2次人工普扫，普扫后垃圾应及时清除，不得将垃圾扫入窨井、河道、绿地等，道路交界范围向外延伸3米。</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（1）作业次数存在减少的；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870"/>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（2）将垃圾扫入窨井、河道、绿地的；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44"/>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（3）道路交界处不延伸清扫的。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52"/>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路段道板             普扫作业</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按照规定进行每天2次道板普扫作业</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路段未按规定普扫或达不到普扫次数。</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85"/>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冲洗洒水</w:t>
            </w:r>
            <w:r/>
          </w:p>
        </w:tc>
        <w:tc>
          <w:tcPr>
            <w:tcBorders>
              <w:top w:val="none" w:color="000000" w:sz="4" w:space="0"/>
              <w:left w:val="single" w:color="auto" w:sz="4" w:space="0"/>
              <w:bottom w:val="single" w:color="auto" w:sz="4" w:space="0"/>
              <w:right w:val="single" w:color="auto" w:sz="4" w:space="0"/>
            </w:tcBorders>
            <w:tcW w:w="315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按照规定进行冲洗洒水作业</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（1）主次干道每周未达到冲洗作业要求的；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84"/>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（2）主次干道每天未达到洒水作业要求的；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60"/>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（3）冲洒水作业时空开的；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51"/>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（4）冲洒水作业高速冲刷的（车速超过20KM/小时）；</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70"/>
        </w:trPr>
        <w:tc>
          <w:tcPr>
            <w:tcBorders>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（5）不按照规定打开警报警示标志的；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36"/>
        </w:trPr>
        <w:tc>
          <w:tcPr>
            <w:tcBorders>
              <w:top w:val="single" w:color="auto" w:sz="4" w:space="0"/>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垃圾机械化清扫、收运、洒水</w:t>
            </w:r>
            <w:r/>
          </w:p>
        </w:tc>
        <w:tc>
          <w:tcPr>
            <w:tcBorders>
              <w:top w:val="none" w:color="000000" w:sz="4" w:space="0"/>
              <w:left w:val="single" w:color="auto" w:sz="4" w:space="0"/>
              <w:bottom w:val="single" w:color="000000" w:sz="4" w:space="0"/>
              <w:right w:val="single" w:color="auto" w:sz="4" w:space="0"/>
            </w:tcBorders>
            <w:tcW w:w="315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主次干道按规定机械化收运垃圾</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（1）未机械化收运或达不到规定次数的。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94"/>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（2）机械化收集时对跑冒滴漏的垃圾不及时清理干净的。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77"/>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restart"/>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主次干道按规定机械化清扫</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（1）未按规定作业次数进行机械化清扫的；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52"/>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（2）机械化清扫时存在空开现象的；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15"/>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（3）机械化清扫时不采用喷水压尘，造成扬尘的；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18"/>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000000"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（4）机械化清扫时不按规定开警示装置的；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168"/>
        </w:trPr>
        <w:tc>
          <w:tcPr>
            <w:tcBorders>
              <w:left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3154"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（5）机械化清扫时不按规定时速作业的。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84"/>
        </w:trPr>
        <w:tc>
          <w:tcPr>
            <w:tcBorders>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拖拉机、改装电瓶车收运垃圾</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未用拖拉机、改装电瓶车收运垃圾的。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gridAfter w:val="1"/>
          <w:trHeight w:val="570"/>
        </w:trPr>
        <w:tc>
          <w:tcPr>
            <w:gridSpan w:val="12"/>
            <w:tcBorders>
              <w:top w:val="none" w:color="000000" w:sz="4" w:space="0"/>
              <w:left w:val="none" w:color="000000" w:sz="4" w:space="0"/>
              <w:bottom w:val="single" w:color="auto" w:sz="4" w:space="0"/>
              <w:right w:val="none" w:color="000000" w:sz="4" w:space="0"/>
            </w:tcBorders>
            <w:tcW w:w="14675" w:type="dxa"/>
            <w:vAlign w:val="center"/>
            <w:textDirection w:val="lrTb"/>
            <w:noWrap w:val="false"/>
          </w:tcPr>
          <w:p>
            <w:pP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附件一：茅山旅游度假区环卫考核标准及扣分细则（三）</w:t>
            </w:r>
            <w:r/>
          </w:p>
        </w:tc>
      </w:tr>
      <w:tr>
        <w:trPr>
          <w:trHeight w:val="615"/>
        </w:trPr>
        <w:tc>
          <w:tcPr>
            <w:tcBorders>
              <w:top w:val="none" w:color="000000" w:sz="4" w:space="0"/>
              <w:left w:val="single" w:color="auto" w:sz="4" w:space="0"/>
              <w:bottom w:val="single" w:color="auto" w:sz="4" w:space="0"/>
              <w:right w:val="single" w:color="auto" w:sz="4" w:space="0"/>
            </w:tcBorders>
            <w:tcW w:w="14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考评内容</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存在问题</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问题详细描述</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发现一处扣分</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扣分        上限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整改             时限</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trHeight w:val="480"/>
        </w:trPr>
        <w:tc>
          <w:tcPr>
            <w:tcBorders>
              <w:top w:val="none" w:color="000000" w:sz="4" w:space="0"/>
              <w:left w:val="single" w:color="auto" w:sz="4" w:space="0"/>
              <w:bottom w:val="none" w:color="000000" w:sz="4" w:space="0"/>
              <w:right w:val="single" w:color="auto" w:sz="4" w:space="0"/>
            </w:tcBorders>
            <w:tcW w:w="14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文明作业</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着装管理</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统一着装具有反光标志的工作服装，不能穿拖鞋</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不按规定着装、穿拖鞋的。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75"/>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车容车貌</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车辆完好、密闭、整洁、安全运输</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车辆不清洁、不密闭、抛洒滴漏的。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45"/>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使用人力三轮车保洁作业</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使用人力三轮车保洁作业的。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90"/>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扬尘管理</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文明作业、不故意扬尘、不随意倾倒尘土</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故意将清扫的尘土倒入绿化带、道板的等。</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60"/>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队伍形象</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不准集聚或坐在主次干道边上聊天</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集聚或坐在主次干道边上聊天的。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60"/>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single" w:color="auto" w:sz="4" w:space="0"/>
              <w:bottom w:val="single" w:color="auto" w:sz="4" w:space="0"/>
              <w:right w:val="single" w:color="auto" w:sz="4" w:space="0"/>
            </w:tcBorders>
            <w:tcW w:w="17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作业时间不准收拾废品</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作业时间收拾废品的。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4小时</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70"/>
        </w:trPr>
        <w:tc>
          <w:tcPr>
            <w:tcBorders>
              <w:top w:val="none" w:color="000000" w:sz="4" w:space="0"/>
              <w:left w:val="single" w:color="auto" w:sz="4" w:space="0"/>
              <w:bottom w:val="none" w:color="000000"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安全管理</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提高一线环卫职工的安全意识，每月进行一次安全教育，压降安全事故</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不进行安全教育，无教育台账的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none" w:color="000000"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3"/>
            <w:tcBorders>
              <w:top w:val="none" w:color="000000" w:sz="4" w:space="0"/>
              <w:left w:val="single" w:color="auto" w:sz="4" w:space="0"/>
              <w:bottom w:val="single" w:color="auto" w:sz="4" w:space="0"/>
              <w:right w:val="single" w:color="auto" w:sz="4" w:space="0"/>
            </w:tcBorders>
            <w:tcW w:w="132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1400"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            社会监督</w:t>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媒体曝光</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无新闻媒体负面的、有损环卫形象的曝光事件发生</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被媒体曝光属实的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50"/>
        </w:trPr>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市民举报</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无有责投诉事件发生</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被市民投诉查实的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80"/>
        </w:trPr>
        <w:tc>
          <w:tcPr>
            <w:tcBorders>
              <w:top w:val="single" w:color="auto" w:sz="4" w:space="0"/>
              <w:left w:val="single" w:color="auto" w:sz="4" w:space="0"/>
              <w:bottom w:val="single" w:color="auto" w:sz="4" w:space="0"/>
              <w:right w:val="single" w:color="auto" w:sz="4" w:space="0"/>
            </w:tcBorders>
            <w:tcW w:w="1400"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领导督办</w:t>
            </w:r>
            <w:r/>
          </w:p>
        </w:tc>
        <w:tc>
          <w:tcPr>
            <w:tcBorders>
              <w:top w:val="none" w:color="000000" w:sz="4" w:space="0"/>
              <w:left w:val="none" w:color="000000" w:sz="4" w:space="0"/>
              <w:bottom w:val="single" w:color="auto" w:sz="4" w:space="0"/>
              <w:right w:val="single" w:color="auto" w:sz="4" w:space="0"/>
            </w:tcBorders>
            <w:tcW w:w="3154"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无市、区、局领导督办问题及点名批评问题</w:t>
            </w:r>
            <w:r/>
          </w:p>
        </w:tc>
        <w:tc>
          <w:tcPr>
            <w:tcBorders>
              <w:top w:val="none" w:color="000000" w:sz="4" w:space="0"/>
              <w:left w:val="none" w:color="000000" w:sz="4" w:space="0"/>
              <w:bottom w:val="single" w:color="auto" w:sz="4" w:space="0"/>
              <w:right w:val="single" w:color="auto" w:sz="4" w:space="0"/>
            </w:tcBorders>
            <w:tcW w:w="4536"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出现问题被市、区、局领导督办的，被市、区、局领导点名批评的</w:t>
            </w:r>
            <w:r/>
          </w:p>
        </w:tc>
        <w:tc>
          <w:tcPr>
            <w:gridSpan w:val="2"/>
            <w:tcBorders>
              <w:top w:val="none" w:color="000000" w:sz="4" w:space="0"/>
              <w:left w:val="none" w:color="000000" w:sz="4" w:space="0"/>
              <w:bottom w:val="single" w:color="auto" w:sz="4" w:space="0"/>
              <w:right w:val="single" w:color="auto" w:sz="4" w:space="0"/>
            </w:tcBorders>
            <w:tcW w:w="1087"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Borders>
              <w:top w:val="none" w:color="000000" w:sz="4" w:space="0"/>
              <w:left w:val="none" w:color="000000"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不限</w:t>
            </w:r>
            <w:r/>
          </w:p>
        </w:tc>
        <w:tc>
          <w:tcPr>
            <w:gridSpan w:val="3"/>
            <w:tcBorders>
              <w:top w:val="none" w:color="000000" w:sz="4" w:space="0"/>
              <w:left w:val="none" w:color="000000" w:sz="4" w:space="0"/>
              <w:bottom w:val="single" w:color="auto" w:sz="4" w:space="0"/>
              <w:right w:val="single" w:color="auto" w:sz="4" w:space="0"/>
            </w:tcBorders>
            <w:tcW w:w="1322"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c>
          <w:tcPr>
            <w:gridSpan w:val="2"/>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jc w:val="left"/>
        <w:spacing w:line="570" w:lineRule="exact"/>
        <w:rPr>
          <w:rFonts w:hint="eastAsia" w:ascii="宋体" w:hAnsi="宋体" w:eastAsia="宋体" w:cs="宋体"/>
          <w:color w:val="auto"/>
          <w:sz w:val="24"/>
          <w:szCs w:val="24"/>
          <w:highlight w:val="none"/>
        </w:rPr>
        <w:sectPr>
          <w:footnotePr/>
          <w:endnotePr/>
          <w:type w:val="nextPage"/>
          <w:pgSz w:w="16838" w:h="11905" w:orient="landscape"/>
          <w:pgMar w:top="1134" w:right="1440" w:bottom="1134" w:left="1440" w:header="850" w:footer="992" w:gutter="0"/>
          <w:cols w:num="1" w:sep="0" w:space="720" w:equalWidth="1"/>
          <w:docGrid w:linePitch="360"/>
        </w:sectPr>
      </w:pPr>
      <w:r>
        <w:rPr>
          <w:rFonts w:hint="eastAsia" w:ascii="宋体" w:hAnsi="宋体" w:eastAsia="宋体" w:cs="宋体"/>
          <w:color w:val="auto"/>
          <w:sz w:val="24"/>
          <w:szCs w:val="24"/>
          <w:highlight w:val="none"/>
        </w:rPr>
      </w:r>
      <w:r/>
    </w:p>
    <w:p>
      <w:pPr>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附件二：               </w:t>
      </w:r>
      <w:r>
        <w:rPr>
          <w:rFonts w:hint="eastAsia" w:ascii="宋体" w:hAnsi="宋体" w:eastAsia="宋体" w:cs="宋体"/>
          <w:b/>
          <w:bCs/>
          <w:color w:val="auto"/>
          <w:sz w:val="24"/>
          <w:szCs w:val="24"/>
          <w:highlight w:val="none"/>
        </w:rPr>
        <w:t xml:space="preserve">茅山旅游度假区环卫保洁服务要求</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（一）整体要求</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1、投标人应建立健全日常清扫保洁、垃圾收集、绿化绿岛和景观水面保洁、公用设施牛皮癣清除、垃圾清运、管理、应急处理、自检自查等各项环卫保洁制度。</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2、按要求配备保洁机械和人员，建立完善长效环卫保洁及应急保洁管理机制。</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3、道路清扫保洁采用部分机械化清扫保洁和人工清扫保洁相结合。</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（二）基本要求</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1.1机械化普扫</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保证能够机械化普扫，一周至少3次（周三、周六和周末上午8:30前必须清扫完毕），节假日期间每日机械化普扫1次。</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1.2人工普扫</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标准：路面、路牙、便道、行道树穴、公交车站台及隔离栅周围的地面无垃圾污物，露出道路本色；绿地和绿地内甬道无果皮、纸屑、塑膜、烟蒂、痰迹、包装袋等垃圾，日常垃圾清理须覆盖绿化带外可视范围；雨天清扫保洁时应及时清理排水口沟槽，保持沟槽畅通。 </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1.3巡回保洁</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1.3.1范围：合同范围内道路、道板、绿化、环卫设备等。</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1.3.2要求：路段长及保洁人员必须全时段、全路段、不间断巡回保洁，统一配备美观灵活的保洁车辆以及保洁工具（大小扫帚、铁铲、簸箕、垃圾夹、铲刀、垃圾袋等）；保洁后的白色垃圾、烟头、树叶、杂物等要装袋清运至指定垃圾转运站，严禁焚烧、填埋。</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1.3.3标准：道路车行道、人行道及绿化带内、道板、路面无废弃物，果皮、纸屑、塑膜、烟蒂、痰迹等不大于3处/千平方米；路面无污（积）水；道路两侧建筑物外表面、护栏、路灯杆、公交站台、广告牌等无乱张贴、乱涂写、小广告、残标等；路面、道板上等保洁范围内无杂草。</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 路段洒水</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1.4.1时段：全年冲洗，每年3月1日-12月31日，遇气温低于3℃等不适宜冲洗、清洗的天气时，应暂停冲洗作业。</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1.4.2范围：合同范围内的主次干道、道板、设施等。</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1.4.3标准：道路、道板无渣土、烟头、杂物等；建筑工地周边无扬尘；侧石、路牙干净无浮土。</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1.5生活垃圾收集清运</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1.5.1范围：度假区主次干道果壳箱、垃圾箱、公用设施等。</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1.5.2要求：由保洁公司安排专职收运人员采取上门收集和巡回收运相结合的方式。。</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1.5.3标准：做到垃圾收运日产日清；垃圾收集设施无满溢，周边无遗留垃圾；垃圾收集设施清理完毕后复位并关闭箱门，严禁箱门敞开现象；收运车辆车容整洁，遮盖行驶，无抛洒滴漏现象。</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1.6果壳箱、垃圾收集房、护栏等基础设施清洗维护</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1.6.1洁净时段：每日7:30—17：00公共服务设施</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1.6.1.2要求：保洁公司配备专职设施清洗人员；结合每周道板冲洗进行清洗，雨后天睛须及时清洗；果壳箱、道路两侧护栏每周清洗1次；设施清洗后周边地面无积水；设施清洗时应注意安全，同时避免水花四溅影响行人和车辆。</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1.6.1.3标准：沿路果壳箱、垃圾收集房、花岗岩花台、公交站台、护栏等表面整洁无污物、无痰迹、无尘土；垃圾收集房外表面和门整洁干净，无焚烧痕迹，周边无垃圾杂物堆放。</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1.7作业人员和作业工具</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1.7.1作业人员要求：保洁公司必须按招标要求为作业人员统一配备相应的作业服装，全年不得少于4套（春秋、夏季2套）；上装须有安全反光标志和公司标志；作业人员上岗须按照规定，统一着保洁公司服装，并头戴工作帽；作业人员着装干净整齐，无破损，不得赤膊作业；上岗期间不得闲聊、串岗，休息时坐在马路边等违反劳动纪律的情形；</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1.7.2作业工具要求：保洁公司必须招标要求为作业人员统一配齐工作所需的工具；作业车辆要统一款式、颜色、标志；作业车辆要进行统一编号管理；作业车辆要干净整洁，定期维护，每天清洗。</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1.8安全文明作业</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1.8.1安全要求：保洁公司必须坚持对作业人员进行每月1次安全教育；作业车辆须摆放整齐，停车须紧靠侧石，严禁在路口、公交站台等不安全或影响交通的地方停放；购置意外伤害险，做好作业人员安全风险规避工作；做好作业时安全突发事件的应急处置和保障措施。</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1.8.2文明要求：保洁公司必须定期对作业人员进行文明作业教育，树立和维护环卫行业整体形象；作业人员工作时遇乱吐、乱扔、乱倒等不文明行为，应以文明、礼貌用语提醒劝阻；应尽量避免与行人、商户及居民产生矛盾，有问题立即上报，严禁使用过激语言与行为，防止激化矛盾。</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1.9其他保洁要求</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1.9.1按规定的作息时间上下班，不迟到、不早退，不旷工，作业期间按标准穿着环卫标志服，严禁串岗、离岗、干私事。</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1.9.2中晚班实行无缝化衔接。</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1.9.3在规定的作业时间内，第一次全面清扫作业按时完成。</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1.9.4道路、广场、游园等做到不漏扫、不漏堆、路牙无积尘、路面无积水，无碎砖块、无杂草无明显漂浮物，窨井泉眼畅通。垃圾不得扫入下水道，交界处各延伸5米。</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1.9.5在作业时间内应循环保洁、保证绿化带、花台、绿地、广场、人行道、路面、边沟下水道口、树穴等的整洁、卫生（包括及时清理零星建筑垃圾以及堆放的垃圾类杂物）。</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1.9.6垃圾按时收集，垃圾容器周边无暴露垃圾、垃圾容器无油污、地面无污水，保持日产日清，无抛、撒、滴、漏现象，收集现场保持整洁，分类果壳箱及时套装垃圾袋。垃圾送往指定地点倾倒，不乱倒、乱卸，不焚烧树叶和垃圾。</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1.9.7车容整洁，车体无污物，灰垢、披挂。</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1.9.8垃圾收集车在工作时间内必须开启警示灯。</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1.9.9果壳箱和垃圾桶要求完好见脏就擦，保持清洁，按要求消杀灭蝇，如有损坏及时修理或上报。</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1.9.10保洁人员不得向果壳箱、垃圾桶内投放垃圾。</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1.9.11作业工具、车辆未紧靠路边停放、或者停靠在公交车站、十字路口等影响交通安全的。</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1.9.12车辆按要求统一朝向，统一进线，统一种类摆放，工作人员需挂牌上岗。</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1.9.13对招标单位检查中发现的问题，根据整改通知的要求，逾期未整改或整改不到位的，每次加倍扣分（如遇特殊情况不能及时整改的，须在一个工作日之内上报分管领导并解释合理原因）。对整改后反复出现同样问题的，则不再发整改通知。</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1.9.14在作业时，对清扫不到位、有洒漏，出现二次污染的。</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1.9.15本部门所管辖区域的道路和游园（网格内），牛皮癣必须及时上报考核办。</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按时完成各种台账，信息及相关资料的收集和上报任务。</w:t>
      </w:r>
      <w:r/>
    </w:p>
    <w:p>
      <w:pPr>
        <w:pStyle w:val="1544"/>
        <w:ind w:firstLine="465"/>
        <w:spacing w:line="360" w:lineRule="auto"/>
        <w:tabs>
          <w:tab w:val="left" w:pos="1442" w:leader="none"/>
        </w:tabs>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1.9.16在工作时间及工作日中午严禁饮酒。</w:t>
      </w:r>
      <w:r/>
    </w:p>
    <w:p>
      <w:pPr>
        <w:pStyle w:val="1544"/>
        <w:ind w:firstLine="467"/>
        <w:spacing w:line="360" w:lineRule="auto"/>
        <w:tabs>
          <w:tab w:val="left" w:pos="1442" w:leader="none"/>
        </w:tabs>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4、作业任务和作业时间要求：</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次招标由道路环卫机械化作业、道路人工保洁和沿线绿化区域内及其他区域人工保洁组成。道路环卫机械化作业应充分考虑道路交通状况，日间安排机械化洒水作业，夜间安排机械化清扫作业和冲洗作业，清洗作业宜于当日 20:00--次日 7:00 期间进行，如遇特殊情况或实际需要可安排在其他时间段进行。每日20:00开始组织冲洗作业，并依次组织清扫和清洗作业，至次日上午7:00前全部撤离</w:t>
      </w:r>
      <w:r>
        <w:rPr>
          <w:rFonts w:hint="eastAsia" w:ascii="宋体" w:hAnsi="宋体" w:eastAsia="宋体" w:cs="宋体"/>
          <w:color w:val="auto"/>
          <w:sz w:val="24"/>
          <w:szCs w:val="24"/>
          <w:highlight w:val="none"/>
        </w:rPr>
        <w:t xml:space="preserve">作业路段；洒水季节(符合气温条件的所有时间)组织车辆在8:00--17:00作业。非核心区域路段的各项作业在确保回避交通高峰的情况下，作业时间可根据需要自行组织。非带水作业期间，各标段根据空气质量、路面情况结合气温情况，启动限时带水作业。当气温≤5℃时，桥面、坡道的洒水冲洗及清洗作业应暂停；当气温≤2℃时，必须停止全部道路带水作业，与此同时道路清扫全部采用干扫(不喷水)作业方式。每日进行人工保洁和生活垃圾收集清运根据路段作业时间要求组织。各标段应合理安排作业类型的人员与车辆，保证作业质量达到常州市、金坛区、</w:t>
      </w:r>
      <w:r>
        <w:rPr>
          <w:rFonts w:hint="eastAsia" w:ascii="宋体" w:hAnsi="宋体" w:cs="宋体"/>
          <w:color w:val="auto"/>
          <w:sz w:val="24"/>
          <w:szCs w:val="24"/>
          <w:highlight w:val="none"/>
          <w:lang w:val="en-US" w:eastAsia="zh-CN"/>
        </w:rPr>
        <w:t xml:space="preserve">茅管办（薛埠镇）</w:t>
      </w:r>
      <w:r>
        <w:rPr>
          <w:rFonts w:hint="eastAsia" w:ascii="宋体" w:hAnsi="宋体" w:eastAsia="宋体" w:cs="宋体"/>
          <w:color w:val="auto"/>
          <w:sz w:val="24"/>
          <w:szCs w:val="24"/>
          <w:highlight w:val="none"/>
        </w:rPr>
        <w:t xml:space="preserve">长效综合管理考核文件和投标文件所作的承诺作业要求。</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②各标段作业服务量清单所列面积不包含“道路交界处清扫保洁应各延伸3米”的作业面积。作业服务量清单中的道路长度等仅供参考，实际作业服务范围现场交接时加以明确。</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道路和绿化人工保洁日工作小时数”16小时是指每天的5:00-21:00，12小时是指每天的5:00-17:00，8小时是指每天的6:00-10:00和13:00-17:00。作业时间段内须安排人员进行巡回走动作业，确保任意点位的保洁间隔时间不得超过30分钟，作业期间不得擅自离岗。说明：季节性调整时，作业时间根据采购方指令要求。</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④所有垃圾需清运至符合要求的垃圾中转站等垃圾消纳场所</w:t>
      </w:r>
      <w:r>
        <w:rPr>
          <w:rFonts w:hint="eastAsia" w:ascii="宋体" w:hAnsi="宋体" w:eastAsia="宋体" w:cs="宋体"/>
          <w:color w:val="auto"/>
          <w:sz w:val="24"/>
          <w:szCs w:val="24"/>
          <w:highlight w:val="none"/>
          <w:lang w:val="zh-CN"/>
        </w:rPr>
        <w:t xml:space="preserve">，相关费用应综合考虑在投标报价中。合同期内，中标方必须无条件地接受采购方的新增垃圾清运点的收集清运。其垃圾量与运距由采购方核定。</w:t>
      </w:r>
      <w:r>
        <w:rPr>
          <w:rFonts w:hint="eastAsia" w:ascii="宋体" w:hAnsi="宋体" w:eastAsia="宋体" w:cs="宋体"/>
          <w:color w:val="auto"/>
          <w:sz w:val="24"/>
          <w:szCs w:val="24"/>
          <w:highlight w:val="none"/>
        </w:rPr>
        <w:t xml:space="preserve">在不增加作业经费的前提下，采购人有权对垃圾收集清运目的转运站进行调整，中标人不得擅自改变垃圾收集清运目的转运站。</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⑤垃圾转运站开机时间：5月1日—10月31日 4时开机；11月1日—4月30日 5时开机，应确保垃圾中转站正常运转。作业人员严禁无故旷工、脱岗，如有特殊情况需提前履行请假手续，并经项目负责人同意批准后并报</w:t>
      </w:r>
      <w:r>
        <w:rPr>
          <w:rFonts w:hint="eastAsia" w:ascii="宋体" w:hAnsi="宋体" w:cs="宋体"/>
          <w:color w:val="auto"/>
          <w:sz w:val="24"/>
          <w:szCs w:val="24"/>
          <w:highlight w:val="none"/>
          <w:lang w:val="en-US" w:eastAsia="zh-CN"/>
        </w:rPr>
        <w:t xml:space="preserve">相关</w:t>
      </w:r>
      <w:r>
        <w:rPr>
          <w:rFonts w:hint="eastAsia" w:ascii="宋体" w:hAnsi="宋体" w:eastAsia="宋体" w:cs="宋体"/>
          <w:color w:val="auto"/>
          <w:sz w:val="24"/>
          <w:szCs w:val="24"/>
          <w:highlight w:val="none"/>
        </w:rPr>
        <w:t xml:space="preserve">管理部门备案方可离开岗位。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5、其他事项：</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(1)投标供应商要有合法固定场地有序停放作业车辆，保洁车辆整洁，工具摆放整齐；严格遵守交通法规，安全行车，作业时不得影响车辆通行与市民出行。</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合同签订前，中标人按照投标文件中承诺的人员数量及其他内容，向采购人上报环卫、绿化管养人员名单，中标人应确保所有人员为本单位的员工，并按照国家相关法律法规缴纳了社保及必要的意外保险等。</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项目合同签订前，中标人应按照投标文件中承诺的车辆、设备数量及其他内容，向采购人上报所有环卫、绿化管养车辆等设备的信息资料，包括但不限于车辆行驶证、车辆权属登记证、车辆照片、发票或购销合同等。所有车辆必须安装GPS，并接入相应管理平台，相关费用由中标人自行承担。</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未按以上2、3要求执行，采购人取消其中标资格，中标人应当对给采购人造成的损失予以赔偿。采购人可以按照评标委员会提出的中标候选人名单排序依次确定其他中标候选人为中标供应商，依次确定其他中标候选人与采购人预期差距较大，或者对采购人明显不利的，采购人可以重新招标。</w:t>
      </w:r>
      <w:r/>
    </w:p>
    <w:p>
      <w:pPr>
        <w:ind w:firstLine="48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(5)费用调整(如：人员、材料、机具设备、规费、税金等费用的调整或出现新的费用)，除采购人要求外，投标总价不作任何调整。包括政策所涉及最低工资标准、五大社会保险金、加班工资、高温补贴等。</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(6)劳动防护用品发放要求：根据日常劳动需要，按时发放普通防护服、普通工作帽、普通工作鞋、防寒服、雨衣、胶鞋等日常劳动保护用品。具体按照金坛区相关行业主管部门实时要求。</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(7)合同期内，为确保机械作业的连续性和管理规范，除特殊情况外，中标人区域内新增道路均由中标人作业，但应由采购人以《作业派遣单》的形式下达，才可以进行清扫保洁作业。</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合同期内，由于突发事件、拆迁、施工等原因，造成作业服务范围及工程量以外的增量工作，由采购人以《作业派遣单》的形式下达任务；造成作业服务范围及工程量以外的减少工作需及时上报采购人的相关职能部门认可(15日内)，不得自行停工，或改变作业时间与方式。如有不报或上报不及时，其减少作业量的时间由采购人确定。</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(9)由于工程施工、各类活动、节假日期间等因素导致的费用增加，不论这些因素是可预测或不可预测的，均已包含在成交价中。除采购人要求外，不作调整。</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(10)中标人须提供作业区域内公共设施的巡查服务，并做好市政设施的看护工作，发现区域内公共设施破损、挖掘(顶管)和移植、占用城市绿化等现象的应及时上报。</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的实施范围及工作量为按项目现状进行的预估，投标人在投标前须自行前往现场并认真踏勘，熟悉项目现场和周围环境，了解一切可能影响投标方案、报价等编制投标文件的资料，并承担考查现场的责任和风险以及踏勘现场所发生的自身费用，一旦成交不得以不了解现场情况为由，提出增加费用的要求。投标报价时应综合考虑各种风险，在合同履行过程中中标人不得因此内容进行索赔。</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投标供应商必须严格执行国家、省、市关于用工工资标准等有关政策规定，并承担其雇员的劳动报酬、福利待遇、所有员工按劳动法缴纳社会保险、劳动保护、工伤抚恤等用人费用，承担未正确执行劳动法用工规定所产生的法律责任，维护和保障员工的合法权益。</w:t>
      </w:r>
      <w:r/>
    </w:p>
    <w:p>
      <w:pPr>
        <w:ind w:firstLine="48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(13)作业用水经费由采购人承担。</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(14)本项目现场现有果壳箱和垃圾箱如有损坏，不论何种原因均由中标单位负责购买、更换至符合采购人要求。合同到期后，现场的果壳箱和垃圾箱等必须完好的移交给采购人。</w:t>
      </w:r>
      <w:r/>
    </w:p>
    <w:p>
      <w:pPr>
        <w:ind w:firstLine="48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(15)本项目公厕现场现有照明灯具、洗手器具、镜子、挂衣钩、烘手器、冲水设备等如有损坏,不论何种原因均由中标单位负责购买、更换，单个项目单次维修费用超过500元的，由中标人及时报经采购人维修。</w:t>
      </w:r>
      <w:r/>
    </w:p>
    <w:p>
      <w:pPr>
        <w:ind w:firstLine="484"/>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因突发情况(如台风、雨雪、冰雹、霜或冰冻等天气或气候因素，或车辆、居民、行人等人为因素，或是其它因素，以及复合因素或不明原因的情况)导致的道路污染包括建筑垃圾必须及时清除，不论这些因素是可预测或不可预测的，均已包含在投标报价中。除采购人要求外，不作调整。</w:t>
      </w:r>
      <w:r/>
    </w:p>
    <w:p>
      <w:pPr>
        <w:pStyle w:val="1067"/>
        <w:rPr>
          <w:rFonts w:hint="eastAsia" w:ascii="宋体" w:hAnsi="宋体" w:eastAsia="宋体" w:cs="宋体"/>
          <w:color w:val="auto"/>
          <w:highlight w:val="none"/>
          <w:lang w:val="en-US"/>
        </w:rPr>
        <w:sectPr>
          <w:headerReference w:type="default" r:id="rId15"/>
          <w:footerReference w:type="default" r:id="rId26"/>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auto"/>
          <w:highlight w:val="none"/>
          <w:lang w:val="en-US"/>
        </w:rPr>
      </w:r>
      <w:r/>
    </w:p>
    <w:p>
      <w:pP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：江苏省金坛茅山旅游度假区绿化养护考核标准及扣分细则</w:t>
      </w:r>
      <w:r/>
    </w:p>
    <w:tbl>
      <w:tblPr>
        <w:tblStyle w:val="107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851"/>
        <w:gridCol w:w="1282"/>
        <w:gridCol w:w="5960"/>
        <w:gridCol w:w="700"/>
        <w:gridCol w:w="6305"/>
      </w:tblGrid>
      <w:tr>
        <w:trPr>
          <w:trHeight w:val="454"/>
          <w:tblHeader/>
        </w:trPr>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Borders>
              <w:top w:val="single" w:color="auto"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596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考核标准</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6305" w:type="dxa"/>
            <w:vAlign w:val="center"/>
            <w:textDirection w:val="lrTb"/>
            <w:noWrap w:val="false"/>
          </w:tcPr>
          <w:p>
            <w:pPr>
              <w:jc w:val="center"/>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考核评分细则</w:t>
            </w:r>
            <w:r/>
          </w:p>
        </w:tc>
      </w:tr>
      <w:tr>
        <w:trPr>
          <w:trHeight w:val="465"/>
        </w:trPr>
        <w:tc>
          <w:tcPr>
            <w:tcBorders>
              <w:top w:val="none" w:color="000000" w:sz="4" w:space="0"/>
              <w:left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基础管理(30分)</w:t>
            </w:r>
            <w:r/>
          </w:p>
        </w:tc>
        <w:tc>
          <w:tcPr>
            <w:tcBorders>
              <w:top w:val="single" w:color="auto"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机具设备配置和管理</w:t>
            </w:r>
            <w:r/>
          </w:p>
        </w:tc>
        <w:tc>
          <w:tcPr>
            <w:tcBorders>
              <w:top w:val="single" w:color="auto"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1、机械设备配置完备，标识完整、运行正常；保养、保险措施到位，操作规范。</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日常工作中未按合同要求配置机械发现一次一项扣2分，标识、保险不到位发现一项一次扣1分；现场操作不规范、影响市容、污染其他设施每次扣1分。</w:t>
            </w:r>
            <w:r/>
          </w:p>
        </w:tc>
      </w:tr>
      <w:tr>
        <w:trPr>
          <w:trHeight w:val="465"/>
        </w:trPr>
        <w:tc>
          <w:tcPr>
            <w:tcBorders>
              <w:left w:val="single" w:color="auto" w:sz="4" w:space="0"/>
              <w:right w:val="single" w:color="auto" w:sz="4" w:space="0"/>
            </w:tcBorders>
            <w:tcW w:w="851" w:type="dxa"/>
            <w:vAlign w:val="center"/>
            <w:vMerge w:val="continue"/>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管护人员配置和管理</w:t>
            </w:r>
            <w:r/>
          </w:p>
        </w:tc>
        <w:tc>
          <w:tcPr>
            <w:tcBorders>
              <w:top w:val="single" w:color="auto"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2、人员配置完备、养护定人定岗定时；人员着装统一，挂牌、持证上岗；安全、保险措施到位；日常巡视制度健全并严格执行。</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日常工作中未按合同要求配置人员发现一次一项扣2分，着装、安全、保险不到位发现一项一次扣1分，未按合同管护模式进行管理扣2分；未按要求建立巡视制度扣2分，未及时发现、制止、上报违章现象扣2分/处。</w:t>
            </w:r>
            <w:r/>
          </w:p>
        </w:tc>
      </w:tr>
      <w:tr>
        <w:trPr>
          <w:trHeight w:val="510"/>
        </w:trPr>
        <w:tc>
          <w:tcPr>
            <w:tcBorders>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资料档案及整改回复</w:t>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3、基础资料齐全、台帐健全，月度考核报告在规定时间内及时正确报送。采购人下发的整改通知单按时按要求整改到位。</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未按规定要求，建立台帐，视情况每次扣2分。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月度考核报告未及时报送，每次每项扣2分。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整改通知下发后未按时按要求整改到位每次扣2分。</w:t>
            </w:r>
            <w:r/>
          </w:p>
        </w:tc>
      </w:tr>
      <w:tr>
        <w:trPr>
          <w:trHeight w:val="510"/>
        </w:trPr>
        <w:tc>
          <w:tcPr>
            <w:tcBorders>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社会反响</w:t>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4、及时处理抢险救灾等突发事件，无社会投诉和媒体曝光。</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日常工作中未及时处理突发事件每次扣1分，查实的社会投诉每次扣1分，媒体曝光扣3分，被领导批评的每次扣2分，被市、区考核办扣分的每次扣3分。</w:t>
            </w:r>
            <w:r/>
          </w:p>
        </w:tc>
      </w:tr>
      <w:tr>
        <w:trPr>
          <w:trHeight w:val="510"/>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1282"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突击任务完成情况</w:t>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5、按时保质完成度假区安排的突击（临时）任务。</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未按时保质完成度假区安排的突击（临时）任务，每次扣2分。</w:t>
            </w:r>
            <w:r/>
          </w:p>
        </w:tc>
      </w:tr>
      <w:tr>
        <w:trPr>
          <w:trHeight w:val="1005"/>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绿化考核</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（70分）</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行道树（30分）</w:t>
            </w:r>
            <w:r/>
          </w:p>
        </w:tc>
        <w:tc>
          <w:tcPr>
            <w:tcBorders>
              <w:top w:val="single" w:color="auto" w:sz="4" w:space="0"/>
              <w:left w:val="single" w:color="auto"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1、生长势：无缺株、死树；生长正常，无明显病枯枝、断枝和徒长枝；按全年养护计划做好管理工作。</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缺株且在适合季节未及时补种的扣0.1分/株,有明显病枯枝、断枝和徒长枝扣0.1分/株；长势不良、生长季节出现黄化等现象影响景观的扣0.1分/株；未按时作好养护工作（修剪、剥芽、施肥、台风季节扶正、夏季抗旱、冬季涂白）扣0.1分/株。</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2、树冠：完整统一，规格一致；骨架均匀合理；绿量适中；按要求与各项公用设施保持合理距离；分叉点高度一致。</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树冠不完整扣0.1分/株，骨架不合理扣0.1分/株；未按要求与公用设施保持距离扣0.1分/株；分叉点高度不一致扣0.1分/株。</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3、树干：树干挺直，树干上无萌蘖芽；树干无悬挂物；按要求及标准对树木及时支撑。</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树干倾斜严重的扣0.1分/株，树干上萌蘖芽扣0.1分/株，树干上有悬挂物扣0.1分/株；树干中空未及时处理扣0.1分/株；新种树木未按要求支撑的扣0.1分/株。</w:t>
            </w:r>
            <w:r/>
          </w:p>
        </w:tc>
      </w:tr>
      <w:tr>
        <w:trPr>
          <w:trHeight w:val="510"/>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4、树穴：形式统一；主要路段按要求进行树穴覆盖，盖板无缺损，地被生长良好，无杂草；树穴全日保洁，无垃圾、杂物。</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路段内未按要求进行树穴覆盖扣1分，盖板有缺损扣0.1分/株，地被有杂草或积水扣0.1分/株；树穴有垃圾或杂物扣0.1分/株。</w:t>
            </w:r>
            <w:r/>
          </w:p>
        </w:tc>
      </w:tr>
      <w:tr>
        <w:trPr>
          <w:trHeight w:val="255"/>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5、病虫害控制：病虫害防治及时，有效，常见病虫害危害在5%以下。</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有明显病虫害危害的扣0.1分/株。</w:t>
            </w:r>
            <w:r/>
          </w:p>
        </w:tc>
      </w:tr>
      <w:tr>
        <w:trPr>
          <w:trHeight w:val="313"/>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82" w:type="dxa"/>
            <w:vAlign w:val="center"/>
            <w:vMerge w:val="restart"/>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绿地         （40分）</w:t>
            </w:r>
            <w:r/>
          </w:p>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960" w:type="dxa"/>
            <w:vAlign w:val="bottom"/>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1、景观面貌：群落结构合理，层次分明，植株疏密得当，景观效果良好。</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群落结构不合理，层次不分明扣1分，植株疏密分布不均扣1分，景观凌乱扣1-2分。</w:t>
            </w:r>
            <w:r/>
          </w:p>
        </w:tc>
      </w:tr>
      <w:tr>
        <w:trPr>
          <w:trHeight w:val="765"/>
        </w:trPr>
        <w:tc>
          <w:tcPr>
            <w:tcBorders>
              <w:top w:val="single" w:color="auto" w:sz="4" w:space="0"/>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2、乔灌木：树冠完整，植物生长良好，适时开花、结果（2分）；色叶树季相明显，无死树、病树，无明显病枯枝、断枝和徒长枝（4分）；修剪合理（4分）。</w:t>
            </w:r>
            <w:r/>
          </w:p>
        </w:tc>
        <w:tc>
          <w:tcPr>
            <w:tcBorders>
              <w:top w:val="single" w:color="auto"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树冠不完整扣0.1分/株，植物长势不良扣0.1分/株，树干上萌蘖芽扣0.1分/株。有死树未清除或在适合季节未及时补种的扣0.1分/株，有明显病枯枝、断枝和徒长枝扣0.1分/株，修剪不合理扣0.1分/株。</w:t>
            </w:r>
            <w:r/>
          </w:p>
        </w:tc>
      </w:tr>
      <w:tr>
        <w:trPr>
          <w:trHeight w:val="1140"/>
        </w:trPr>
        <w:tc>
          <w:tcPr>
            <w:tcBorders>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3、色块花卉：色块、绿篱修剪整齐，线条、图案顺畅，边沟清晰（4分）；草花四季有花，及时更换（3分）；花卉生长良好，色泽鲜艳，无缺株和残花败叶（3分）； </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色块、绿篱不整齐，线条、图案不顺畅、边沟不清晰扣0.1分/处，死亡未及时更换的，每5m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为一处，扣0.5分/处。花卉长势不良扣0.1分/m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，开花率&lt;30%扣0.2分，开花率〈20%扣0.4分，开花率〈10%扣0.6分，残花败叶扣0.1分/m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trHeight w:val="855"/>
        </w:trPr>
        <w:tc>
          <w:tcPr>
            <w:tcBorders>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4、地被、草坪：地被植物长势茂盛，无枯枝、败叶、残花（3分）；草坪生长良好，高度适宜，覆盖率达到比例，无大面积衰退或滞长现象，无积水（3分）。</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地被有枯枝、败叶、残花扣0.1分/m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。残缺扣0.1分/m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 草坪高度超过10cm扣0.1分/10m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，覆盖率小于98%每1%扣0.1分，生长较差扣1-2分；积水扣0.1/m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，高低不平扣0.1/10m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r>
        <w:trPr>
          <w:trHeight w:val="525"/>
        </w:trPr>
        <w:tc>
          <w:tcPr>
            <w:tcBorders>
              <w:left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5、杂草控制：及时拔除各类影响植物生长或有碍景观的杂草（4分）及藤类植物（2分），杂草率&lt;10%。</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有碍景观杂草，杂草率&gt;10%的, 杂草率每上升5%扣0.5分；有碍景观藤类植物扣0.1分/处。</w:t>
            </w:r>
            <w:r/>
          </w:p>
        </w:tc>
      </w:tr>
      <w:tr>
        <w:trPr>
          <w:trHeight w:val="315"/>
        </w:trPr>
        <w:tc>
          <w:tcPr>
            <w:tcBorders>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bottom w:val="single" w:color="auto" w:sz="4" w:space="0"/>
              <w:right w:val="single" w:color="auto" w:sz="4" w:space="0"/>
            </w:tcBorders>
            <w:tcW w:w="1282"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5960"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6、病虫害防治：防治及时有效，危害率控制在10%以下。</w:t>
            </w:r>
            <w:r/>
          </w:p>
        </w:tc>
        <w:tc>
          <w:tcPr>
            <w:tcBorders>
              <w:top w:val="none" w:color="000000" w:sz="4" w:space="0"/>
              <w:left w:val="none" w:color="000000" w:sz="4" w:space="0"/>
              <w:bottom w:val="single" w:color="auto" w:sz="4" w:space="0"/>
              <w:right w:val="single" w:color="auto" w:sz="4" w:space="0"/>
            </w:tcBorders>
            <w:tcW w:w="700"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6305" w:type="dxa"/>
            <w:vAlign w:val="center"/>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有病虫害危害的，乔灌木扣0.1分/株，绿篱、色块、草坪扣0.1分/m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tc>
      </w:tr>
    </w:tbl>
    <w:p>
      <w:pP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067"/>
        <w:rPr>
          <w:rFonts w:hint="eastAsia"/>
          <w:color w:val="auto"/>
          <w:highlight w:val="none"/>
          <w:lang w:val="en-US"/>
        </w:rPr>
      </w:pPr>
      <w:r>
        <w:rPr>
          <w:rFonts w:hint="eastAsia"/>
          <w:color w:val="auto"/>
          <w:highlight w:val="none"/>
          <w:lang w:val="en-US"/>
        </w:rPr>
      </w:r>
      <w:r/>
    </w:p>
    <w:p>
      <w:pPr>
        <w:pStyle w:val="106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01包清单</w:t>
      </w:r>
      <w:r/>
    </w:p>
    <w:tbl>
      <w:tblPr>
        <w:tblStyle w:val="107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1"/>
        <w:gridCol w:w="1647"/>
        <w:gridCol w:w="3038"/>
        <w:gridCol w:w="531"/>
        <w:gridCol w:w="1416"/>
        <w:gridCol w:w="1048"/>
        <w:gridCol w:w="1106"/>
        <w:gridCol w:w="1056"/>
        <w:gridCol w:w="1515"/>
        <w:gridCol w:w="1548"/>
        <w:gridCol w:w="697"/>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绿地等级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其他突击性绿化、保洁服务费（固定费用，后期按实结算）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采购最高限价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w:t>
            </w:r>
            <w:r>
              <w:rPr>
                <w:rStyle w:val="1545"/>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w:t>
            </w:r>
            <w:r>
              <w:rPr>
                <w:rStyle w:val="1545"/>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绿化养护一包（103.7485万㎡）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尚阳路19.2万㎡、尚阳路遗留项目 6.9455万㎡、寻仙路14.3万㎡、、游客中心12.38万㎡ 、尚水路5.5万㎡、致和路12.123万㎡、新浮水库25万㎡、新浮路1.2万㎡、雅居乐移交绿化7.1万㎡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1037485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3734946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3734946</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3934946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尚阳路、寻仙路、尚水路、致和路、新湖路、新浮水库绿道、原X205、常大科创园沿线，道路长度为20046米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970000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4904946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02包清单</w:t>
      </w:r>
      <w:r/>
    </w:p>
    <w:tbl>
      <w:tblPr>
        <w:tblStyle w:val="10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63"/>
        <w:gridCol w:w="998"/>
        <w:gridCol w:w="3858"/>
        <w:gridCol w:w="599"/>
        <w:gridCol w:w="1416"/>
        <w:gridCol w:w="1190"/>
        <w:gridCol w:w="1266"/>
        <w:gridCol w:w="1056"/>
        <w:gridCol w:w="1095"/>
        <w:gridCol w:w="1539"/>
        <w:gridCol w:w="696"/>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绿地等级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最高单价限价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其他突击性绿化、保洁服务费</w:t>
            </w:r>
            <w:r>
              <w:rPr>
                <w:rFonts w:hint="eastAsia" w:ascii="宋体" w:hAnsi="宋体" w:eastAsia="宋体" w:cs="宋体"/>
                <w:i w:val="0"/>
                <w:iCs w:val="0"/>
                <w:color w:val="auto"/>
                <w:sz w:val="24"/>
                <w:szCs w:val="24"/>
                <w:highlight w:val="none"/>
                <w:u w:val="none"/>
                <w:lang w:val="en-US" w:eastAsia="zh-CN" w:bidi="ar"/>
              </w:rPr>
              <w:t xml:space="preserve">（固定费用，后期按实结算）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采购最高限价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绿化养护二包（88.1万㎡）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访仙路一标段12.4万㎡、二标段22.2万㎡、访仙三标段3.2万㎡、白鹭湖下游绿化3.5万㎡、白鹭湖5万㎡、望仙路15.6万㎡、金茅路16.6万㎡、金茅路（彭城庙2.7万㎡）、百羊路2.7万㎡、观云路约4.2万㎡、白鹭湖5万㎡、金茅路（彭城庙2.7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3171600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3371600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访仙路、观云路、百羊路、望仙路、A线连接线，道路长度为12889米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870000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4241600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1067"/>
        <w:rPr>
          <w:rFonts w:hint="default"/>
          <w:color w:val="auto"/>
          <w:highlight w:val="none"/>
          <w:lang w:val="en-US" w:eastAsia="zh-CN"/>
        </w:rPr>
        <w:sectPr>
          <w:footnotePr/>
          <w:endnotePr/>
          <w:type w:val="nextPage"/>
          <w:pgSz w:w="16840" w:h="11907" w:orient="landscape"/>
          <w:pgMar w:top="1080" w:right="1440" w:bottom="1080" w:left="1440" w:header="851" w:footer="851" w:gutter="0"/>
          <w:cols w:num="1" w:sep="0" w:space="1701" w:equalWidth="1"/>
          <w:docGrid w:linePitch="360"/>
        </w:sectPr>
      </w:pPr>
      <w:r>
        <w:rPr>
          <w:rFonts w:hint="default"/>
          <w:color w:val="auto"/>
          <w:highlight w:val="none"/>
          <w:lang w:val="en-US" w:eastAsia="zh-CN"/>
        </w:rPr>
      </w:r>
      <w:r/>
    </w:p>
    <w:p>
      <w:pPr>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533"/>
        <w:numPr>
          <w:ilvl w:val="0"/>
          <w:numId w:val="0"/>
        </w:numPr>
        <w:keepLines w:val="0"/>
        <w:keepNext w:val="0"/>
        <w:pageBreakBefore w:val="0"/>
        <w:spacing w:line="440" w:lineRule="atLeast"/>
        <w:widowControl w:val="off"/>
        <w:rPr>
          <w:rFonts w:hint="eastAsia" w:ascii="宋体" w:hAnsi="宋体" w:eastAsia="宋体" w:cs="宋体"/>
          <w:b/>
          <w:bCs w:val="0"/>
          <w:color w:val="auto"/>
          <w:sz w:val="24"/>
          <w:szCs w:val="24"/>
          <w:highlight w:val="none"/>
        </w:rPr>
      </w:pPr>
      <w:r/>
      <w:bookmarkStart w:id="863" w:name="_Toc99301425"/>
      <w:r>
        <w:rPr>
          <w:rFonts w:hint="eastAsia" w:ascii="宋体" w:hAnsi="宋体" w:eastAsia="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rPr>
        <w:t xml:space="preserve">采购标的对应的中小企业划分标准所属行业一览表</w:t>
      </w:r>
      <w:r/>
    </w:p>
    <w:tbl>
      <w:tblPr>
        <w:tblStyle w:val="1075"/>
        <w:tblW w:w="100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4710"/>
        <w:gridCol w:w="4358"/>
      </w:tblGrid>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采购标的</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对应中小企业划分标准所属行业</w:t>
            </w:r>
            <w:r/>
          </w:p>
        </w:tc>
      </w:tr>
      <w:tr>
        <w:trPr>
          <w:cantSplit/>
          <w:jc w:val="center"/>
          <w:trHeight w:val="567"/>
        </w:trPr>
        <w:tc>
          <w:tcPr>
            <w:tcW w:w="985"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4710"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江苏省金坛茅山旅游度假区绿化养护及环卫保洁项目</w:t>
            </w:r>
            <w:r/>
          </w:p>
        </w:tc>
        <w:tc>
          <w:tcPr>
            <w:tcW w:w="4358" w:type="dxa"/>
            <w:vAlign w:val="center"/>
            <w:textDirection w:val="lrTb"/>
            <w:noWrap w:val="false"/>
          </w:tcPr>
          <w:p>
            <w:pPr>
              <w:ind w:firstLine="0"/>
              <w:jc w:val="center"/>
              <w:keepLines w:val="0"/>
              <w:keepNext w:val="0"/>
              <w:pageBreakBefore w:val="0"/>
              <w:spacing w:line="440" w:lineRule="atLeas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其他未列明行业</w:t>
            </w:r>
            <w:r/>
          </w:p>
        </w:tc>
      </w:tr>
    </w:tbl>
    <w:p>
      <w:pPr>
        <w:jc w:val="center"/>
        <w:spacing w:line="360" w:lineRule="auto"/>
        <w:rPr>
          <w:rFonts w:hint="eastAsia" w:ascii="宋体" w:hAnsi="宋体" w:eastAsia="宋体" w:cs="宋体"/>
          <w:b/>
          <w:color w:val="auto"/>
          <w:sz w:val="21"/>
          <w:szCs w:val="21"/>
          <w:highlight w:val="none"/>
        </w:rPr>
        <w:outlineLvl w:val="0"/>
      </w:pPr>
      <w:r>
        <w:rPr>
          <w:rFonts w:hint="eastAsia" w:ascii="宋体" w:hAnsi="宋体" w:eastAsia="宋体" w:cs="宋体"/>
          <w:b/>
          <w:color w:val="auto"/>
          <w:sz w:val="21"/>
          <w:szCs w:val="21"/>
          <w:highlight w:val="none"/>
        </w:rPr>
      </w:r>
      <w:r/>
    </w:p>
    <w:p>
      <w:pPr>
        <w:jc w:val="center"/>
        <w:spacing w:line="360" w:lineRule="auto"/>
        <w:rPr>
          <w:rFonts w:hint="eastAsia" w:ascii="宋体" w:hAnsi="宋体" w:eastAsia="宋体" w:cs="宋体"/>
          <w:b/>
          <w:color w:val="auto"/>
          <w:sz w:val="36"/>
          <w:szCs w:val="36"/>
          <w:highlight w:val="none"/>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color w:val="auto"/>
          <w:sz w:val="36"/>
          <w:szCs w:val="36"/>
          <w:highlight w:val="none"/>
        </w:rPr>
      </w:r>
      <w:r/>
    </w:p>
    <w:p>
      <w:pPr>
        <w:jc w:val="both"/>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第六章   拟签订的合同文本</w:t>
      </w:r>
      <w:bookmarkEnd w:id="863"/>
      <w:r/>
      <w:r/>
    </w:p>
    <w:p>
      <w:pPr>
        <w:jc w:val="center"/>
        <w:rPr>
          <w:rFonts w:hint="eastAsia" w:ascii="宋体" w:hAnsi="宋体" w:eastAsia="宋体" w:cs="宋体"/>
          <w:b/>
          <w:color w:val="auto"/>
          <w:sz w:val="28"/>
          <w:szCs w:val="22"/>
          <w:highlight w:val="none"/>
        </w:rPr>
      </w:pPr>
      <w:r/>
      <w:bookmarkStart w:id="864" w:name="_Toc99301426"/>
      <w:r>
        <w:rPr>
          <w:rFonts w:hint="eastAsia" w:ascii="宋体" w:hAnsi="宋体" w:eastAsia="宋体" w:cs="宋体"/>
          <w:b/>
          <w:color w:val="auto"/>
          <w:sz w:val="36"/>
          <w:szCs w:val="36"/>
          <w:highlight w:val="none"/>
        </w:rPr>
        <w:br w:type="page" w:clear="all"/>
      </w:r>
      <w:r>
        <w:rPr>
          <w:rFonts w:hint="eastAsia" w:ascii="宋体" w:hAnsi="宋体" w:eastAsia="宋体" w:cs="宋体"/>
          <w:b/>
          <w:color w:val="auto"/>
          <w:sz w:val="28"/>
          <w:szCs w:val="22"/>
          <w:highlight w:val="none"/>
        </w:rPr>
        <w:t xml:space="preserve">政府采购合同（服务）</w:t>
      </w:r>
      <w:r/>
    </w:p>
    <w:p>
      <w:pPr>
        <w:jc w:val="both"/>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采购人(以下简称甲方)：        </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中标人(以下简称乙方)：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根据《中华人民共和国民法典》等相关法律法规之规定，按照平等、自愿、公平和诚实信用的原则，经甲乙双方协商一致，就相关事宜达成如下合同条款。</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1.采购内容：甲方确定乙方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项目服务的实施人。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2.服务范围：详见采购需求。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本项目的实施范围及工作量是根据项目现状进行的预估，乙方在投标前已自行前往现场并认真踏勘，合同价已综合考虑各种风险因素，在合同履行过程中若遇实际结算数量有增减的，乙方不得进行索赔。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3.合同履行期限：自    年   月   日至     年  月  日止，具体养护开始时间以实际开始养护之日起计算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原服务合同已经终止的，服务开始时间为本合同签订之日；原服务合同尚未终止的，服务开始时间为原服务合同终止之日的次日。各服务结束时间统一为本合同签订之日满1年的对应日（如无对应日，则为当月最后一日；遇节假日不顺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合同一年一签，第一年合同期限届满，符合合同质量要求和《江苏省金坛茅山旅游度假区管理委员会绿化养护考核细则》、《江苏省金坛茅山旅游度假区管理委员会环卫考核细则》，经采购人同意后，可顺延续签下一年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4.合同期内环卫考核案件按期整改率未达98%的，甲方有权终止合同。</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5.作业车辆/设备确保要求如下</w:t>
      </w:r>
      <w:r>
        <w:rPr>
          <w:rFonts w:hint="eastAsia" w:ascii="宋体" w:hAnsi="宋体" w:eastAsia="宋体" w:cs="宋体"/>
          <w:b/>
          <w:bCs/>
          <w:color w:val="auto"/>
          <w:sz w:val="24"/>
          <w:szCs w:val="24"/>
          <w:highlight w:val="none"/>
        </w:rPr>
        <w:t xml:space="preserve">：</w:t>
      </w:r>
      <w:r/>
    </w:p>
    <w:tbl>
      <w:tblPr>
        <w:tblStyle w:val="1102"/>
        <w:tblW w:w="98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9"/>
        <w:gridCol w:w="2520"/>
        <w:gridCol w:w="1155"/>
        <w:gridCol w:w="2595"/>
        <w:gridCol w:w="1243"/>
      </w:tblGrid>
      <w:tr>
        <w:trPr>
          <w:jc w:val="center"/>
          <w:trHeight w:val="643"/>
        </w:trPr>
        <w:tc>
          <w:tcPr>
            <w:tcW w:w="2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分类</w:t>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车辆名称</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车辆/设备配置</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746"/>
        </w:trPr>
        <w:tc>
          <w:tcPr>
            <w:tcW w:w="2339"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1、环卫保洁车辆/设备配置</w:t>
            </w:r>
            <w:r/>
          </w:p>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3吨(整备质量)清扫车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985"/>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8吨(整备质量)高压冲洗洒水车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98"/>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8吨(整备质量)洗扫车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728"/>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3吨(整备质量)垃圾压缩车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835"/>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1.5吨电动垃圾收运车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48"/>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电动保洁车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92"/>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小型电瓶高压冲洗车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23"/>
        </w:trPr>
        <w:tc>
          <w:tcPr>
            <w:tcW w:w="2339" w:type="dxa"/>
            <w:vAlign w:val="center"/>
            <w:vMerge w:val="restart"/>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2、绿化管养车辆/设备配置</w:t>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原装洒水车(核定载质量≥8吨)</w:t>
            </w:r>
            <w:r/>
          </w:p>
        </w:tc>
        <w:tc>
          <w:tcPr>
            <w:tcW w:w="1155" w:type="dxa"/>
            <w:vAlign w:val="center"/>
            <w:textDirection w:val="lrTb"/>
            <w:noWrap w:val="false"/>
          </w:tcPr>
          <w:p>
            <w:pPr>
              <w:ind w:firstLine="360"/>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登高车(作业高度≥10米)</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806"/>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雾炮车(抑尘车) (核定载质量≥8吨)</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7"/>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清运卡车或轻型载货专项作业车</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辆</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0"/>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背负式鼓风机</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0"/>
        </w:trPr>
        <w:tc>
          <w:tcPr>
            <w:tcW w:w="2339" w:type="dxa"/>
            <w:vAlign w:val="center"/>
            <w:vMerge w:val="continue"/>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52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打药机</w:t>
            </w:r>
            <w:r/>
          </w:p>
        </w:tc>
        <w:tc>
          <w:tcPr>
            <w:tcW w:w="115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2595"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满足作业要求</w:t>
            </w:r>
            <w:r/>
          </w:p>
        </w:tc>
        <w:tc>
          <w:tcPr>
            <w:tcW w:w="1243"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注：①以上车辆如有排放要求，排放应符合环保排放要求，禁止使用国三(含国三)以下，新购置的必须为国六排放；②乙方出资安装“环卫车辆专用智能化运行监管仪”，后续管理中车辆自费接入采购人信息化管理。③所有车辆/设备仅用于本项目作业使用，不另做它用。所有车辆在不作业时停放于合规地点 24 小时待命。</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二、组成本合同的有关文件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下列文件及有关附件是本合同不可分割的组成部分，与本合同具有同等法律效力，这些文件包括但不限于：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(1)中标通知书；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(2)采购文件；(含作业服务量清单及说明、环卫作业服务要求、环卫作业质量考评细则等)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(3)乙方的投标文件；(含分项报价表)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(4)乙方在投标过程中所作其它有关承诺、声明、书面澄清；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(5)甲乙双方商定的其他文件等。</w:t>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三、甲方权利和义务</w:t>
      </w:r>
      <w:r/>
    </w:p>
    <w:p>
      <w:pPr>
        <w:ind w:firstLine="480"/>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1、参考《常州市城市道路环卫作业管理办</w:t>
      </w:r>
      <w:r>
        <w:rPr>
          <w:rFonts w:hint="eastAsia" w:ascii="宋体" w:hAnsi="宋体" w:eastAsia="宋体" w:cs="宋体"/>
          <w:color w:val="auto"/>
          <w:sz w:val="24"/>
          <w:szCs w:val="24"/>
          <w:highlight w:val="none"/>
        </w:rPr>
        <w:t xml:space="preserve">法》、《金坛城区环卫作业服务要求(2026版)》、《金坛区城区环卫作业质量考核办法(2026版)》、《金坛区绿地养护内容及操作要求》、《常州市城市绿化植物养护管理技术规范》、《常州市城市绿地养护分级管理质量标准》、《常州市金坛区园林绿化养护作业管理考核细则(试行)》、《金坛区绿化养护月历》、《关于养护区域各类垃圾清理、运输、倾倒的要求》、《《常州市城市绿化专项考核实施方案》的通知(常城管委办2023 7号)》、《关于《常州市城市绿化专项考核实施方案》的补充通知》、《关于加强口袋公园长效综合管理工作的通知》、</w:t>
      </w:r>
      <w:r>
        <w:rPr>
          <w:rFonts w:hint="eastAsia" w:ascii="宋体" w:hAnsi="宋体" w:eastAsia="宋体" w:cs="宋体"/>
          <w:color w:val="auto"/>
          <w:sz w:val="24"/>
          <w:szCs w:val="24"/>
          <w:highlight w:val="none"/>
        </w:rPr>
        <w:t xml:space="preserve">《江苏省金坛茅山旅游度假区管理委员会绿化养护考核细则》、《江苏省金坛茅山旅游度假区管理委员会环卫考核细则》</w:t>
      </w:r>
      <w:r>
        <w:rPr>
          <w:rFonts w:hint="eastAsia" w:ascii="宋体" w:hAnsi="宋体" w:eastAsia="宋体" w:cs="宋体"/>
          <w:color w:val="auto"/>
          <w:sz w:val="24"/>
          <w:szCs w:val="24"/>
          <w:highlight w:val="none"/>
        </w:rPr>
        <w:t xml:space="preserve">等执行。绿化管护达到常州市城市绿地(行道树)养护分级管理质量标准二级管护绿地标准。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2.根据乙方在考核中的结果，按季度向乙方支付服务费。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3.听取乙方提出的建议并给予答复。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4.监督乙方履行承诺。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5.甲方将对中标项目管理负责人(绿化管养负责人)、环卫保洁负责人进行随机检查，出现一次不到场将处</w:t>
      </w:r>
      <w:r>
        <w:rPr>
          <w:rFonts w:hint="eastAsia" w:ascii="宋体" w:hAnsi="宋体" w:eastAsia="宋体" w:cs="宋体"/>
          <w:color w:val="auto"/>
          <w:sz w:val="24"/>
          <w:szCs w:val="24"/>
          <w:highlight w:val="none"/>
        </w:rPr>
        <w:t xml:space="preserve">2000元/人的违约金。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6.对本合同各考核办法的解释。考核办法依照相关政策如有修改，按最新文件执行，补充条款和相关事宜在双方友好协商完成后确定。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7.法规、政策规定由甲方承担的其他责任。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四、乙方权利和义务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1.根据各类考核办法和响应文件所作的承诺开展江苏省金坛茅山旅游度假区绿化</w:t>
      </w:r>
      <w:r>
        <w:rPr>
          <w:rFonts w:hint="eastAsia" w:ascii="宋体" w:hAnsi="宋体" w:eastAsia="宋体" w:cs="宋体"/>
          <w:color w:val="auto"/>
          <w:sz w:val="24"/>
          <w:szCs w:val="24"/>
          <w:highlight w:val="none"/>
          <w:lang w:val="en-US" w:eastAsia="zh-CN"/>
        </w:rPr>
        <w:t xml:space="preserve">养护</w:t>
      </w:r>
      <w:r>
        <w:rPr>
          <w:rFonts w:hint="eastAsia" w:ascii="宋体" w:hAnsi="宋体" w:eastAsia="宋体" w:cs="宋体"/>
          <w:color w:val="auto"/>
          <w:sz w:val="24"/>
          <w:szCs w:val="24"/>
          <w:highlight w:val="none"/>
        </w:rPr>
        <w:t xml:space="preserve">及环卫保洁项目工作。确保服务范围内的道路、公共设施、环卫设施、绿化树木等稳定呈现干净整洁的面貌，确保城市形象，提升城市品位。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2.为保证作业工作正常有效开展，乙方负责组成固定的专业作业队伍，按要求提交作业计划和相关的工作预案，经甲方认可并备案。乙方在进场作业的 10 日内，必须将保洁人员、绿化养护人员基本信息、身份证复印件、作业分布区域表(图) 交给甲方，必须制定环境巡回整治计划，并服从甲方的调配。</w:t>
      </w:r>
      <w:r/>
    </w:p>
    <w:p>
      <w:pPr>
        <w:ind w:firstLine="422"/>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乙方项目项目负责人(绿化管养负责人)：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；环卫保洁负责人：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3.接受甲方和相关管理部门的考核及其结果。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4.作业服务期内，甲方根据工作需要召开会议，乙方的法人或管理人员必须准时参加接受甲方和相关管理部门的考核及其结果，否则需承担违约金</w:t>
      </w:r>
      <w:r>
        <w:rPr>
          <w:rFonts w:hint="eastAsia" w:ascii="宋体" w:hAnsi="宋体" w:eastAsia="宋体" w:cs="宋体"/>
          <w:color w:val="auto"/>
          <w:sz w:val="24"/>
          <w:szCs w:val="24"/>
          <w:highlight w:val="none"/>
          <w:u w:val="single"/>
        </w:rPr>
        <w:t xml:space="preserve"> 0.2万 </w:t>
      </w:r>
      <w:r>
        <w:rPr>
          <w:rFonts w:hint="eastAsia" w:ascii="宋体" w:hAnsi="宋体" w:eastAsia="宋体" w:cs="宋体"/>
          <w:color w:val="auto"/>
          <w:sz w:val="24"/>
          <w:szCs w:val="24"/>
          <w:highlight w:val="none"/>
        </w:rPr>
        <w:t xml:space="preserve">元/次。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按照甲方的要求，及时更换不能胜任工作的环卫保洁、绿化管养工作人员；负责处理合同服务期内所有劳资纠纷和调解管理纠纷；落实甲方根据规章制度和工作需要提出的其他管理要求，并向甲方提供相关证明材料备案，否则需承担违约金</w:t>
      </w:r>
      <w:r>
        <w:rPr>
          <w:rFonts w:hint="eastAsia" w:ascii="宋体" w:hAnsi="宋体" w:eastAsia="宋体" w:cs="宋体"/>
          <w:color w:val="auto"/>
          <w:sz w:val="24"/>
          <w:szCs w:val="24"/>
          <w:highlight w:val="none"/>
          <w:u w:val="single"/>
        </w:rPr>
        <w:t xml:space="preserve">0.5万</w:t>
      </w:r>
      <w:r>
        <w:rPr>
          <w:rFonts w:hint="eastAsia" w:ascii="宋体" w:hAnsi="宋体" w:eastAsia="宋体" w:cs="宋体"/>
          <w:color w:val="auto"/>
          <w:sz w:val="24"/>
          <w:szCs w:val="24"/>
          <w:highlight w:val="none"/>
        </w:rPr>
        <w:t xml:space="preserve">元/次。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6.在任何情况下(如灾害天气期间或重大活动期间)，乙方均应保质保量按时完成甲方安排的指令性任务。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7.自觉执行国家的法律、法规，按常州市规定及时缴纳“五险”、对不符合缴纳条件的员工必须购买意外险，签订劳动用工合同，作业及管理人员工资不得低于金坛区最低工资标准，独立处理劳资纠纷等工作。</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8.接受甲方和社会监督，对存在的问题在指定时间内整改到位，并将整改结果报甲方。</w:t>
      </w:r>
      <w:r/>
    </w:p>
    <w:p>
      <w:pPr>
        <w:ind w:firstLine="480"/>
        <w:spacing w:line="360" w:lineRule="auto"/>
        <w:tabs>
          <w:tab w:val="center" w:pos="5131"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独立承担作业中的安全责任和经济赔偿。合同期内一切人员安全、设备安全均由中标单位负责。在服务过程中(包括上下班途中)的一切安全工作，如发生人身伤害、人员伤亡等意外事故，均由乙方负责处理并承担经济和道义上的责任，甲方不承担任何安全及事故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10.提供作业区域内公共设施的巡查服务，并做好市政设施的看护工作，发现区域内公共设施破损、挖掘(顶管)和移植、占用城市绿化等现象的应及时上报。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11.向甲方提出合理化建议。准时参加甲方召开的会议。</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12.各类作业期间，必须按各工种的操作特性，落实各类的安全防护措施，确保人员及财产的安全。</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13.乙方有义务按投标文件中的服务承诺提供良好的服务。</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14.乙方服务范围内各类垃圾必须依规依法清运和处置。处置费用由乙方承担，如涉及违规违法处置垃圾的行为，乙方承担一切法律责任和经济责任。</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因突发情况(如台风、雨雪、冰雹、霜或冰冻等天气或气候因素，或车辆、居民、行人等人为因素，或是其他因素，以及复合因素或不明原因的情况》导致的道路污染，包括建筑垃圾必须及时清除。冰雪天气必须按要求做好扫雪除冰工作，铲雪车、融雪撒布机及融雪盐、融雪剂等自备。</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乙方必须安排专人配置“常州市城市运行管理服务平台”账号，用于接收平台案件派单，并第时间通知相关人员进行整改，并在规定时间内完成整改并反馈到平台。对未按要求整改并回复平台派单的，按考核意见中对应层级问题扣款数进行扣款。</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17.加强安全措施:乙方必须坚持对作业人员进行每月 1 次安全教育:作业车辆须摆放整齐，停车须紧靠测石，严禁在路口、公交站台等不安全或影响交通的地方停放:购置意外伤害险，做好作业人员安全风险规避工作:做好作业时安全突发事件的应急处置和保障措施。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18.乙方负有管护责任的养护范围的植物死亡必须按甲方要求在规定的期限内及时补植(同规格、同品种)。</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因不可抗力因素导致的植物死亡或损毁，由乙方按照甲方要求进行补植，补植费用由甲方承担(由乙方向甲方提交补植方案及相应费用，由甲方同意后方可进行补植工作)。养护工作均由乙方承担(其费用已包含在养护费中，不再另行结算)。</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乙方进场前，必须对养护作业范围内的绿化种植情况全程视频录像。如因绿化管护问题双方发生争议，以视频录像证据为准，无录像作为证据的，乙方必须服从甲方的养护要求，乙方不得以事实不清楚等为由拒绝服从，否则扣除全部履约保证金，同时甲方有权解除合同。</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20.接受并主动配合甲方及行业管理部门的检查，甲方合理调动乙方人员、设备时，乙方应服从安排予以配合。范围之外的突击性、突发性工作，乙方须服从甲方的安排，不得无故拖延。</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乙方使用特种作业车辆作业前，须编制作业组织方案，严格按照相关规范要求完成养护作业。实施作业过程中，须视作业风险在作业现场设置安全警示和作业围挡，遵守作业规范与相关管理要求，做到文明作业。涉及道路封闭作业时，乙方须及时上报甲方，由甲方向主管部门报批后方能实施。</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乙方的绿化养护人员应具有相应的技术等级证书(绿化工、花卉工、植保员、登高作业人员等)，其中登高作业人员必须具备应急管理部门颁发有效的作业类别含高处作业的证件，乙方需为登高作业人员等特殊工种的人员购买必要的意外伤害险等。</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23.法规、政策规定由乙方承担的其他责任。</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五、价格与支付</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b/>
          <w:bCs/>
          <w:color w:val="auto"/>
          <w:sz w:val="24"/>
          <w:szCs w:val="24"/>
          <w:highlight w:val="none"/>
        </w:rPr>
        <w:t xml:space="preserve">本合同金额为人民币 </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b/>
          <w:bCs/>
          <w:color w:val="auto"/>
          <w:sz w:val="24"/>
          <w:szCs w:val="24"/>
          <w:highlight w:val="none"/>
        </w:rPr>
        <w:t xml:space="preserve">元/年。     </w:t>
      </w:r>
      <w:r/>
    </w:p>
    <w:p>
      <w:pPr>
        <w:ind w:firstLine="42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付款时间: 合同签订且乙方进场服务后，甲方每月考核乙方的服务，于每季度结束后根据考核结果和实际费用情况，支付该季度服务费用。付款方式: 以转账方式直接转入乙方银行账户付款前，乙方向甲方提供等额增值税发票。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总价为综合报价，应包括但不限于人员费用(工资、福利、慰问金、培训、加班、社会保险、意外保险等)、服务所用设备工具购置及维修费用、服务所用材料消耗费用、劳动保护费用、管理费用、利润、税金、政策性文件规定及合同包含的所有风险、责任等各项应有费用。</w:t>
      </w:r>
      <w:r/>
    </w:p>
    <w:p>
      <w:pPr>
        <w:ind w:firstLine="482"/>
        <w:spacing w:line="360" w:lineRule="auto"/>
        <w:tabs>
          <w:tab w:val="left" w:pos="199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六、项目作业的实施和终止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合同签订后，甲方根据项目实际情况向乙方下达作业指令，具体下达时间以甲方通知为准，乙方应无条件接受。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合同交接过渡期(含合同始止期)要求：</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合同终止(或解除)或合同服务期限届满后，乙方应于合同期满当日无条件向甲方交还环卫作业权。甲乙双方应提前 10 天进行交接手续和准备，确保准时交接。乙方将全部服务工作及时移交甲方，并处理好与作业人员的劳动关系。</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乙方须在服务期将满或合同即将终止时，在新的服务单位尚未确定或暂未进行接管时，乙方将按照原合同规定全力配合甲方继续做好服务项目的工作。</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在合同交接过渡期(含合同始、止两个交接期)内，乙方应做好项目服务交接工作。</w:t>
      </w:r>
      <w:r/>
    </w:p>
    <w:p>
      <w:pPr>
        <w:numPr>
          <w:ilvl w:val="0"/>
          <w:numId w:val="19"/>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乙方需确保交接期间服务质量，否则甲方上报行业主管部门。</w:t>
      </w:r>
      <w:r/>
    </w:p>
    <w:p>
      <w:pPr>
        <w:ind w:firstLine="482"/>
        <w:spacing w:line="360" w:lineRule="auto"/>
        <w:tabs>
          <w:tab w:val="left" w:pos="1995"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七、履约保证金的支付</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1.根据采购文件的规定，乙方应交纳签约合同总价的5%作为履约保证金。</w:t>
      </w:r>
      <w:r>
        <w:rPr>
          <w:rFonts w:hint="eastAsia" w:ascii="宋体" w:hAnsi="宋体" w:eastAsia="宋体" w:cs="宋体"/>
          <w:color w:val="auto"/>
          <w:spacing w:val="8"/>
          <w:sz w:val="24"/>
          <w:szCs w:val="24"/>
          <w:highlight w:val="none"/>
        </w:rPr>
        <w:t xml:space="preserve">合同到期未违反合同约定事项后一次性退还</w:t>
      </w:r>
      <w:r>
        <w:rPr>
          <w:rFonts w:hint="eastAsia" w:ascii="宋体" w:hAnsi="宋体" w:eastAsia="宋体" w:cs="宋体"/>
          <w:color w:val="auto"/>
          <w:spacing w:val="8"/>
          <w:sz w:val="24"/>
          <w:szCs w:val="24"/>
          <w:highlight w:val="none"/>
          <w:lang w:val="zh-TW"/>
        </w:rPr>
        <w:t xml:space="preserve">(</w:t>
      </w:r>
      <w:r>
        <w:rPr>
          <w:rFonts w:hint="eastAsia" w:ascii="宋体" w:hAnsi="宋体" w:eastAsia="宋体" w:cs="宋体"/>
          <w:color w:val="auto"/>
          <w:spacing w:val="8"/>
          <w:sz w:val="24"/>
          <w:szCs w:val="24"/>
          <w:highlight w:val="none"/>
        </w:rPr>
        <w:t xml:space="preserve">不计息</w:t>
      </w:r>
      <w:r>
        <w:rPr>
          <w:rFonts w:hint="eastAsia" w:ascii="宋体" w:hAnsi="宋体" w:eastAsia="宋体" w:cs="宋体"/>
          <w:color w:val="auto"/>
          <w:spacing w:val="8"/>
          <w:sz w:val="24"/>
          <w:szCs w:val="24"/>
          <w:highlight w:val="none"/>
          <w:lang w:val="zh-TW"/>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2.合同期满后或不属乙方重大责任事故造成的本合同终止，甲方一次性无息返还乙方的履约保证金。</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八、违约责任级考核办法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1.合同任一方不履行合同义务或违反履行合同义务约定的，应当承担继续履行、采取补救措施或者赔偿损失等违约责任。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2.乙方无法完成项目的，应向甲方支付签约合同总价10％的违约金，同时甲方有权解除合同。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3.乙方完成的项目不符合要求的，在甲方规定时间内，修正有缺陷的部分以达到合同规定的要求并承担一切费用和风险，同时承担甲方因此所遭受的全部损失；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4.如遇政策、法规调整等因素、需变更或终止本合同时，甲方只对已发生的合格作业量负责，根据已发生的合格作业量与乙方办理结算，不承担其它违约责任。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5.乙方未能完全按规定和承诺提供服务的，应向甲方支付合同总价5％的违约金。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6.违约方承担违约责任并不影响其合同项下的义务(合同解除的除外)。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7.绿化管养考核：</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（一）、考核依据</w:t>
      </w:r>
      <w:r/>
    </w:p>
    <w:p>
      <w:pPr>
        <w:ind w:firstLine="482"/>
        <w:spacing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1、甲方与乙方签订的合同。</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2、《常州市城市绿化植物养护管理技术规范》、《常州市城市</w:t>
      </w:r>
      <w:r>
        <w:rPr>
          <w:rFonts w:hint="eastAsia" w:ascii="宋体" w:hAnsi="宋体" w:eastAsia="宋体" w:cs="宋体"/>
          <w:color w:val="auto"/>
          <w:sz w:val="24"/>
          <w:szCs w:val="24"/>
          <w:highlight w:val="none"/>
        </w:rPr>
        <w:t xml:space="preserve">绿地（行道树）养护分级管理质量标准》、《金坛区绿地养护内容及操作要求》、《江苏省金坛茅山旅游度假区绿化养</w:t>
      </w:r>
      <w:r>
        <w:rPr>
          <w:rFonts w:hint="eastAsia" w:ascii="宋体" w:hAnsi="宋体" w:eastAsia="宋体" w:cs="宋体"/>
          <w:color w:val="auto"/>
          <w:sz w:val="24"/>
          <w:szCs w:val="24"/>
          <w:highlight w:val="none"/>
        </w:rPr>
        <w:t xml:space="preserve">护考核细则》、合同要求、招投标文件、招标公告等文件。其他可以作为考核标准的法律、法规与相关文件。</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3、甲方相关科室组织人员，按规定进行考核。</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4、每月完成考核后，根据考核得分核算当月综合考核得分，第二个月将综合考核得分结果进行公示（用信息平台发送），并召开考核点评会将综合考核结果通报给乙方。</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（二）、考核措施及违约责任</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绿化养护单位每月考核得分，得95分及以上的获当月全额绿化养护费；得分从94分开始至85分（含94、85分），每减少1分核减当月绿化养护费1%；得分从84分开始至80分（含84、80分），每减少1分核减当月绿化养护费2%；低于80分的当月绿化养护全核减。费用计算以百分数相加相减，不做复利计算。</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一个养护年度中，连续两次或累计三次月度考核低于85分者（不含85分），甲方有权解除合同，按合同约定核减养护费用，扣除全部履约保证金。</w:t>
      </w:r>
      <w:r/>
    </w:p>
    <w:p>
      <w:pPr>
        <w:numPr>
          <w:ilvl w:val="0"/>
          <w:numId w:val="20"/>
        </w:numPr>
        <w:ind w:left="5"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养护过程中出现如下情况的发现一次，支付违约金1000元；发现二次，支付违约金10000元，同时当月综合得分额外扣5分；发现三次，甲方有权终止合同，并扣除全部履约保证金；造成损失的，乙方应按原品种规格按照甲方规定时间内补植到位，并加强养护，确保成活（苗木及种植等费用均由中标供应商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（1）未按甲方要求上报工作计划的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（2）未按工作计划完成工作的；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（3）擅自使用化学除草药剂的；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（4）擅自清除绿地内乔灌木（包含枯死乔灌木）</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（5）出现苗木受损及死亡（包括人为踩踏等），未发现问题或未及时上报、未及时恢复到位的；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（6）未按甲方要求进行抗旱的；</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（7）其他养护问题。</w:t>
      </w:r>
      <w:r/>
    </w:p>
    <w:p>
      <w:pPr>
        <w:numPr>
          <w:ilvl w:val="0"/>
          <w:numId w:val="20"/>
        </w:numPr>
        <w:ind w:left="5"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造型树木部分片枝部分死亡，影响景观较小的，乙方按5000元/株赔偿甲方；造型树木部分片枝部分死亡影响整体景观的，由乙方按照甲方要求以品种原规格补植到位或者按照甲方提供的工程造价金额由乙方赔偿甲方，并承担5000元/株违约金；造型树木养护不当造成树木死亡的，由乙方按照甲方要求以原品种原规格补植到位或者按照甲方提供的工程造价金额由乙方赔偿甲方，并承担违约金10000元违约金。</w:t>
      </w:r>
      <w:r/>
    </w:p>
    <w:p>
      <w:pPr>
        <w:numPr>
          <w:ilvl w:val="0"/>
          <w:numId w:val="20"/>
        </w:numPr>
        <w:ind w:left="5"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发现问题并通过各种方式、平台等通知乙方按期完成，乙方未按期完成的，当月发现一次，核减当月养护款的1%，作为违约金；当月发现二次，核减当月养护款的10%，作为违约金；当月发现三次，甲方有权终止合同，并扣除履约保证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4、上级部门反映的问题（如常州市长效考核）以及其他对甲方产生重大影响的问题，经甲方核定确属乙方责任的，每出现一次，承担违约金10000元。</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对本区域内归属甲方的各类设施（包括：园林小品、绿化设施等）进行巡查，乙方上报设施维修和其他问题晚于甲方发现的，乙方应承担违约金500元/次，造成严重不良后果的，每次按5000元进行支付违约金。发现毁绿损绿的乙方必须报甲方并得到现场签证确认，由乙方按甲方要求在规定时间补植到位，并加强养护，确保成活（补植费用含苗木及种植等费用均由乙方承担）。</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6、甲方提前通知组织开会的，乙方项目负责人迟到（超过15分钟）按1000元/次承担违约金；缺席按2000元/次承担违约金，要求企业负责人出席但缺席的，按5000元/次承担违约金。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甲方按照乙方上报的养护人员明细进行考勤。必须在管养期开始一周后对所有管养人员统一着装便于考核，不按期统一着装的核减当月养护费50元·人/次作为违约金，直至统一着装。如绿地管养人员有事需请假（但该岗位必须有人替换出勤），标段现场负责人应及时通知甲方并得到许可。（进场养护前必须将人员名单和身份证号报至甲方，后续有调整的及时报备），发现未事先请假并缺勤的，每人次扣当月考核分2分并核减当月养护费5000元作为违约金。考勤人数按中标时的投标清单为准。</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勤为不定期抽查考勤，考勤对象：签订合同时乙方上报的人员名单；具体办法：乙方项目负责人接到甲方考勤通知后，通知被考勤人员15分钟内到甲方指定地点签到考勤。人员不符或迟到10分钟以上的算作缺勤。</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若遇养护规模变化，人员核增核减按乙方人均管养规模计算，四舍五入。</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项目经理在养护合同期内离开金坛的必须向甲方请假并得到书面批准，在接到甲方通知需要现场督查等工作通知的必须在15分钟内到达现场，迟到10分钟以上的扣5000元违约金、缺席的每次扣10000元违约金、缺席3次以上的终止养护合同并扣全部保证金。乙方项目经理需更换的，必须满足招标时的个人资质要求并得到甲方的允许方可更换，否则按私自变更项目经理处置。</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8、签订合同后由乙方凭合同至环卫部门开具垃圾清运证明。</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乙方在养护过程中的使用的所有车辆必须满足招标文件的各项要求，经审查合格的车辆设备乙方原则上不能更换，若因特殊原因确需更换的，需报甲方书面同意。如未经甲方书面同意或更换的车辆设备不符合要求的，每发现一次扣除违约金1000元，累计3次及以上的，甲方有权视情况终止合同，同时乙方应按合同价款的5%向甲方支付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10、如遇迎检创建等特殊情况，甲方要求养护单位开展合同外的工作，乙方需无条件服从，否则甲方有权终止合同，并扣除履约保证金。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11、违约金缴纳必须在结算养护款前一期结清，否则不予结算养护款。</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12、在合同履行到期不再续签或其他情况终止合同的，乙方在撤场前必须按照相关要求做好各类整治工作，超过期限整治未通过甲方验收的，扣全部保证金。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13、本合同未涉及的但与养护工作有关的事宜，乙方均应按甲方要求完成，乙方未按甲方要求完成任务的，每逾期一天按5000元向甲方支付违约金。</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备注：甲方保留对本条款的最终解释权。</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对于甲方提出整改要求的同一个问题，两次及以上未能整改到位的，甲方有权解除合同。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乙方在绿化养护作业过程中，所产生的一切垃圾必须及时清扫、收集清运，如因作业垃圾清扫、收集清扫不到位导致考核扣分，参照以上标准进行扣款。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管理要求：按照住建部《园林绿化工程作业及验收规范》、江苏省住建厅《江苏省城市园林绿化养护管理规范及分级标准》、常州市《常州市城市绿化植物养护管理技术规范》、《常州市城市绿地(行道树)养护分级管理质量标准》等文件要求，具体以甲方实际执行为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如果发生签约时不能预见的情况，而双方又不能避免或克服其影响，该情况即构成不可抗力。包括但不限于战争、动乱、瘟疫、自然灾害(如地震、失火、洪水、恶劣天气造成超过正常设计标准的风暴或其他自然灾害)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3.发生不可抗力事件，任何一方均不对因不可抗力无法履行或迟延履行本合同义务而使另一方蒙受的任何损失承担责任，法律另有规定的除外。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4.合同各方应根据不可抗力对本合同履行的影响程度，协商确定是否终止本合同或是继续履行本合同。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关于苗木存活率的特别说明：属于非人为因素及自然灾害损坏的苗木，由乙方按原品种超规格(乔木胸径及灌木地径增加1cm)补植到位或由乙方按照甲方市场询价的工程价的2倍赔偿相应金额(经甲方确认属于受人为破坏、受不可抗力造成的植物死亡除外。高温缺水不属于不可抗力影响)。</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十、合同生效及终止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除法律规定或双方明示的情形外，本合同一经签订，甲乙双方不得擅自变更、中止或终止合同。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1.合同生效：经甲乙双方签字并盖章后即生效。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2.合同终止：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(1)在乙方收到甲方发出的违约通知后10天内，乙方仍未纠正其下述任何一种违约行为，甲方可向乙方发出终止合同通知，终止部分或全部合同，由此带来的一切损失由乙方承担：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A．乙方未能在合同规定的期限内及时进场；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B．按照采购文件中的相关退场规定。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(2)甲方终止部分合同，甲方可以按适当的条件和方式采购类似的由于乙方未交付部分的服务；乙方应承担甲方购买类似服务的额外费用并继续履行合同中未终止的部分。</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十一、合同的解除和转让</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1.甲方和乙方协商一致，可以解除合同。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2.乙方有下列情形之一的，甲方有权解除合同，本年度剩余费用不予结算，扣全部保证金，并上报行业主管部门：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(1)进行转包或分包的。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(3)标段缺勤人数超过承诺人数20%的。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(4)擅自更换车辆，拒不整改到位的；未书面函报甲方并获得认可随意更换项目负责人的。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(5)乙方有其他违约情形导致发包人签订合同的目的不能实现的。</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3.在合同履行到期或因其他情况终止合同的，乙方在撤场前必须按照甲方要求做好交接工作。擅自撤场的，由此造成的损失由乙方承担。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4.因公司管理不当，在服务期间出现重大失误或安全事故并负主要责任及以上的，视情况给予经济处罚，造成恶劣影响的，可以解除合同。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5.乙方无正当理由停止作业，可以解除承包合同，同时追究乙方因此造成的所有损失。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以上解除合同情形或乙方在合同期间无能力继续履行合同，乙方向甲方提出终止合同的要求，经甲方认可并报主管部门同意的情况下方可终止合同并扣全部保证金，甲方有权没收履约保证金。乙方须继续执行本项目相关要求直至甲方找到新的接替服务企业。</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十二、争议的解决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u w:val="single"/>
        </w:rPr>
        <w:t xml:space="preserve"> (1) </w:t>
      </w:r>
      <w:r>
        <w:rPr>
          <w:rFonts w:hint="eastAsia" w:ascii="宋体" w:hAnsi="宋体" w:eastAsia="宋体" w:cs="宋体"/>
          <w:color w:val="auto"/>
          <w:sz w:val="24"/>
          <w:szCs w:val="24"/>
          <w:highlight w:val="none"/>
        </w:rPr>
        <w:t xml:space="preserve">种方式解决争议：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(1)向常州市金坛区人民法院提起诉讼；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(2)向常州仲裁委员会按其仲裁规则申请仲裁。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2.在争议解决期间除争议部分外，本合同应继续履行。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十三、其他</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1.本合同一式陆份，甲方执贰份，乙方执贰份，招标代理贰份。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2.本合同应按照中华人民共和国的现行法律进行解释，条款中如与国家规定、条例有抵触的，则该条款无效并按国家规定和条例执行，合同的其它条款继续有效。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3.本合同在执行过程中如出现未尽事宜，双方在不违背合同和采购文件的原则下协商解决，协商结果以书面形式记录在案，并经签证同意，作为本合同的附件，与本合同具有同等效力。</w:t>
      </w:r>
      <w:r/>
    </w:p>
    <w:tbl>
      <w:tblPr>
        <w:tblStyle w:val="1075"/>
        <w:tblW w:w="8522" w:type="dxa"/>
        <w:tblInd w:w="0"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甲方(盖章)：</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乙方(盖章)：</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  话：</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  真：</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电子信箱：</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r>
      <w:tr>
        <w:trPr/>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p>
        </w:tc>
        <w:tc>
          <w:tcPr>
            <w:tcW w:w="4261" w:type="dxa"/>
            <w:textDirection w:val="lrTb"/>
            <w:noWrap w:val="false"/>
          </w:tcPr>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  号：</w:t>
            </w:r>
            <w:r/>
          </w:p>
        </w:tc>
      </w:tr>
    </w:tbl>
    <w:p>
      <w:pPr>
        <w:spacing w:line="360" w:lineRule="auto"/>
        <w:tabs>
          <w:tab w:val="left" w:pos="900" w:leader="none"/>
          <w:tab w:val="left" w:pos="10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before="120" w:line="22" w:lineRule="atLeast"/>
        <w:tabs>
          <w:tab w:val="left" w:pos="567"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附件1：</w:t>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不挂靠不转包不分包承诺书</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(发包人全称)</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本公司承诺使用自己企业名义参加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名称)的投标活动，不允许他人使用自己名义参与此项目的投标活动，如本公司中标此项目，由本公司组织实施和管理，在该项目实施过程中，我们除了响应招标文件中所有条款，履行合同内容外，保证不转包中标项目，不分包中标项目，并随时接受建设单位的监督。若我单位在项目实施过程中自食其言，出现转包、分包等违反规定的行为，建设单位有权终止合同的执行，全部扣除履约保证金并且取消我单位在建设单位的投标资格1-2年。我单位赔偿由此造成的一切经济损失，自动撤出现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特此承诺!</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(签字或盖章)</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传真：</w:t>
      </w:r>
      <w:r/>
    </w:p>
    <w:p>
      <w:pPr>
        <w:spacing w:before="120" w:line="360" w:lineRule="auto"/>
        <w:tabs>
          <w:tab w:val="left" w:pos="5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120"/>
        <w:rPr>
          <w:rFonts w:hint="eastAsia" w:ascii="宋体" w:hAnsi="宋体" w:eastAsia="宋体" w:cs="宋体"/>
          <w:b/>
          <w:color w:val="auto"/>
          <w:sz w:val="24"/>
          <w:szCs w:val="24"/>
          <w:highlight w:val="none"/>
          <w:u w:val="single"/>
        </w:rPr>
        <w:outlineLvl w:val="2"/>
      </w:pPr>
      <w:r>
        <w:rPr>
          <w:rFonts w:hint="eastAsia" w:ascii="宋体" w:hAnsi="宋体" w:eastAsia="宋体" w:cs="宋体"/>
          <w:b/>
          <w:color w:val="auto"/>
          <w:sz w:val="24"/>
          <w:szCs w:val="24"/>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keepLines/>
        <w:keepNext/>
        <w:spacing w:before="360" w:after="120"/>
        <w:rPr>
          <w:rFonts w:hint="eastAsia" w:ascii="宋体" w:hAnsi="宋体" w:eastAsia="宋体" w:cs="宋体"/>
          <w:b/>
          <w:color w:val="auto"/>
          <w:sz w:val="24"/>
          <w:szCs w:val="24"/>
          <w:highlight w:val="none"/>
          <w:u w:val="single"/>
        </w:rPr>
        <w:outlineLvl w:val="2"/>
      </w:pPr>
      <w:r>
        <w:rPr>
          <w:rFonts w:hint="eastAsia" w:ascii="宋体" w:hAnsi="宋体" w:eastAsia="宋体" w:cs="宋体"/>
          <w:b/>
          <w:color w:val="auto"/>
          <w:sz w:val="24"/>
          <w:szCs w:val="24"/>
          <w:highlight w:val="none"/>
          <w:u w:val="singl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附件2：</w:t>
      </w:r>
      <w:r/>
    </w:p>
    <w:p>
      <w:pPr>
        <w:ind w:firstLine="54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安全生产合同</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为在服务合同的实施过程中创造安全、高效的实施环境，切实搞好本项目的安全管理工作，项目实施过程中达到“零责任事故，无人员重伤、无人员死亡事故”的安全目标，特此签订安全生产合同。具体如下：</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一、采购人职责</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1．严格遵守国家有关安全生产的法律法规，认真执行服务承包合同中的有关安全要求。</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2．按照“安全第一、预防为主”和坚持“管生产必需管安全”的原则进行安全生产管理，做到生产与安全工作同时计划、布置、检查、总结和评比。</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3．传达中央及地方有关安全生产的精神。</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4．组织对供应商现场安全生产检查，监督供应商及时处理发现的各种安全隐患。</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二、供应商职责</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1．严格遵守国家有关安全生产的法律法规、有关安全生产的规定，认真执行服务承包合同中的有关安全要求，接受采购人对安全生产工作的指导。</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技术服务人员、生产管理人员和具体操作人员，必须熟悉和遵守本条款的各项规定，做到生产与安全工作同时计划、布置、检查、总结和评比。</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3．建立健全安全生产责任制网络。从派往项目实施的项目负责人到服务工人</w:t>
      </w:r>
      <w:r>
        <w:rPr>
          <w:rFonts w:hint="eastAsia" w:ascii="宋体" w:hAnsi="宋体" w:eastAsia="宋体" w:cs="宋体"/>
          <w:color w:val="auto"/>
          <w:sz w:val="24"/>
          <w:szCs w:val="24"/>
          <w:highlight w:val="none"/>
        </w:rPr>
        <w:t xml:space="preserve">(包括临时雇请的民工)的安全生产管理系统必须做到纵向到底，一环不漏；各职能部门、人员的安全生产责任制做到横向到边，人人有责。实施单位的主要负责人是项目的安全生产负责人，对安全生产负领导责任，项目负责人是姓名的安全生产责任人，对安全生产负直接责任，专职安全员和安全员是现场的安全生产直接责任人，对安全生产具体负责。现场设置的安全机构，应按服务合同约定，配备安全员(其中专职安全员不少于1人)，专职负责所有员工的安全和治安保卫工作及预防事故的发生。安全机构人员，有权按有关规定发布指令，并采取保护性措施防止事故发生。</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4．供应商在任何时侯都应采取各种合理的预防措施，防止其人员发生任何违法、违禁、暴力、违规或妨碍治安的行为。</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参加服务的人员，必须按受安全技术教育，熟知和遵守本项目的各项安全技术操作规程，定期进行安全技术考核，合格者方准上岗操作，对于从事机动车驾驶、电气、起重、建筑登高架设作业、焊接等特殊工程的人员须持证上岗。施工现场如发现无证操作现象时，项目负责人必须承担管理责任。</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6．加强服务中交通运输安全管理，各种运输机械等需划定运输路线行驶。</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7．对于易燃易爆的材料除应专门有效封闭、妥善保管之外，还应配备有足够的消防设施，所有施工人员都应熟悉消防设备的性能和使用方法。</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8．操作人员上岗，必须按规定穿戴防护用品。项目负责人和安全检查员应随时检查劳动防护用品的穿戴情况，不按规定穿戴防护用品的人员不得上岗。</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9．所有施工机具、设备和劳动保护用品应具备有效的安检合格证明，并经安全员签字同意后方可使用，服务期间应定期检查，保证其处于完好状态；不合格的机具、设备和劳动保护用品严禁使用。</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10．实施现场若涉及安全作业，必须具有相关的安全标志牌。</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11．建立主要危险源备案制度，要明确潜在隐患、防范措施和落实责任人。</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供应商必须按照本项目项目特点，组织制定本项目实施中的生产安全事故应急救援预案；如果发生安全事故，应按照《国务院关于特大安全事故行政责任追究的规定》以及其它有关规定，及时上报有关部门，并坚持“三不放过”的原则，严肃处理相关责任人。</w:t>
      </w:r>
      <w:r/>
    </w:p>
    <w:p>
      <w:pP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三、违约责任</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如因供应商违约造成安全事故，将报请有关部门依法追究责任。</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本协议一式陆份，甲方执贰份、乙执贰份，贰份交代理机构。</w:t>
      </w:r>
      <w:r/>
    </w:p>
    <w:p>
      <w:pPr>
        <w:ind w:firstLine="54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86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                              供应商：</w:t>
      </w:r>
      <w:r/>
    </w:p>
    <w:p>
      <w:pPr>
        <w:ind w:firstLine="86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法人或委托代理人                      法人或委托代理人  </w:t>
      </w:r>
      <w:r/>
    </w:p>
    <w:p>
      <w:pPr>
        <w:ind w:firstLine="7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(签字或盖章)：                      (签字或盖章)：</w:t>
      </w:r>
      <w:r/>
    </w:p>
    <w:p>
      <w:pPr>
        <w:ind w:firstLine="960"/>
        <w:spacing w:line="360" w:lineRule="auto"/>
        <w:rPr>
          <w:rFonts w:hint="eastAsia" w:ascii="宋体" w:hAnsi="宋体" w:eastAsia="宋体" w:cs="宋体"/>
          <w:b/>
          <w:color w:val="auto"/>
          <w:sz w:val="24"/>
          <w:szCs w:val="24"/>
          <w:highlight w:val="none"/>
        </w:rPr>
        <w:sectPr>
          <w:headerReference w:type="default" r:id="rId16"/>
          <w:footerReference w:type="default" r:id="rId27"/>
          <w:footnotePr/>
          <w:endnotePr/>
          <w:type w:val="nextPage"/>
          <w:pgSz w:w="11905" w:h="16838" w:orient="portrait"/>
          <w:pgMar w:top="1440" w:right="1134" w:bottom="1440" w:left="1134" w:header="850" w:footer="992" w:gutter="0"/>
          <w:cols w:num="1" w:sep="0" w:space="1701" w:equalWidth="1"/>
          <w:docGrid w:linePitch="360"/>
        </w:sectPr>
      </w:pPr>
      <w:r>
        <w:rPr>
          <w:rFonts w:hint="eastAsia" w:ascii="宋体" w:hAnsi="宋体" w:eastAsia="宋体" w:cs="宋体"/>
          <w:color w:val="auto"/>
          <w:sz w:val="24"/>
          <w:szCs w:val="24"/>
          <w:highlight w:val="none"/>
        </w:rPr>
        <w:t xml:space="preserve">签订日期：                            签订日期：</w:t>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outlineLvl w:val="0"/>
      </w:pPr>
      <w:r>
        <w:rPr>
          <w:rFonts w:hint="eastAsia" w:ascii="宋体" w:hAnsi="宋体" w:eastAsia="宋体" w:cs="宋体"/>
          <w:b/>
          <w:color w:val="auto"/>
          <w:sz w:val="36"/>
          <w:szCs w:val="36"/>
          <w:highlight w:val="none"/>
        </w:rPr>
        <w:t xml:space="preserve">第七章   投标文件格式</w:t>
      </w:r>
      <w:bookmarkEnd w:id="864"/>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投标人编制文件须知</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ascii="宋体" w:hAnsi="宋体" w:eastAsia="宋体" w:cs="宋体"/>
          <w:b/>
          <w:color w:val="auto"/>
          <w:sz w:val="24"/>
          <w:highlight w:val="none"/>
        </w:rPr>
        <w:t xml:space="preserve">投标无效</w:t>
      </w:r>
      <w:r>
        <w:rPr>
          <w:rFonts w:hint="eastAsia" w:ascii="宋体" w:hAnsi="宋体" w:eastAsia="宋体" w:cs="宋体"/>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4、实行电子化不见面交易方式的，加盖公章、签名等均通过投标文件编制工具加盖电子公章、</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jc w:val="left"/>
        <w:widowControl/>
        <w:rPr>
          <w:rFonts w:hint="eastAsia" w:ascii="宋体" w:hAnsi="宋体" w:eastAsia="宋体" w:cs="宋体"/>
          <w:b/>
          <w:color w:val="auto"/>
          <w:sz w:val="30"/>
          <w:szCs w:val="20"/>
          <w:highlight w:val="none"/>
        </w:rPr>
      </w:pPr>
      <w:r>
        <w:rPr>
          <w:rFonts w:hint="eastAsia" w:ascii="宋体" w:hAnsi="宋体" w:eastAsia="宋体" w:cs="宋体"/>
          <w:color w:val="auto"/>
          <w:sz w:val="24"/>
          <w:highlight w:val="none"/>
        </w:rPr>
        <w:br w:type="page" w:clear="all"/>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r/>
    </w:p>
    <w:p>
      <w:pPr>
        <w:rPr>
          <w:rFonts w:hint="eastAsia" w:ascii="宋体" w:hAnsi="宋体" w:eastAsia="宋体" w:cs="宋体"/>
          <w:b/>
          <w:color w:val="auto"/>
          <w:spacing w:val="20"/>
          <w:szCs w:val="21"/>
          <w:highlight w:val="none"/>
        </w:rPr>
      </w:pPr>
      <w:r>
        <w:rPr>
          <w:rFonts w:hint="eastAsia" w:ascii="宋体" w:hAnsi="宋体" w:eastAsia="宋体" w:cs="宋体"/>
          <w:b/>
          <w:color w:val="auto"/>
          <w:spacing w:val="20"/>
          <w:szCs w:val="21"/>
          <w:highlight w:val="none"/>
        </w:rPr>
      </w:r>
      <w:r/>
    </w:p>
    <w:p>
      <w:pPr>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 xml:space="preserve">投标文件</w:t>
      </w:r>
      <w:r>
        <w:rPr>
          <w:rFonts w:hint="eastAsia" w:ascii="宋体" w:hAnsi="宋体" w:eastAsia="宋体" w:cs="宋体"/>
          <w:b/>
          <w:color w:val="auto"/>
          <w:sz w:val="24"/>
          <w:highlight w:val="none"/>
        </w:rPr>
        <w:t xml:space="preserve">封面（非实质性格式）</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 xml:space="preserve">投 标 文 件</w:t>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963"/>
        <w:rPr>
          <w:rFonts w:hint="eastAsia" w:ascii="宋体" w:hAnsi="宋体" w:eastAsia="宋体" w:cs="宋体"/>
          <w:b/>
          <w:color w:val="auto"/>
          <w:spacing w:val="60"/>
          <w:sz w:val="52"/>
          <w:szCs w:val="52"/>
          <w:highlight w:val="none"/>
        </w:rPr>
      </w:pPr>
      <w:r>
        <w:rPr>
          <w:rFonts w:hint="eastAsia" w:ascii="宋体" w:hAnsi="宋体" w:eastAsia="宋体" w:cs="宋体"/>
          <w:b/>
          <w:color w:val="auto"/>
          <w:spacing w:val="60"/>
          <w:sz w:val="52"/>
          <w:szCs w:val="5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542"/>
        <w:rPr>
          <w:rFonts w:hint="eastAsia" w:ascii="宋体" w:hAnsi="宋体" w:eastAsia="宋体" w:cs="宋体"/>
          <w:b/>
          <w:color w:val="auto"/>
          <w:spacing w:val="20"/>
          <w:sz w:val="32"/>
          <w:szCs w:val="32"/>
          <w:highlight w:val="none"/>
        </w:rPr>
      </w:pPr>
      <w:r>
        <w:rPr>
          <w:rFonts w:hint="eastAsia" w:ascii="宋体" w:hAnsi="宋体" w:eastAsia="宋体" w:cs="宋体"/>
          <w:b/>
          <w:color w:val="auto"/>
          <w:spacing w:val="20"/>
          <w:sz w:val="32"/>
          <w:szCs w:val="32"/>
          <w:highlight w:val="none"/>
        </w:rPr>
      </w:r>
      <w: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 xml:space="preserve">               </w:t>
      </w:r>
      <w:r/>
    </w:p>
    <w:p>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pacing w:val="20"/>
          <w:sz w:val="32"/>
          <w:szCs w:val="32"/>
          <w:highlight w:val="none"/>
        </w:rPr>
        <w:br w:type="page" w:clear="all"/>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spacing w:line="360" w:lineRule="auto"/>
        <w:rPr>
          <w:rFonts w:hint="eastAsia" w:ascii="宋体" w:hAnsi="宋体" w:eastAsia="宋体" w:cs="宋体"/>
          <w:color w:val="auto"/>
          <w:sz w:val="24"/>
          <w:highlight w:val="none"/>
        </w:rPr>
        <w:outlineLvl w:val="2"/>
      </w:pPr>
      <w:r>
        <w:rPr>
          <w:rFonts w:hint="eastAsia" w:ascii="宋体" w:hAnsi="宋体" w:eastAsia="宋体" w:cs="宋体"/>
          <w:color w:val="auto"/>
          <w:sz w:val="24"/>
          <w:szCs w:val="20"/>
          <w:highlight w:val="none"/>
        </w:rPr>
        <w:t xml:space="preserve">1 </w:t>
      </w:r>
      <w:r>
        <w:rPr>
          <w:rFonts w:hint="eastAsia" w:ascii="宋体" w:hAnsi="宋体" w:eastAsia="宋体" w:cs="宋体"/>
          <w:color w:val="auto"/>
          <w:sz w:val="24"/>
          <w:highlight w:val="none"/>
        </w:rPr>
        <w:t xml:space="preserve">满足《中华人民共和国政府采购法》第二十二条规定及法律法规的其他规定</w:t>
      </w:r>
      <w:r/>
    </w:p>
    <w:p>
      <w:pPr>
        <w:spacing w:line="360" w:lineRule="auto"/>
        <w:rPr>
          <w:rFonts w:hint="eastAsia" w:ascii="宋体" w:hAnsi="宋体" w:eastAsia="宋体" w:cs="宋体"/>
          <w:b/>
          <w:bCs/>
          <w:color w:val="auto"/>
          <w:highlight w:val="none"/>
        </w:rPr>
        <w:outlineLvl w:val="2"/>
      </w:pPr>
      <w:r>
        <w:rPr>
          <w:rFonts w:hint="eastAsia" w:ascii="宋体" w:hAnsi="宋体" w:eastAsia="宋体" w:cs="宋体"/>
          <w:b/>
          <w:color w:val="auto"/>
          <w:highlight w:val="none"/>
        </w:rPr>
        <w:t xml:space="preserve">1-1 投标人资格声明函（实质性格式）</w:t>
      </w:r>
      <w:r/>
    </w:p>
    <w:p>
      <w:pPr>
        <w:jc w:val="center"/>
        <w:spacing w:before="120" w:line="360" w:lineRule="auto"/>
        <w:widowControl/>
        <w:rPr>
          <w:rFonts w:hint="eastAsia" w:ascii="宋体" w:hAnsi="宋体" w:eastAsia="宋体" w:cs="宋体"/>
          <w:color w:val="auto"/>
          <w:highlight w:val="none"/>
        </w:rPr>
      </w:pPr>
      <w:r>
        <w:rPr>
          <w:rFonts w:hint="eastAsia" w:ascii="宋体" w:hAnsi="宋体" w:eastAsia="宋体" w:cs="宋体"/>
          <w:b/>
          <w:color w:val="auto"/>
          <w:sz w:val="28"/>
          <w:szCs w:val="28"/>
          <w:highlight w:val="none"/>
        </w:rPr>
        <w:t xml:space="preserve">投标人资格声明函</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（采购人名称）</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按照《中华人民共和国政府采购法》第二十二条和招标文件的规定，我单位郑重声明如下：</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一、我单位是按照中华人民共和国法律规定登记注册的，注册地点为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，统一社会信用代码为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，法定代表人（单位负责人）为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，具有独立承担民事责任的能力</w:t>
      </w:r>
      <w:r>
        <w:rPr>
          <w:rFonts w:hint="eastAsia" w:ascii="宋体" w:hAnsi="宋体" w:eastAsia="宋体" w:cs="宋体"/>
          <w:b/>
          <w:color w:val="auto"/>
          <w:highlight w:val="none"/>
        </w:rPr>
        <w:t xml:space="preserve">（如属于分公司经总公司授权参与项目，由总公司承担民事责任的，需提供总公司项目授权书）</w:t>
      </w:r>
      <w:r>
        <w:rPr>
          <w:rFonts w:hint="eastAsia" w:ascii="宋体" w:hAnsi="宋体" w:eastAsia="宋体" w:cs="宋体"/>
          <w:color w:val="auto"/>
          <w:highlight w:val="none"/>
        </w:rPr>
        <w:t xml:space="preserve">。</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二、我单位具有良好的商业信誉（指投标人经营状况良好，无本资格声明第十条情形）和健全的财务会计制度。</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三、我单位依法进行纳税和社会保险申报并实际履行了义务。</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四、我单位具有履行本项目采购合同所必需的设备和专业技术能力，并具有履行合同的良好记录。为履行本项采购合同我单位具备如下主要设备和主要专业技术能力:</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六、我单位具备法律、行政法规规定的其他条件。</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七、与我单位存在“单位负责人为同一人或者存在直接控股、管理关系”的其他单位信息如下（如无此情形的，填写“无”）：</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1、与我单位的法定代表人（单位负责人）为同一人的其他单位如下：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2、我单位直接控股的其他单位如下：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3、与我单位存在管理关系的其他单位如下：</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八、我单位不属于为本项目提供整体设计、规范编制或者项目管理、监理、检测等服务的投标人。</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九、我单位无以下不良信用记录情形：</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1、在“信用中国”网站被列入失信被执行人和重大税收违法案件当事人名单；</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2、在“中国政府采购网”网站被列入政府采购严重违法失信行为记录名单；</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3、不符合《政府采购法》第二十二条规定的条件。</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我单位保证上述声明的事项都是真实的，如有虚假，我单位愿意承担相应的法律责任，并承担因此所造成的一切损失。</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投标人：（加盖公章）</w:t>
      </w:r>
      <w:r/>
    </w:p>
    <w:p>
      <w:pPr>
        <w:pStyle w:val="1279"/>
        <w:ind w:firstLine="48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法定代表人（或单位负责人）签字或盖章：</w:t>
      </w:r>
      <w:r/>
    </w:p>
    <w:p>
      <w:pPr>
        <w:pStyle w:val="1279"/>
        <w:ind w:firstLine="492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说明：供应商承诺不实的，依据《政府采购法》第七十七条“提供虚假材料谋取中标、成交的”有关规定予以处理。</w:t>
      </w:r>
      <w:r/>
    </w:p>
    <w:p>
      <w:pPr>
        <w:spacing w:line="360"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2 落实政府采购政策需满足的资格要求</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2-1中小企业声明函</w:t>
      </w:r>
      <w:r/>
    </w:p>
    <w:p>
      <w:pPr>
        <w:jc w:val="center"/>
        <w:spacing w:before="240" w:after="240"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中小企业声明函（工程、服务）格式</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1.</w:t>
      </w:r>
      <w:r>
        <w:rPr>
          <w:rFonts w:hint="eastAsia" w:ascii="宋体" w:hAnsi="宋体" w:eastAsia="宋体" w:cs="宋体"/>
          <w:color w:val="auto"/>
          <w:spacing w:val="6"/>
          <w:sz w:val="24"/>
          <w:highlight w:val="none"/>
          <w:u w:val="single"/>
        </w:rPr>
        <w:t xml:space="preserve">（标的名称）</w:t>
      </w:r>
      <w:r>
        <w:rPr>
          <w:rFonts w:hint="eastAsia" w:ascii="宋体" w:hAnsi="宋体" w:eastAsia="宋体" w:cs="宋体"/>
          <w:color w:val="auto"/>
          <w:spacing w:val="6"/>
          <w:sz w:val="24"/>
          <w:highlight w:val="none"/>
        </w:rPr>
        <w:t xml:space="preserve">，属于</w:t>
      </w:r>
      <w:r>
        <w:rPr>
          <w:rFonts w:hint="eastAsia" w:ascii="宋体" w:hAnsi="宋体" w:eastAsia="宋体" w:cs="宋体"/>
          <w:color w:val="auto"/>
          <w:spacing w:val="6"/>
          <w:sz w:val="24"/>
          <w:highlight w:val="none"/>
          <w:u w:val="single"/>
        </w:rPr>
        <w:t xml:space="preserve">（采购文件中明确的所属行业）</w:t>
      </w:r>
      <w:r>
        <w:rPr>
          <w:rFonts w:hint="eastAsia" w:ascii="宋体" w:hAnsi="宋体" w:eastAsia="宋体" w:cs="宋体"/>
          <w:color w:val="auto"/>
          <w:spacing w:val="6"/>
          <w:sz w:val="24"/>
          <w:highlight w:val="none"/>
        </w:rPr>
        <w:t xml:space="preserve">行业；承建（承接）企业为</w:t>
      </w:r>
      <w:r>
        <w:rPr>
          <w:rFonts w:hint="eastAsia" w:ascii="宋体" w:hAnsi="宋体" w:eastAsia="宋体" w:cs="宋体"/>
          <w:color w:val="auto"/>
          <w:spacing w:val="6"/>
          <w:sz w:val="24"/>
          <w:highlight w:val="none"/>
          <w:u w:val="single"/>
        </w:rPr>
        <w:t xml:space="preserve">（企业名称）</w:t>
      </w:r>
      <w:r>
        <w:rPr>
          <w:rFonts w:hint="eastAsia" w:ascii="宋体" w:hAnsi="宋体" w:eastAsia="宋体" w:cs="宋体"/>
          <w:color w:val="auto"/>
          <w:spacing w:val="6"/>
          <w:sz w:val="24"/>
          <w:highlight w:val="none"/>
        </w:rPr>
        <w:t xml:space="preserve">，从业人员______人，营业收入为______万元，资产总额为______万元</w:t>
      </w:r>
      <w:r>
        <w:rPr>
          <w:rFonts w:hint="eastAsia" w:ascii="宋体" w:hAnsi="宋体" w:eastAsia="宋体" w:cs="宋体"/>
          <w:color w:val="auto"/>
          <w:spacing w:val="6"/>
          <w:sz w:val="24"/>
          <w:highlight w:val="none"/>
          <w:vertAlign w:val="superscript"/>
        </w:rPr>
        <w:t xml:space="preserve">1</w:t>
      </w:r>
      <w:r>
        <w:rPr>
          <w:rFonts w:hint="eastAsia" w:ascii="宋体" w:hAnsi="宋体" w:eastAsia="宋体" w:cs="宋体"/>
          <w:color w:val="auto"/>
          <w:spacing w:val="6"/>
          <w:sz w:val="24"/>
          <w:highlight w:val="none"/>
        </w:rPr>
        <w:t xml:space="preserve">，属于（中型企业、小型企业、微型企业）；</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企业名称（加盖公章）：________</w:t>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期：________</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360" w:firstLine="480"/>
        <w:jc w:val="right"/>
        <w:spacing w:line="360" w:lineRule="auto"/>
        <w:rPr>
          <w:rFonts w:hint="eastAsia" w:ascii="宋体" w:hAnsi="宋体" w:eastAsia="宋体" w:cs="宋体"/>
          <w:color w:val="auto"/>
          <w:sz w:val="24"/>
          <w:highlight w:val="none"/>
        </w:rPr>
      </w:pPr>
      <w:r>
        <w:rPr>
          <w:rFonts w:hint="eastAsia" w:ascii="宋体" w:hAnsi="宋体" w:eastAsia="宋体" w:cs="宋体"/>
          <w:color w:val="auto"/>
          <w:highlight w:val="none"/>
        </w:rPr>
        <w:br w:type="page" w:clear="all"/>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jc w:val="center"/>
        <w:spacing w:before="240" w:after="240" w:line="360" w:lineRule="auto"/>
        <w:rPr>
          <w:rFonts w:hint="eastAsia" w:ascii="宋体" w:hAnsi="宋体" w:eastAsia="宋体" w:cs="宋体"/>
          <w:b/>
          <w:color w:val="auto"/>
          <w:sz w:val="36"/>
          <w:szCs w:val="36"/>
          <w:highlight w:val="none"/>
        </w:rPr>
      </w:pPr>
      <w:r>
        <w:rPr>
          <w:rFonts w:hint="eastAsia" w:ascii="宋体" w:hAnsi="宋体" w:eastAsia="宋体" w:cs="宋体"/>
          <w:b/>
          <w:bCs/>
          <w:color w:val="auto"/>
          <w:sz w:val="36"/>
          <w:szCs w:val="36"/>
          <w:highlight w:val="none"/>
        </w:rPr>
        <w:t xml:space="preserve">残疾人福利性单位声明函格式</w:t>
      </w:r>
      <w:r>
        <w:rPr>
          <w:rFonts w:hint="eastAsia" w:ascii="宋体" w:hAnsi="宋体" w:eastAsia="宋体" w:cs="宋体"/>
          <w:b/>
          <w:color w:val="auto"/>
          <w:sz w:val="36"/>
          <w:szCs w:val="36"/>
          <w:highlight w:val="none"/>
        </w:rPr>
        <w:t xml:space="preserve">       </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highlight w:val="none"/>
        </w:rPr>
        <w:t xml:space="preserve">〔2017〕 141</w:t>
      </w:r>
      <w:r>
        <w:rPr>
          <w:rFonts w:hint="eastAsia" w:ascii="宋体" w:hAnsi="宋体" w:eastAsia="宋体" w:cs="宋体"/>
          <w:color w:val="auto"/>
          <w:spacing w:val="6"/>
          <w:sz w:val="24"/>
          <w:highlight w:val="none"/>
        </w:rPr>
        <w:t xml:space="preserve">号）的规定，本单位</w:t>
      </w:r>
      <w:r>
        <w:rPr>
          <w:rFonts w:hint="eastAsia" w:ascii="宋体" w:hAnsi="宋体" w:eastAsia="宋体" w:cs="宋体"/>
          <w:b/>
          <w:color w:val="auto"/>
          <w:sz w:val="24"/>
          <w:highlight w:val="none"/>
        </w:rPr>
        <w:t xml:space="preserve">（请进行勾选）</w:t>
      </w:r>
      <w:r>
        <w:rPr>
          <w:rFonts w:hint="eastAsia" w:ascii="宋体" w:hAnsi="宋体" w:eastAsia="宋体" w:cs="宋体"/>
          <w:color w:val="auto"/>
          <w:spacing w:val="6"/>
          <w:sz w:val="24"/>
          <w:highlight w:val="none"/>
        </w:rPr>
        <w:t xml:space="preserve">：</w:t>
      </w:r>
      <w:r/>
    </w:p>
    <w:p>
      <w:pPr>
        <w:ind w:firstLine="482"/>
        <w:spacing w:line="588" w:lineRule="exact"/>
        <w:rPr>
          <w:rFonts w:hint="eastAsia" w:ascii="宋体" w:hAnsi="宋体" w:eastAsia="宋体" w:cs="宋体"/>
          <w:b/>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color w:val="auto"/>
          <w:spacing w:val="6"/>
          <w:sz w:val="24"/>
          <w:highlight w:val="none"/>
        </w:rPr>
        <w:t xml:space="preserve">属于符合条件的残疾人福利性单位，</w:t>
      </w:r>
      <w:r>
        <w:rPr>
          <w:rFonts w:hint="eastAsia" w:ascii="宋体" w:hAnsi="宋体" w:eastAsia="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eastAsia="宋体" w:cs="宋体"/>
          <w:color w:val="auto"/>
          <w:spacing w:val="6"/>
          <w:sz w:val="24"/>
          <w:highlight w:val="none"/>
        </w:rPr>
      </w:pPr>
      <w:r>
        <w:rPr>
          <w:rFonts w:hint="eastAsia" w:ascii="宋体" w:hAnsi="宋体" w:eastAsia="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588" w:lineRule="exact"/>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       日  期：</w:t>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spacing w:line="360" w:lineRule="auto"/>
        <w:tabs>
          <w:tab w:val="left" w:pos="82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 xml:space="preserve">2-3 </w:t>
      </w:r>
      <w:r>
        <w:rPr>
          <w:rFonts w:hint="eastAsia" w:ascii="宋体" w:hAnsi="宋体" w:eastAsia="宋体" w:cs="宋体"/>
          <w:color w:val="auto"/>
          <w:sz w:val="24"/>
          <w:highlight w:val="none"/>
        </w:rPr>
        <w:t xml:space="preserve">其它落实政府采购政策的资格要求</w:t>
      </w:r>
      <w:r>
        <w:rPr>
          <w:rFonts w:hint="eastAsia" w:ascii="宋体" w:hAnsi="宋体" w:eastAsia="宋体" w:cs="宋体"/>
          <w:color w:val="auto"/>
          <w:sz w:val="24"/>
          <w:szCs w:val="20"/>
          <w:highlight w:val="none"/>
        </w:rPr>
        <w:t xml:space="preserve">（如有）</w:t>
      </w:r>
      <w:r/>
    </w:p>
    <w:p>
      <w:pPr>
        <w:spacing w:line="360" w:lineRule="auto"/>
        <w:tabs>
          <w:tab w:val="left" w:pos="82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3 </w:t>
      </w:r>
      <w:r>
        <w:rPr>
          <w:rFonts w:hint="eastAsia" w:ascii="宋体" w:hAnsi="宋体" w:eastAsia="宋体" w:cs="宋体"/>
          <w:color w:val="auto"/>
          <w:sz w:val="24"/>
          <w:highlight w:val="none"/>
        </w:rPr>
        <w:t xml:space="preserve">本项目的特定资格要求</w:t>
      </w:r>
      <w:r>
        <w:rPr>
          <w:rFonts w:hint="eastAsia" w:ascii="宋体" w:hAnsi="宋体" w:eastAsia="宋体" w:cs="宋体"/>
          <w:color w:val="auto"/>
          <w:sz w:val="24"/>
          <w:szCs w:val="20"/>
          <w:highlight w:val="none"/>
        </w:rPr>
        <w:t xml:space="preserve">（如有）</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3-2其他</w:t>
      </w:r>
      <w:r>
        <w:rPr>
          <w:rFonts w:hint="eastAsia" w:ascii="宋体" w:hAnsi="宋体" w:eastAsia="宋体" w:cs="宋体"/>
          <w:color w:val="auto"/>
          <w:sz w:val="24"/>
          <w:szCs w:val="20"/>
          <w:highlight w:val="none"/>
        </w:rPr>
        <w:t xml:space="preserve">特定资格要求：</w:t>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719" w:hanging="24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both"/>
        <w:widowControl/>
        <w:rPr>
          <w:rFonts w:hint="eastAsia" w:ascii="宋体" w:hAnsi="宋体" w:eastAsia="宋体" w:cs="宋体"/>
          <w:b/>
          <w:color w:val="auto"/>
          <w:sz w:val="32"/>
          <w:szCs w:val="32"/>
          <w:highlight w:val="none"/>
        </w:rPr>
      </w:pPr>
      <w:r>
        <w:rPr>
          <w:rFonts w:hint="eastAsia" w:ascii="宋体" w:hAnsi="宋体" w:eastAsia="宋体" w:cs="宋体"/>
          <w:color w:val="auto"/>
          <w:sz w:val="24"/>
          <w:szCs w:val="20"/>
          <w:highlight w:val="none"/>
        </w:rPr>
        <w:br w:type="page" w:clear="all"/>
      </w:r>
      <w:bookmarkStart w:id="865" w:name="_Toc195842921"/>
      <w:r/>
      <w:bookmarkStart w:id="866" w:name="_Toc226337252"/>
      <w:r/>
      <w:bookmarkStart w:id="867" w:name="_Toc142311058"/>
      <w:r/>
      <w:bookmarkStart w:id="868" w:name="_Toc520356217"/>
      <w:r/>
      <w:bookmarkStart w:id="869" w:name="_Toc150774761"/>
      <w:r/>
      <w:bookmarkStart w:id="870" w:name="_Toc226965746"/>
      <w:r/>
      <w:bookmarkStart w:id="871" w:name="_Toc226309800"/>
      <w:r/>
      <w:bookmarkStart w:id="872" w:name="_Toc226965829"/>
      <w:r/>
      <w:bookmarkStart w:id="873" w:name="_Toc127151556"/>
      <w:r/>
      <w:bookmarkStart w:id="874" w:name="_Toc480942349"/>
      <w:r/>
      <w:bookmarkStart w:id="875" w:name="_Toc150480794"/>
      <w:r/>
      <w:bookmarkStart w:id="876" w:name="_Ref467988698"/>
      <w:r/>
      <w:r/>
    </w:p>
    <w:p>
      <w:pPr>
        <w:jc w:val="center"/>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0"/>
          <w:highlight w:val="none"/>
        </w:rPr>
        <w:t xml:space="preserve">  </w:t>
      </w:r>
      <w:r>
        <w:rPr>
          <w:rFonts w:hint="eastAsia" w:ascii="宋体" w:hAnsi="宋体" w:eastAsia="宋体" w:cs="宋体"/>
          <w:color w:val="auto"/>
          <w:sz w:val="24"/>
          <w:highlight w:val="none"/>
        </w:rPr>
        <w:t xml:space="preserve">投标</w:t>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rPr>
          <w:rFonts w:hint="eastAsia" w:ascii="宋体" w:hAnsi="宋体" w:eastAsia="宋体" w:cs="宋体"/>
          <w:color w:val="auto"/>
          <w:sz w:val="24"/>
          <w:highlight w:val="none"/>
        </w:rPr>
        <w:t xml:space="preserve">函</w:t>
      </w:r>
      <w:r>
        <w:rPr>
          <w:rFonts w:hint="eastAsia" w:ascii="宋体" w:hAnsi="宋体" w:eastAsia="宋体" w:cs="宋体"/>
          <w:color w:val="auto"/>
          <w:sz w:val="24"/>
          <w:szCs w:val="20"/>
          <w:highlight w:val="none"/>
        </w:rPr>
        <w:t xml:space="preserve">（实质性格式）</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投标函</w:t>
      </w:r>
      <w:r/>
    </w:p>
    <w:p>
      <w:pPr>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（采购人或采购代理机构）</w:t>
      </w:r>
      <w:r/>
    </w:p>
    <w:p>
      <w:pPr>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 我方</w:t>
      </w:r>
      <w:r>
        <w:rPr>
          <w:rFonts w:hint="eastAsia" w:ascii="宋体" w:hAnsi="宋体" w:eastAsia="宋体" w:cs="宋体"/>
          <w:color w:val="auto"/>
          <w:sz w:val="24"/>
          <w:highlight w:val="none"/>
        </w:rPr>
        <w:t xml:space="preserve">已详细审查全部招标文件</w:t>
      </w:r>
      <w:r>
        <w:rPr>
          <w:rFonts w:hint="eastAsia" w:ascii="宋体" w:hAnsi="宋体" w:eastAsia="宋体" w:cs="宋体"/>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（1）本投标有效期为自提交投标文件的截止之日起</w:t>
      </w:r>
      <w:r>
        <w:rPr>
          <w:rFonts w:hint="eastAsia" w:ascii="宋体" w:hAnsi="宋体" w:eastAsia="宋体" w:cs="宋体"/>
          <w:color w:val="auto"/>
          <w:sz w:val="24"/>
          <w:highlight w:val="none"/>
          <w:lang w:val="en-US" w:eastAsia="zh-CN"/>
        </w:rPr>
        <w:t xml:space="preserve">90</w:t>
      </w:r>
      <w:r>
        <w:rPr>
          <w:rFonts w:hint="eastAsia" w:ascii="宋体" w:hAnsi="宋体" w:eastAsia="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其他补充条款（如有）：</w:t>
      </w:r>
      <w:r>
        <w:rPr>
          <w:rFonts w:hint="eastAsia" w:ascii="宋体" w:hAnsi="宋体" w:eastAsia="宋体" w:cs="宋体"/>
          <w:color w:val="auto"/>
          <w:sz w:val="24"/>
          <w:szCs w:val="20"/>
          <w:highlight w:val="none"/>
        </w:rPr>
        <w:t xml:space="preserve">___________</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与本投标有关的一切正式往来信函请寄：</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投标人名称（加盖公章） ___________</w:t>
      </w:r>
      <w:r/>
    </w:p>
    <w:p>
      <w:pPr>
        <w:ind w:left="420"/>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eastAsia="宋体" w:cs="宋体"/>
          <w:color w:val="auto"/>
          <w:sz w:val="24"/>
          <w:szCs w:val="20"/>
          <w:highlight w:val="none"/>
          <w:u w:val="single"/>
        </w:rPr>
      </w:pPr>
      <w:r>
        <w:rPr>
          <w:rFonts w:hint="eastAsia" w:ascii="宋体" w:hAnsi="宋体" w:eastAsia="宋体" w:cs="宋体"/>
          <w:color w:val="auto"/>
          <w:sz w:val="24"/>
          <w:szCs w:val="20"/>
          <w:highlight w:val="none"/>
          <w:u w:val="single"/>
        </w:rPr>
      </w:r>
      <w:r/>
    </w:p>
    <w:p>
      <w:pPr>
        <w:jc w:val="left"/>
        <w:widowControl/>
        <w:rPr>
          <w:rFonts w:hint="eastAsia" w:ascii="宋体" w:hAnsi="宋体" w:eastAsia="宋体" w:cs="宋体"/>
          <w:color w:val="auto"/>
          <w:sz w:val="24"/>
          <w:highlight w:val="none"/>
        </w:rPr>
      </w:pPr>
      <w:r/>
      <w:bookmarkStart w:id="877" w:name="_Hlt520355938"/>
      <w:r/>
      <w:bookmarkEnd w:id="877"/>
      <w:r/>
      <w:bookmarkStart w:id="878" w:name="_Hlt520356243"/>
      <w:r/>
      <w:bookmarkEnd w:id="878"/>
      <w:r>
        <w:rPr>
          <w:rFonts w:hint="eastAsia" w:ascii="宋体" w:hAnsi="宋体" w:eastAsia="宋体" w:cs="宋体"/>
          <w:color w:val="auto"/>
          <w:sz w:val="24"/>
          <w:highlight w:val="none"/>
        </w:rPr>
        <w:br w:type="page" w:clear="all"/>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法定代表人资格证明书</w:t>
      </w:r>
      <w:r>
        <w:rPr>
          <w:rFonts w:hint="eastAsia" w:ascii="宋体" w:hAnsi="宋体" w:eastAsia="宋体" w:cs="宋体"/>
          <w:color w:val="auto"/>
          <w:sz w:val="24"/>
          <w:szCs w:val="20"/>
          <w:highlight w:val="none"/>
        </w:rPr>
        <w:t xml:space="preserve">（实质性格式）</w:t>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法定代表人资格证明书</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姓名:     性别:       年龄:      职务: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系</w:t>
      </w:r>
      <w:r>
        <w:rPr>
          <w:rFonts w:hint="eastAsia" w:ascii="宋体" w:hAnsi="宋体" w:eastAsia="宋体" w:cs="宋体"/>
          <w:color w:val="auto"/>
          <w:sz w:val="24"/>
          <w:highlight w:val="none"/>
          <w:u w:val="single"/>
        </w:rPr>
        <w:t xml:space="preserve">（投标单位名称）</w:t>
      </w:r>
      <w:r>
        <w:rPr>
          <w:rFonts w:hint="eastAsia" w:ascii="宋体" w:hAnsi="宋体" w:eastAsia="宋体" w:cs="宋体"/>
          <w:color w:val="auto"/>
          <w:sz w:val="24"/>
          <w:highlight w:val="none"/>
        </w:rPr>
        <w:t xml:space="preserve">的法定代表人。为参与</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的政府采购活动，</w:t>
      </w:r>
      <w:r>
        <w:rPr>
          <w:rFonts w:hint="eastAsia" w:ascii="宋体" w:hAnsi="宋体" w:eastAsia="宋体" w:cs="宋体"/>
          <w:color w:val="auto"/>
          <w:sz w:val="24"/>
          <w:szCs w:val="20"/>
          <w:highlight w:val="none"/>
        </w:rPr>
        <w:t xml:space="preserve">签署、澄清确认、递交、撤回、修改</w:t>
      </w:r>
      <w:r>
        <w:rPr>
          <w:rFonts w:hint="eastAsia" w:ascii="宋体" w:hAnsi="宋体" w:eastAsia="宋体" w:cs="宋体"/>
          <w:color w:val="auto"/>
          <w:sz w:val="24"/>
          <w:highlight w:val="none"/>
        </w:rPr>
        <w:t xml:space="preserve">上述项目的投标文件、进行合同谈判、签署合同和处理与之有关的一切事务。</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特此证明。</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88"/>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highlight w:val="none"/>
        </w:rPr>
        <w:t xml:space="preserve">附：</w:t>
      </w:r>
      <w:r>
        <w:rPr>
          <w:rFonts w:hint="eastAsia" w:ascii="宋体" w:hAnsi="宋体" w:eastAsia="宋体" w:cs="宋体"/>
          <w:color w:val="auto"/>
          <w:spacing w:val="-3"/>
          <w:highlight w:val="none"/>
        </w:rPr>
        <w:t xml:space="preserve">法</w:t>
      </w:r>
      <w:r>
        <w:rPr>
          <w:rFonts w:hint="eastAsia" w:ascii="宋体" w:hAnsi="宋体" w:eastAsia="宋体" w:cs="宋体"/>
          <w:color w:val="auto"/>
          <w:highlight w:val="none"/>
        </w:rPr>
        <w:t xml:space="preserve">定</w:t>
      </w:r>
      <w:r>
        <w:rPr>
          <w:rFonts w:hint="eastAsia" w:ascii="宋体" w:hAnsi="宋体" w:eastAsia="宋体" w:cs="宋体"/>
          <w:color w:val="auto"/>
          <w:spacing w:val="-3"/>
          <w:highlight w:val="none"/>
        </w:rPr>
        <w:t xml:space="preserve">代</w:t>
      </w:r>
      <w:r>
        <w:rPr>
          <w:rFonts w:hint="eastAsia" w:ascii="宋体" w:hAnsi="宋体" w:eastAsia="宋体" w:cs="宋体"/>
          <w:color w:val="auto"/>
          <w:highlight w:val="none"/>
        </w:rPr>
        <w:t xml:space="preserve">表</w:t>
      </w:r>
      <w:r>
        <w:rPr>
          <w:rFonts w:hint="eastAsia" w:ascii="宋体" w:hAnsi="宋体" w:eastAsia="宋体" w:cs="宋体"/>
          <w:color w:val="auto"/>
          <w:spacing w:val="-3"/>
          <w:highlight w:val="none"/>
        </w:rPr>
        <w:t xml:space="preserve">人</w:t>
      </w:r>
      <w:r>
        <w:rPr>
          <w:rFonts w:hint="eastAsia" w:ascii="宋体" w:hAnsi="宋体" w:eastAsia="宋体" w:cs="宋体"/>
          <w:color w:val="auto"/>
          <w:highlight w:val="none"/>
        </w:rPr>
        <w:t xml:space="preserve">（</w:t>
      </w:r>
      <w:r>
        <w:rPr>
          <w:rFonts w:hint="eastAsia" w:ascii="宋体" w:hAnsi="宋体" w:eastAsia="宋体" w:cs="宋体"/>
          <w:color w:val="auto"/>
          <w:spacing w:val="-3"/>
          <w:highlight w:val="none"/>
        </w:rPr>
        <w:t xml:space="preserve">单</w:t>
      </w:r>
      <w:r>
        <w:rPr>
          <w:rFonts w:hint="eastAsia" w:ascii="宋体" w:hAnsi="宋体" w:eastAsia="宋体" w:cs="宋体"/>
          <w:color w:val="auto"/>
          <w:highlight w:val="none"/>
        </w:rPr>
        <w:t xml:space="preserve">位</w:t>
      </w:r>
      <w:r>
        <w:rPr>
          <w:rFonts w:hint="eastAsia" w:ascii="宋体" w:hAnsi="宋体" w:eastAsia="宋体" w:cs="宋体"/>
          <w:color w:val="auto"/>
          <w:spacing w:val="-3"/>
          <w:highlight w:val="none"/>
        </w:rPr>
        <w:t xml:space="preserve">负</w:t>
      </w:r>
      <w:r>
        <w:rPr>
          <w:rFonts w:hint="eastAsia" w:ascii="宋体" w:hAnsi="宋体" w:eastAsia="宋体" w:cs="宋体"/>
          <w:color w:val="auto"/>
          <w:highlight w:val="none"/>
        </w:rPr>
        <w:t xml:space="preserve">责人</w:t>
      </w:r>
      <w:r>
        <w:rPr>
          <w:rFonts w:hint="eastAsia" w:ascii="宋体" w:hAnsi="宋体" w:eastAsia="宋体" w:cs="宋体"/>
          <w:color w:val="auto"/>
          <w:spacing w:val="-3"/>
          <w:highlight w:val="none"/>
        </w:rPr>
        <w:t xml:space="preserve">）有效期内的身份证正反面电子件。</w:t>
      </w:r>
      <w:r/>
    </w:p>
    <w:tbl>
      <w:tblPr>
        <w:tblStyle w:val="107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投标人：（加盖公章）</w:t>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ind w:firstLine="432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说明：</w:t>
      </w:r>
      <w:r/>
    </w:p>
    <w:p>
      <w:pPr>
        <w:jc w:val="left"/>
        <w:spacing w:line="360" w:lineRule="auto"/>
        <w:tabs>
          <w:tab w:val="left" w:pos="558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1.若供应商为事业单位或其他组织或分支机构（仅当招标文件注明允许分支机构投标的），则法定代表人（单位负责人）处的签署人可为单位负责人。</w:t>
      </w:r>
      <w:r/>
    </w:p>
    <w:p>
      <w:pPr>
        <w:jc w:val="left"/>
        <w:spacing w:line="360" w:lineRule="auto"/>
        <w:tabs>
          <w:tab w:val="left" w:pos="5580" w:leader="none"/>
        </w:tabs>
        <w:rPr>
          <w:rFonts w:hint="eastAsia" w:ascii="宋体" w:hAnsi="宋体" w:eastAsia="宋体" w:cs="宋体"/>
          <w:i/>
          <w:color w:val="auto"/>
          <w:sz w:val="24"/>
          <w:szCs w:val="20"/>
          <w:highlight w:val="none"/>
          <w:u w:val="single"/>
        </w:rPr>
      </w:pPr>
      <w:r>
        <w:rPr>
          <w:rFonts w:hint="eastAsia" w:ascii="宋体" w:hAnsi="宋体" w:eastAsia="宋体" w:cs="宋体"/>
          <w:color w:val="auto"/>
          <w:sz w:val="24"/>
          <w:szCs w:val="20"/>
          <w:highlight w:val="none"/>
        </w:rPr>
        <w:t xml:space="preserve">3.供应商为自然人的情形，可不提供本《授权委托书》。</w:t>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sectPr>
          <w:headerReference w:type="even" r:id="rId17"/>
          <w:headerReference w:type="first" r:id="rId18"/>
          <w:footerReference w:type="even" r:id="rId28"/>
          <w:footerReference w:type="first" r:id="rId29"/>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eastAsia="宋体" w:cs="宋体"/>
          <w:color w:val="auto"/>
          <w:sz w:val="24"/>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授权委托书</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79"/>
        <w:ind w:firstLine="0"/>
        <w:spacing w:line="56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致：</w:t>
      </w:r>
      <w:r>
        <w:rPr>
          <w:rFonts w:hint="eastAsia" w:ascii="宋体" w:hAnsi="宋体" w:eastAsia="宋体" w:cs="宋体"/>
          <w:color w:val="auto"/>
          <w:highlight w:val="none"/>
          <w:u w:val="single"/>
        </w:rPr>
        <w:t xml:space="preserve">   （采购人名称）   </w:t>
      </w:r>
      <w:r>
        <w:rPr>
          <w:rFonts w:hint="eastAsia" w:ascii="宋体" w:hAnsi="宋体" w:eastAsia="宋体" w:cs="宋体"/>
          <w:color w:val="auto"/>
          <w:highlight w:val="none"/>
        </w:rPr>
        <w:t xml:space="preserve">、</w:t>
      </w:r>
      <w:r>
        <w:rPr>
          <w:rFonts w:hint="eastAsia" w:ascii="宋体" w:hAnsi="宋体" w:eastAsia="宋体" w:cs="宋体"/>
          <w:color w:val="auto"/>
          <w:highlight w:val="none"/>
          <w:u w:val="single"/>
          <w:lang w:eastAsia="zh-CN"/>
        </w:rPr>
        <w:t xml:space="preserve">江苏华溯工程项目管理有限公司</w:t>
      </w:r>
      <w:r>
        <w:rPr>
          <w:rFonts w:hint="eastAsia" w:ascii="宋体" w:hAnsi="宋体" w:eastAsia="宋体" w:cs="宋体"/>
          <w:color w:val="auto"/>
          <w:highlight w:val="none"/>
        </w:rPr>
        <w:t xml:space="preserve">：</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本授权委托书宣告：本人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（法定代表人姓名）</w:t>
      </w:r>
      <w:r>
        <w:rPr>
          <w:rFonts w:hint="eastAsia" w:ascii="宋体" w:hAnsi="宋体" w:eastAsia="宋体" w:cs="宋体"/>
          <w:color w:val="auto"/>
          <w:sz w:val="24"/>
          <w:highlight w:val="none"/>
        </w:rPr>
        <w:t xml:space="preserve">系</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（投标单位名称）</w:t>
      </w:r>
      <w:r>
        <w:rPr>
          <w:rFonts w:hint="eastAsia" w:ascii="宋体" w:hAnsi="宋体" w:eastAsia="宋体" w:cs="宋体"/>
          <w:color w:val="auto"/>
          <w:sz w:val="24"/>
          <w:highlight w:val="none"/>
        </w:rPr>
        <w:t xml:space="preserve">的法定代表人，现授权委托</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（被授权人姓名）</w:t>
      </w:r>
      <w:r>
        <w:rPr>
          <w:rFonts w:hint="eastAsia" w:ascii="宋体" w:hAnsi="宋体" w:eastAsia="宋体" w:cs="宋体"/>
          <w:color w:val="auto"/>
          <w:sz w:val="24"/>
          <w:highlight w:val="none"/>
        </w:rPr>
        <w:t xml:space="preserve">为我单位代理人，该代理人有权在</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rPr>
        <w:t xml:space="preserve">政府采购的投标活动中，以我单位的名义参加投标报名、资格审查、签署投标书和投标文件、与采购人（或采购代理机构）协商、签订合同书以及执行一切与此有关的事项。</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代理人在其权限范围及代理期限内签署的一切有关合同、协议和文件，我单位均予以认可并愿承担相应的法律责任。</w:t>
      </w:r>
      <w:r/>
    </w:p>
    <w:p>
      <w:pPr>
        <w:ind w:firstLine="480"/>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委托期限：至本项目结束或新的授权委托书送到之日。代理人无转委托权。</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附：法定代表人（单位负责人）、被授权人有效期内的身份证正反面电子件。</w:t>
      </w:r>
      <w:r/>
    </w:p>
    <w:tbl>
      <w:tblPr>
        <w:tblStyle w:val="1075"/>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2"/>
      </w:tblGrid>
      <w:tr>
        <w:trPr>
          <w:trHeight w:val="1964"/>
        </w:trPr>
        <w:tc>
          <w:tcPr>
            <w:tcW w:w="2500" w:type="dxa"/>
            <w:vAlign w:val="top"/>
            <w:textDirection w:val="lrTb"/>
            <w:noWrap w:val="false"/>
          </w:tcPr>
          <w:p>
            <w:pPr>
              <w:pStyle w:val="1288"/>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tc>
        <w:tc>
          <w:tcPr>
            <w:tcW w:w="2500" w:type="dxa"/>
            <w:vAlign w:val="top"/>
            <w:textDirection w:val="lrTb"/>
            <w:noWrap w:val="false"/>
          </w:tcPr>
          <w:p>
            <w:pPr>
              <w:pStyle w:val="1288"/>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tc>
      </w:tr>
      <w:tr>
        <w:trPr>
          <w:trHeight w:val="2345"/>
        </w:trPr>
        <w:tc>
          <w:tcPr>
            <w:tcW w:w="2500" w:type="dxa"/>
            <w:vAlign w:val="top"/>
            <w:textDirection w:val="lrTb"/>
            <w:noWrap w:val="false"/>
          </w:tcPr>
          <w:p>
            <w:pPr>
              <w:pStyle w:val="1288"/>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tc>
        <w:tc>
          <w:tcPr>
            <w:tcW w:w="2500" w:type="dxa"/>
            <w:vAlign w:val="top"/>
            <w:textDirection w:val="lrTb"/>
            <w:noWrap w:val="false"/>
          </w:tcPr>
          <w:p>
            <w:pPr>
              <w:pStyle w:val="1288"/>
              <w:ind w:right="-46"/>
              <w:spacing w:line="583" w:lineRule="auto"/>
              <w:rPr>
                <w:rFonts w:hint="eastAsia" w:ascii="宋体" w:hAnsi="宋体" w:eastAsia="宋体" w:cs="宋体"/>
                <w:color w:val="auto"/>
                <w:spacing w:val="-3"/>
                <w:highlight w:val="none"/>
              </w:rPr>
            </w:pPr>
            <w:r>
              <w:rPr>
                <w:rFonts w:hint="eastAsia" w:ascii="宋体" w:hAnsi="宋体" w:eastAsia="宋体" w:cs="宋体"/>
                <w:color w:val="auto"/>
                <w:spacing w:val="-3"/>
                <w:highlight w:val="none"/>
              </w:rPr>
            </w:r>
            <w:r/>
          </w:p>
        </w:tc>
      </w:tr>
    </w:tbl>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投标人：（加盖公章）</w:t>
      </w:r>
      <w:r/>
    </w:p>
    <w:p>
      <w:pPr>
        <w:jc w:val="cente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szCs w:val="20"/>
          <w:highlight w:val="none"/>
        </w:rPr>
        <w:t xml:space="preserve">签字、签章或印鉴</w:t>
      </w:r>
      <w:r>
        <w:rPr>
          <w:rFonts w:hint="eastAsia" w:ascii="宋体" w:hAnsi="宋体" w:eastAsia="宋体" w:cs="宋体"/>
          <w:color w:val="auto"/>
          <w:sz w:val="24"/>
          <w:highlight w:val="none"/>
        </w:rPr>
        <w:t xml:space="preserve">：</w:t>
      </w:r>
      <w:r/>
    </w:p>
    <w:p>
      <w:pPr>
        <w:jc w:val="center"/>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    年    月    日</w:t>
      </w:r>
      <w:r/>
    </w:p>
    <w:p>
      <w:pPr>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  政府采购供应商信用承诺书</w:t>
      </w:r>
      <w:r>
        <w:rPr>
          <w:rFonts w:hint="eastAsia" w:ascii="宋体" w:hAnsi="宋体" w:eastAsia="宋体" w:cs="宋体"/>
          <w:color w:val="auto"/>
          <w:sz w:val="24"/>
          <w:szCs w:val="20"/>
          <w:highlight w:val="none"/>
        </w:rPr>
        <w:t xml:space="preserve">（实质性格式）</w:t>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64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七、承诺本单位在信用中国网站中无重大违法违规、较重或严重失信记录。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九、根据政府采购相关法律法规的规定需要作出的其他承诺。 </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506"/>
        <w:ind w:right="1050" w:firstLine="2880"/>
        <w:jc w:val="both"/>
        <w:spacing w:line="276"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left"/>
        <w:widowControl/>
        <w:rPr>
          <w:rFonts w:hint="eastAsia" w:ascii="宋体" w:hAnsi="宋体" w:eastAsia="宋体" w:cs="宋体"/>
          <w:color w:val="auto"/>
          <w:sz w:val="24"/>
          <w:szCs w:val="20"/>
          <w:highlight w:val="none"/>
        </w:rPr>
      </w:pPr>
      <w:r/>
      <w:bookmarkStart w:id="879" w:name="_Hlt520350918"/>
      <w:r/>
      <w:bookmarkEnd w:id="879"/>
      <w:r/>
      <w:bookmarkStart w:id="880" w:name="_Hlt520355504"/>
      <w:r/>
      <w:bookmarkEnd w:id="880"/>
      <w:r/>
      <w:bookmarkStart w:id="881" w:name="_Hlt520273711"/>
      <w:r/>
      <w:bookmarkEnd w:id="881"/>
      <w:r/>
      <w:bookmarkStart w:id="882" w:name="_Hlt520274393"/>
      <w:r/>
      <w:bookmarkEnd w:id="882"/>
      <w:r/>
      <w:bookmarkStart w:id="883" w:name="_Hlt520274121"/>
      <w:r/>
      <w:bookmarkEnd w:id="883"/>
      <w:r/>
      <w:bookmarkStart w:id="884" w:name="_Hlt520343392"/>
      <w:r/>
      <w:bookmarkEnd w:id="884"/>
      <w:r/>
      <w:bookmarkStart w:id="885" w:name="_Hlt520271212"/>
      <w:r/>
      <w:bookmarkEnd w:id="885"/>
      <w:r/>
      <w:bookmarkStart w:id="886" w:name="_Hlt520343000"/>
      <w:r/>
      <w:bookmarkEnd w:id="886"/>
      <w:r/>
      <w:bookmarkStart w:id="887" w:name="_Hlt520274065"/>
      <w:r/>
      <w:bookmarkEnd w:id="887"/>
      <w:r/>
      <w:bookmarkStart w:id="888" w:name="_Hlt520274407"/>
      <w:r/>
      <w:bookmarkEnd w:id="888"/>
      <w:r/>
      <w:bookmarkStart w:id="889" w:name="_Toc150480795"/>
      <w:r/>
      <w:bookmarkStart w:id="890" w:name="_Ref467988705"/>
      <w:r/>
      <w:bookmarkStart w:id="891" w:name="_Toc142311059"/>
      <w:r/>
      <w:bookmarkStart w:id="892" w:name="_Toc226337253"/>
      <w:r/>
      <w:bookmarkStart w:id="893" w:name="_Toc150774762"/>
      <w:r/>
      <w:bookmarkStart w:id="894" w:name="_Toc226965747"/>
      <w:r/>
      <w:bookmarkStart w:id="895" w:name="_Toc226309801"/>
      <w:r/>
      <w:bookmarkStart w:id="896" w:name="_Toc226965830"/>
      <w:r/>
      <w:bookmarkStart w:id="897" w:name="_Toc127151557"/>
      <w:r/>
      <w:bookmarkStart w:id="898" w:name="_Toc305158825"/>
      <w:r/>
      <w:bookmarkStart w:id="899" w:name="_Toc520356218"/>
      <w:r/>
      <w:bookmarkStart w:id="900" w:name="_Toc195842922"/>
      <w:r/>
      <w:bookmarkStart w:id="901" w:name="_Toc480942350"/>
      <w:r/>
      <w:bookmarkStart w:id="902" w:name="_Toc265228395"/>
      <w:r/>
      <w:bookmarkStart w:id="903" w:name="_Toc305158899"/>
      <w:r/>
      <w:bookmarkStart w:id="904" w:name="_Toc264969247"/>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rPr>
        <w:t xml:space="preserve">4  开标一览表</w:t>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rFonts w:hint="eastAsia" w:ascii="宋体" w:hAnsi="宋体" w:eastAsia="宋体" w:cs="宋体"/>
          <w:color w:val="auto"/>
          <w:sz w:val="24"/>
          <w:szCs w:val="20"/>
          <w:highlight w:val="none"/>
        </w:rPr>
        <w:t xml:space="preserve">（实质性格式）</w:t>
      </w:r>
      <w:r/>
    </w:p>
    <w:p>
      <w:pPr>
        <w:jc w:val="center"/>
        <w:spacing w:line="360" w:lineRule="exact"/>
        <w:rPr>
          <w:rFonts w:hint="eastAsia" w:ascii="宋体" w:hAnsi="宋体" w:eastAsia="宋体" w:cs="宋体"/>
          <w:b/>
          <w:color w:val="auto"/>
          <w:sz w:val="36"/>
          <w:szCs w:val="36"/>
          <w:highlight w:val="none"/>
        </w:rPr>
      </w:pPr>
      <w:r/>
      <w:bookmarkStart w:id="905" w:name="_Toc226965748"/>
      <w:r/>
      <w:bookmarkStart w:id="906" w:name="_Toc195842923"/>
      <w:r/>
      <w:bookmarkStart w:id="907" w:name="_Toc226337254"/>
      <w:r/>
      <w:bookmarkStart w:id="908" w:name="_Toc226965831"/>
      <w:r/>
      <w:bookmarkStart w:id="909" w:name="_Toc264969248"/>
      <w:r/>
      <w:bookmarkStart w:id="910" w:name="_Toc265228396"/>
      <w:r/>
      <w:bookmarkStart w:id="911" w:name="_Toc164608827"/>
      <w:r/>
      <w:bookmarkStart w:id="912" w:name="_Toc164608672"/>
      <w:r/>
      <w:bookmarkStart w:id="913" w:name="_Toc305158826"/>
      <w:r/>
      <w:bookmarkStart w:id="914" w:name="_Toc305158900"/>
      <w:r/>
      <w:bookmarkStart w:id="915" w:name="_Toc226309802"/>
      <w:r/>
      <w:r/>
    </w:p>
    <w:p>
      <w:pPr>
        <w:jc w:val="center"/>
        <w:spacing w:line="360" w:lineRule="exact"/>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开标一览表</w:t>
      </w:r>
      <w:bookmarkEnd w:id="905"/>
      <w:r/>
      <w:bookmarkEnd w:id="906"/>
      <w:r/>
      <w:bookmarkEnd w:id="907"/>
      <w:r/>
      <w:bookmarkEnd w:id="908"/>
      <w:r/>
      <w:bookmarkEnd w:id="909"/>
      <w:r/>
      <w:bookmarkEnd w:id="910"/>
      <w:r/>
      <w:bookmarkEnd w:id="911"/>
      <w:r/>
      <w:bookmarkEnd w:id="912"/>
      <w:r/>
      <w:bookmarkEnd w:id="913"/>
      <w:r/>
      <w:bookmarkEnd w:id="914"/>
      <w:r/>
      <w:bookmarkEnd w:id="915"/>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bl>
      <w:tblPr>
        <w:tblStyle w:val="10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jc w:val="center"/>
          <w:trHeight w:val="531"/>
        </w:trPr>
        <w:tc>
          <w:tcPr>
            <w:tcW w:w="496"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960" w:type="dxa"/>
            <w:vAlign w:val="center"/>
            <w:vMerge w:val="restart"/>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供应商名称</w:t>
            </w:r>
            <w:r/>
          </w:p>
        </w:tc>
        <w:tc>
          <w:tcPr>
            <w:gridSpan w:val="2"/>
            <w:tcW w:w="4158"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报价</w:t>
            </w:r>
            <w:r>
              <w:rPr>
                <w:rFonts w:hint="eastAsia" w:ascii="宋体" w:hAnsi="宋体" w:eastAsia="宋体" w:cs="宋体"/>
                <w:b/>
                <w:color w:val="auto"/>
                <w:sz w:val="24"/>
                <w:highlight w:val="none"/>
                <w:lang w:eastAsia="zh-CN"/>
              </w:rPr>
              <w:t xml:space="preserve">（元</w:t>
            </w:r>
            <w:r>
              <w:rPr>
                <w:rFonts w:hint="eastAsia" w:ascii="宋体" w:hAnsi="宋体" w:eastAsia="宋体" w:cs="宋体"/>
                <w:b/>
                <w:color w:val="auto"/>
                <w:sz w:val="24"/>
                <w:highlight w:val="none"/>
                <w:lang w:val="en-US" w:eastAsia="zh-CN"/>
              </w:rPr>
              <w:t xml:space="preserve">/年</w:t>
            </w:r>
            <w:r>
              <w:rPr>
                <w:rFonts w:hint="eastAsia" w:ascii="宋体" w:hAnsi="宋体" w:eastAsia="宋体" w:cs="宋体"/>
                <w:b/>
                <w:color w:val="auto"/>
                <w:sz w:val="24"/>
                <w:highlight w:val="none"/>
                <w:lang w:eastAsia="zh-CN"/>
              </w:rPr>
              <w:t xml:space="preserve">）</w:t>
            </w:r>
            <w:r/>
          </w:p>
        </w:tc>
      </w:tr>
      <w:tr>
        <w:trPr>
          <w:jc w:val="center"/>
          <w:trHeight w:val="674"/>
        </w:trPr>
        <w:tc>
          <w:tcPr>
            <w:tcW w:w="810"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3204" w:type="dxa"/>
            <w:vAlign w:val="center"/>
            <w:vMerge w:val="continue"/>
            <w:textDirection w:val="lrTb"/>
            <w:noWrap w:val="false"/>
          </w:tcPr>
          <w:p>
            <w:pPr>
              <w:jc w:val="left"/>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c>
        <w:tc>
          <w:tcPr>
            <w:tcW w:w="1239"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大写</w:t>
            </w:r>
            <w:r/>
          </w:p>
        </w:tc>
        <w:tc>
          <w:tcPr>
            <w:tcW w:w="1304" w:type="dxa"/>
            <w:vAlign w:val="center"/>
            <w:textDirection w:val="lrTb"/>
            <w:noWrap w:val="false"/>
          </w:tcPr>
          <w:p>
            <w:pPr>
              <w:jc w:val="center"/>
              <w:tabs>
                <w:tab w:val="left" w:pos="5580"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60"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239"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4" w:type="dxa"/>
            <w:vAlign w:val="center"/>
            <w:textDirection w:val="lrTb"/>
            <w:noWrap w:val="false"/>
          </w:tcPr>
          <w:p>
            <w:pPr>
              <w:jc w:val="center"/>
              <w:tabs>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zh-CN"/>
        </w:rPr>
        <w:t xml:space="preserve">注：</w:t>
      </w:r>
      <w:r>
        <w:rPr>
          <w:rFonts w:hint="eastAsia" w:ascii="宋体" w:hAnsi="宋体" w:eastAsia="宋体" w:cs="宋体"/>
          <w:color w:val="auto"/>
          <w:sz w:val="24"/>
          <w:highlight w:val="none"/>
          <w:lang w:val="zh-CN" w:eastAsia="zh-CN"/>
        </w:rPr>
        <w:t xml:space="preserve">1.</w:t>
      </w:r>
      <w:r>
        <w:rPr>
          <w:rFonts w:hint="eastAsia" w:ascii="宋体" w:hAnsi="宋体" w:eastAsia="宋体" w:cs="宋体"/>
          <w:color w:val="auto"/>
          <w:sz w:val="24"/>
          <w:highlight w:val="none"/>
          <w:lang w:val="en-US" w:eastAsia="zh-CN"/>
        </w:rPr>
        <w:t xml:space="preserve">投标单位</w:t>
      </w:r>
      <w:r>
        <w:rPr>
          <w:rFonts w:hint="eastAsia" w:ascii="宋体" w:hAnsi="宋体" w:eastAsia="宋体" w:cs="宋体"/>
          <w:color w:val="auto"/>
          <w:sz w:val="24"/>
          <w:highlight w:val="none"/>
          <w:lang w:val="zh-CN" w:eastAsia="zh-CN"/>
        </w:rPr>
        <w:t xml:space="preserve">在提交投标文件时，应按照投标工具（苏采云客户端）的提示流程编制提交开标一览表，开标一览表格式以投标工具中的为准。</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jc w:val="center"/>
        <w:rPr>
          <w:rFonts w:hint="eastAsia" w:ascii="宋体" w:hAnsi="宋体" w:eastAsia="宋体" w:cs="宋体"/>
          <w:color w:val="auto"/>
          <w:sz w:val="24"/>
          <w:szCs w:val="20"/>
          <w:highlight w:val="none"/>
        </w:rPr>
      </w:pPr>
      <w:r/>
      <w:bookmarkStart w:id="916" w:name="_Toc150774763"/>
      <w:r/>
      <w:bookmarkStart w:id="917" w:name="_Toc265228397"/>
      <w:r/>
      <w:bookmarkStart w:id="918" w:name="_Toc127151558"/>
      <w:r/>
      <w:bookmarkStart w:id="919" w:name="_Toc305158901"/>
      <w:r/>
      <w:bookmarkStart w:id="920" w:name="_Toc305158827"/>
      <w:r/>
      <w:bookmarkStart w:id="921" w:name="_Toc264969249"/>
      <w:r/>
      <w:bookmarkStart w:id="922" w:name="_Toc226965749"/>
      <w:r/>
      <w:bookmarkStart w:id="923" w:name="_Toc226965832"/>
      <w:r/>
      <w:bookmarkStart w:id="924" w:name="_Toc226309803"/>
      <w:r/>
      <w:bookmarkStart w:id="925" w:name="_Toc150480796"/>
      <w:r/>
      <w:bookmarkStart w:id="926" w:name="_Toc226337255"/>
      <w:r/>
      <w:bookmarkStart w:id="927" w:name="_Toc142311060"/>
      <w:r/>
      <w:bookmarkStart w:id="928" w:name="_Toc195842924"/>
      <w:r/>
      <w:r/>
    </w:p>
    <w:p>
      <w:pPr>
        <w:jc w:val="cente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r/>
    </w:p>
    <w:p>
      <w:pPr>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 分项报价表</w:t>
      </w:r>
      <w:r/>
    </w:p>
    <w:p>
      <w:pPr>
        <w:jc w:val="cente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分项报价表</w:t>
      </w:r>
      <w:r/>
    </w:p>
    <w:p>
      <w:pPr>
        <w:ind w:firstLine="480"/>
        <w:tabs>
          <w:tab w:val="left" w:pos="1800" w:leader="none"/>
          <w:tab w:val="left" w:pos="5580" w:leader="none"/>
        </w:tabs>
        <w:rPr>
          <w:rFonts w:hint="eastAsia" w:ascii="宋体" w:hAnsi="宋体" w:eastAsia="宋体" w:cs="宋体"/>
          <w:color w:val="auto"/>
          <w:sz w:val="24"/>
          <w:highlight w:val="none"/>
        </w:rPr>
      </w:pPr>
      <w:r/>
      <w:bookmarkStart w:id="929" w:name="_Toc142311062"/>
      <w:r/>
      <w:bookmarkStart w:id="930" w:name="_Toc226337258"/>
      <w:r/>
      <w:bookmarkStart w:id="931" w:name="_Toc305158904"/>
      <w:r/>
      <w:bookmarkStart w:id="932" w:name="_Toc150774765"/>
      <w:r/>
      <w:bookmarkStart w:id="933" w:name="_Toc150480798"/>
      <w:r/>
      <w:bookmarkStart w:id="934" w:name="_Toc226309806"/>
      <w:r/>
      <w:bookmarkStart w:id="935" w:name="_Toc195842927"/>
      <w:r/>
      <w:bookmarkStart w:id="936" w:name="_Toc226965752"/>
      <w:r/>
      <w:bookmarkStart w:id="937" w:name="_Toc265228400"/>
      <w:r/>
      <w:bookmarkStart w:id="938" w:name="_Toc264969252"/>
      <w:r/>
      <w:bookmarkStart w:id="939" w:name="_Toc305158830"/>
      <w:r/>
      <w:bookmarkStart w:id="940" w:name="_Toc226965835"/>
      <w:r/>
      <w:bookmarkStart w:id="941" w:name="_Toc127151562"/>
      <w:r/>
      <w:bookmarkStart w:id="942" w:name="_Toc305158829"/>
      <w:r/>
      <w:bookmarkStart w:id="943" w:name="_Toc226309805"/>
      <w:r/>
      <w:bookmarkStart w:id="944" w:name="_Toc195842926"/>
      <w:r/>
      <w:bookmarkStart w:id="945" w:name="_Toc305158903"/>
      <w:r/>
      <w:bookmarkStart w:id="946" w:name="_Toc226965751"/>
      <w:r/>
      <w:bookmarkStart w:id="947" w:name="_Toc265228399"/>
      <w:r/>
      <w:bookmarkStart w:id="948" w:name="_Toc142311061"/>
      <w:r/>
      <w:bookmarkStart w:id="949" w:name="_Toc127151561"/>
      <w:r/>
      <w:bookmarkStart w:id="950" w:name="_Toc150480797"/>
      <w:r/>
      <w:bookmarkStart w:id="951" w:name="_Toc226337257"/>
      <w:r/>
      <w:bookmarkStart w:id="952" w:name="_Toc226965834"/>
      <w:r/>
      <w:bookmarkStart w:id="953" w:name="_Toc264969251"/>
      <w:r/>
      <w:bookmarkStart w:id="954" w:name="_Toc150774764"/>
      <w:r>
        <w:rPr>
          <w:rFonts w:hint="eastAsia" w:ascii="宋体" w:hAnsi="宋体" w:eastAsia="宋体" w:cs="宋体"/>
          <w:color w:val="auto"/>
          <w:sz w:val="24"/>
          <w:highlight w:val="none"/>
        </w:rPr>
        <w:t xml:space="preserve">项目编号/包号：___________ 项目名称：__________</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报价单位：人民币元</w:t>
      </w:r>
      <w:r/>
    </w:p>
    <w:p>
      <w:pPr>
        <w:ind w:firstLine="480"/>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06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01包清单</w:t>
      </w:r>
      <w:r/>
    </w:p>
    <w:tbl>
      <w:tblPr>
        <w:tblStyle w:val="1075"/>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54"/>
        <w:gridCol w:w="1405"/>
        <w:gridCol w:w="929"/>
        <w:gridCol w:w="454"/>
        <w:gridCol w:w="1405"/>
        <w:gridCol w:w="929"/>
        <w:gridCol w:w="691"/>
        <w:gridCol w:w="454"/>
        <w:gridCol w:w="935"/>
        <w:gridCol w:w="1523"/>
        <w:gridCol w:w="691"/>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绿地等级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其他突击性绿化、保洁服务费（固定费用，后期按实结算）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w:t>
            </w: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w:t>
            </w:r>
            <w:r>
              <w:rPr>
                <w:rFonts w:hint="eastAsia" w:ascii="宋体" w:hAnsi="宋体" w:eastAsia="宋体" w:cs="宋体"/>
                <w:color w:val="auto"/>
                <w:sz w:val="24"/>
                <w:szCs w:val="24"/>
                <w:highlight w:val="none"/>
                <w:u w:val="none"/>
                <w:lang w:val="en-US" w:eastAsia="zh-CN" w:bidi="ar"/>
              </w:rPr>
              <w:t xml:space="preserve">/</w:t>
            </w:r>
            <w:r>
              <w:rPr>
                <w:rFonts w:hint="eastAsia" w:ascii="宋体" w:hAnsi="宋体" w:eastAsia="宋体" w:cs="宋体"/>
                <w:i w:val="0"/>
                <w:iCs w:val="0"/>
                <w:color w:val="auto"/>
                <w:sz w:val="24"/>
                <w:szCs w:val="24"/>
                <w:highlight w:val="none"/>
                <w:u w:val="none"/>
                <w:lang w:val="en-US" w:eastAsia="zh-CN"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绿化养护一包（103.7485万㎡）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尚阳路19.2万㎡、尚阳路遗留项目 6.9455万㎡、寻仙路14.3万㎡、、游客中心12.38万㎡ 、尚水路5.5万㎡、致和路12.123万㎡、新浮水库25万㎡、新浮路1.2万㎡、雅居乐移交绿化7.1万㎡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1037485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尚阳路、寻仙路、尚水路、致和路、新湖路、新浮水库绿道、原X205、常大科创园沿线，道路长度为20046米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02包清单</w:t>
      </w:r>
      <w:r/>
    </w:p>
    <w:tbl>
      <w:tblPr>
        <w:tblStyle w:val="10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4"/>
        <w:gridCol w:w="749"/>
        <w:gridCol w:w="2639"/>
        <w:gridCol w:w="501"/>
        <w:gridCol w:w="1105"/>
        <w:gridCol w:w="943"/>
        <w:gridCol w:w="718"/>
        <w:gridCol w:w="394"/>
        <w:gridCol w:w="754"/>
        <w:gridCol w:w="1194"/>
        <w:gridCol w:w="572"/>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范围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绿地等级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面积（㎡）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投标单价限价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其他突击性绿化、保洁服务费（固定费用，后期按实结算）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备注</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lef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单位：元/年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3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绿化养护二包（88.1万㎡）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访仙路一标段12.4万㎡、二标段22.2万㎡、访仙三标段3.2万㎡、白鹭湖下游绿化3.5万㎡、白鹭湖5万㎡、望仙路15.6万㎡、金茅路16.6万㎡、金茅路（彭城庙2.7万㎡）、百羊路2.7万㎡、观云路约4.2万㎡、白鹭湖5万㎡、金茅路（彭城庙2.7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200000</w:t>
            </w:r>
            <w:r/>
          </w:p>
        </w:tc>
        <w:tc>
          <w:tcPr>
            <w:shd w:val="clear" w:color="auto" w:fill="auto"/>
            <w:tcBorders>
              <w:top w:val="single" w:color="000000" w:sz="4" w:space="0"/>
              <w:left w:val="single" w:color="000000" w:sz="4" w:space="0"/>
              <w:bottom w:val="non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环卫保洁</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访仙路、观云路、百羊路、望仙路、A线连接线，道路长度为12889米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right"/>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70000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合    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rPr>
              <w:suppressLineNumbers w:val="0"/>
            </w:pPr>
            <w:r>
              <w:rPr>
                <w:rFonts w:hint="eastAsia" w:ascii="宋体" w:hAnsi="宋体" w:eastAsia="宋体" w:cs="宋体"/>
                <w:i w:val="0"/>
                <w:iCs w:val="0"/>
                <w:color w:val="auto"/>
                <w:sz w:val="24"/>
                <w:szCs w:val="24"/>
                <w:highlight w:val="none"/>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注：1.本表应按包分别填写。报价金额全部采用人民币表示，投标报价精确到以元为单位的整数。</w:t>
      </w:r>
      <w:r/>
    </w:p>
    <w:p>
      <w:pPr>
        <w:ind w:firstLine="480"/>
        <w:jc w:val="left"/>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2.如果不提供分项报价将视为没有实质性响应谈判文件</w:t>
      </w:r>
      <w:r>
        <w:rPr>
          <w:rFonts w:hint="eastAsia" w:ascii="宋体" w:hAnsi="宋体" w:eastAsia="宋体" w:cs="宋体"/>
          <w:color w:val="auto"/>
          <w:sz w:val="24"/>
          <w:highlight w:val="none"/>
          <w:lang w:eastAsia="zh-CN"/>
        </w:rPr>
        <w:t xml:space="preserve">。</w:t>
      </w:r>
      <w:r/>
    </w:p>
    <w:p>
      <w:pPr>
        <w:ind w:firstLine="480"/>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3.本表行数可以按照项目分项情况增加。</w:t>
      </w:r>
      <w:r/>
    </w:p>
    <w:p>
      <w:pPr>
        <w:ind w:firstLine="480"/>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4.上述各项的服务内容如表格中填写不下的，可以逐项另页描述。</w:t>
      </w:r>
      <w:r/>
    </w:p>
    <w:p>
      <w:pPr>
        <w:ind w:firstLine="480"/>
        <w:jc w:val="left"/>
        <w:tabs>
          <w:tab w:val="left" w:pos="1800" w:leader="none"/>
          <w:tab w:val="left" w:pos="55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投标报价应包括但不限于承包期内保洁服务、绿化养护的一切费用</w:t>
      </w:r>
      <w:r>
        <w:rPr>
          <w:rFonts w:hint="eastAsia" w:ascii="宋体" w:hAnsi="宋体" w:eastAsia="宋体" w:cs="宋体"/>
          <w:color w:val="auto"/>
          <w:sz w:val="24"/>
          <w:highlight w:val="none"/>
          <w:lang w:eastAsia="zh-CN"/>
        </w:rPr>
        <w:t xml:space="preserve">。</w:t>
      </w:r>
      <w:r/>
    </w:p>
    <w:p>
      <w:pPr>
        <w:rPr>
          <w:rFonts w:hint="default" w:eastAsia="宋体"/>
          <w:color w:val="auto"/>
          <w:highlight w:val="none"/>
          <w:lang w:val="en-US" w:eastAsia="zh-CN"/>
        </w:rPr>
      </w:pPr>
      <w:r>
        <w:rPr>
          <w:rFonts w:hint="eastAsia" w:ascii="宋体" w:hAnsi="宋体" w:eastAsia="宋体" w:cs="宋体"/>
          <w:color w:val="auto"/>
          <w:sz w:val="24"/>
          <w:highlight w:val="none"/>
          <w:lang w:val="zh-CN"/>
        </w:rPr>
        <w:t xml:space="preserve">    </w:t>
      </w:r>
      <w:r>
        <w:rPr>
          <w:rFonts w:hint="eastAsia" w:ascii="宋体" w:hAnsi="宋体" w:cs="宋体"/>
          <w:color w:val="auto"/>
          <w:sz w:val="24"/>
          <w:highlight w:val="none"/>
          <w:lang w:val="en-US" w:eastAsia="zh-CN"/>
        </w:rPr>
        <w:t xml:space="preserve">6.</w:t>
      </w:r>
      <w:r>
        <w:rPr>
          <w:rFonts w:hint="eastAsia" w:eastAsia="宋体"/>
          <w:color w:val="auto"/>
          <w:highlight w:val="none"/>
          <w:lang w:val="en-US" w:eastAsia="zh-CN"/>
        </w:rPr>
        <w:t xml:space="preserve">注：</w:t>
      </w:r>
      <w:r>
        <w:rPr>
          <w:rFonts w:hint="eastAsia" w:ascii="宋体" w:hAnsi="宋体" w:eastAsia="宋体" w:cs="宋体"/>
          <w:i w:val="0"/>
          <w:iCs w:val="0"/>
          <w:color w:val="auto"/>
          <w:sz w:val="21"/>
          <w:szCs w:val="21"/>
          <w:highlight w:val="none"/>
          <w:u w:val="none"/>
          <w:lang w:val="en-US" w:eastAsia="zh-CN" w:bidi="ar"/>
        </w:rPr>
        <w:t xml:space="preserve">其他突击性绿化、保洁服务费</w:t>
      </w:r>
      <w:r>
        <w:rPr>
          <w:rFonts w:ascii="宋体" w:hAnsi="宋体" w:eastAsia="宋体" w:cs="宋体"/>
          <w:color w:val="auto"/>
          <w:sz w:val="21"/>
          <w:highlight w:val="none"/>
        </w:rPr>
        <w:t xml:space="preserve">具体指根据甲方实际需要，针对非管护范围内或合同服务要求范围外区域提供相关服务，</w:t>
      </w:r>
      <w:r>
        <w:rPr>
          <w:rFonts w:ascii="宋体" w:hAnsi="宋体" w:eastAsia="宋体" w:cs="宋体"/>
          <w:b/>
          <w:color w:val="auto"/>
          <w:sz w:val="21"/>
          <w:highlight w:val="none"/>
        </w:rPr>
        <w:t xml:space="preserve">供应商在分项报价表中只需</w:t>
      </w:r>
      <w:r>
        <w:rPr>
          <w:rFonts w:hint="eastAsia" w:ascii="宋体" w:hAnsi="宋体" w:eastAsia="宋体" w:cs="宋体"/>
          <w:b/>
          <w:color w:val="auto"/>
          <w:sz w:val="21"/>
          <w:highlight w:val="none"/>
          <w:lang w:val="en-US" w:eastAsia="zh-CN"/>
        </w:rPr>
        <w:t xml:space="preserve">分别</w:t>
      </w:r>
      <w:r>
        <w:rPr>
          <w:rFonts w:ascii="宋体" w:hAnsi="宋体" w:eastAsia="宋体" w:cs="宋体"/>
          <w:b/>
          <w:color w:val="auto"/>
          <w:sz w:val="21"/>
          <w:highlight w:val="none"/>
        </w:rPr>
        <w:t xml:space="preserve">填写</w:t>
      </w:r>
      <w:r>
        <w:rPr>
          <w:rFonts w:hint="eastAsia" w:ascii="宋体" w:hAnsi="宋体" w:eastAsia="宋体" w:cs="宋体"/>
          <w:b/>
          <w:color w:val="auto"/>
          <w:sz w:val="21"/>
          <w:highlight w:val="none"/>
          <w:lang w:val="en-US" w:eastAsia="zh-CN"/>
        </w:rPr>
        <w:t xml:space="preserve">2</w:t>
      </w:r>
      <w:r>
        <w:rPr>
          <w:rFonts w:ascii="宋体" w:hAnsi="宋体" w:eastAsia="宋体" w:cs="宋体"/>
          <w:b/>
          <w:color w:val="auto"/>
          <w:sz w:val="21"/>
          <w:highlight w:val="none"/>
        </w:rPr>
        <w:t xml:space="preserve">0万元</w:t>
      </w:r>
      <w:r>
        <w:rPr>
          <w:rFonts w:hint="eastAsia" w:ascii="宋体" w:hAnsi="宋体" w:eastAsia="宋体" w:cs="宋体"/>
          <w:b/>
          <w:color w:val="auto"/>
          <w:sz w:val="21"/>
          <w:highlight w:val="none"/>
          <w:lang w:val="en-US" w:eastAsia="zh-CN"/>
        </w:rPr>
        <w:t xml:space="preserve">和7万元</w:t>
      </w:r>
      <w:r>
        <w:rPr>
          <w:rFonts w:ascii="宋体" w:hAnsi="宋体" w:eastAsia="宋体" w:cs="宋体"/>
          <w:b/>
          <w:color w:val="auto"/>
          <w:sz w:val="21"/>
          <w:highlight w:val="none"/>
        </w:rPr>
        <w:t xml:space="preserve">，</w:t>
      </w:r>
      <w:r>
        <w:rPr>
          <w:rFonts w:ascii="宋体" w:hAnsi="宋体" w:eastAsia="宋体" w:cs="宋体"/>
          <w:color w:val="auto"/>
          <w:sz w:val="21"/>
          <w:highlight w:val="none"/>
        </w:rPr>
        <w:t xml:space="preserve">实际根据服务具体工作内容、服务范围及要求由甲乙双方签证为准，按实结算。</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供应商名称（加盖公章）</w:t>
      </w:r>
      <w:r>
        <w:rPr>
          <w:rFonts w:hint="eastAsia" w:ascii="宋体" w:hAnsi="宋体" w:eastAsia="宋体" w:cs="宋体"/>
          <w:color w:val="auto"/>
          <w:sz w:val="24"/>
          <w:highlight w:val="none"/>
          <w:lang w:val="zh-CN"/>
        </w:rPr>
        <w:t xml:space="preserve">：____________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6《项目人员配置表》及承诺函(格式自拟)</w:t>
      </w:r>
      <w:r/>
    </w:p>
    <w:p>
      <w:pPr>
        <w:jc w:val="left"/>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7《车辆/设备配置表》(格式自拟)</w:t>
      </w:r>
      <w:r/>
    </w:p>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rPr>
        <w:t xml:space="preserve">8</w:t>
      </w:r>
      <w:r>
        <w:rPr>
          <w:rFonts w:hint="eastAsia" w:ascii="宋体" w:hAnsi="宋体" w:eastAsia="宋体" w:cs="宋体"/>
          <w:color w:val="auto"/>
          <w:sz w:val="24"/>
          <w:szCs w:val="20"/>
          <w:highlight w:val="none"/>
        </w:rPr>
        <w:t xml:space="preserve"> 合同条款偏离</w:t>
      </w:r>
      <w:r>
        <w:rPr>
          <w:rFonts w:hint="eastAsia" w:ascii="宋体" w:hAnsi="宋体" w:eastAsia="宋体" w:cs="宋体"/>
          <w:color w:val="auto"/>
          <w:sz w:val="24"/>
          <w:szCs w:val="24"/>
          <w:highlight w:val="none"/>
        </w:rPr>
        <w:t xml:space="preserve">表</w:t>
      </w:r>
      <w:bookmarkEnd w:id="929"/>
      <w:r/>
      <w:bookmarkEnd w:id="930"/>
      <w:r/>
      <w:bookmarkEnd w:id="931"/>
      <w:r/>
      <w:bookmarkEnd w:id="932"/>
      <w:r/>
      <w:bookmarkEnd w:id="933"/>
      <w:r/>
      <w:bookmarkEnd w:id="934"/>
      <w:r/>
      <w:bookmarkEnd w:id="935"/>
      <w:r/>
      <w:bookmarkEnd w:id="936"/>
      <w:r/>
      <w:bookmarkEnd w:id="937"/>
      <w:r/>
      <w:bookmarkEnd w:id="938"/>
      <w:r/>
      <w:bookmarkEnd w:id="939"/>
      <w:r/>
      <w:bookmarkEnd w:id="940"/>
      <w:r/>
      <w:bookmarkEnd w:id="941"/>
      <w:r>
        <w:rPr>
          <w:rFonts w:hint="eastAsia" w:ascii="宋体" w:hAnsi="宋体" w:eastAsia="宋体" w:cs="宋体"/>
          <w:color w:val="auto"/>
          <w:sz w:val="24"/>
          <w:szCs w:val="24"/>
          <w:highlight w:val="none"/>
        </w:rPr>
        <w:t xml:space="preserve">（实质性格式）</w:t>
      </w:r>
      <w:r/>
    </w:p>
    <w:p>
      <w:pPr>
        <w:ind w:firstLine="964"/>
        <w:spacing w:line="360" w:lineRule="auto"/>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bidi="ar"/>
        </w:rPr>
        <w:t xml:space="preserve">投标人关于合同期内补植苗木费用价格的承诺书（采购人补植任务单需标明规格及单价）</w:t>
      </w:r>
      <w:r/>
    </w:p>
    <w:tbl>
      <w:tblPr>
        <w:tblStyle w:val="1075"/>
        <w:tblpPr w:horzAnchor="page" w:tblpX="1237" w:vertAnchor="text" w:tblpY="430" w:leftFromText="180" w:topFromText="0" w:rightFromText="180" w:bottomFromText="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70"/>
        <w:gridCol w:w="1370"/>
        <w:gridCol w:w="5430"/>
        <w:gridCol w:w="2100"/>
      </w:tblGrid>
      <w:tr>
        <w:trPr>
          <w:trHeight w:val="402"/>
        </w:trPr>
        <w:tc>
          <w:tcPr>
            <w:gridSpan w:val="4"/>
            <w:tcBorders>
              <w:top w:val="none" w:color="000000" w:sz="4" w:space="0"/>
              <w:left w:val="none" w:color="000000" w:sz="4" w:space="0"/>
              <w:bottom w:val="single" w:color="auto" w:sz="4" w:space="0"/>
              <w:right w:val="none" w:color="000000" w:sz="4" w:space="0"/>
            </w:tcBorders>
            <w:tcW w:w="94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苗木补植定价清单</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麦冬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狭叶麦冬 ，49丛/㎡，8-10芽每丛</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30.8元/㎡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天堂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满铺</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红叶石楠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，25株/㎡,P35-40㎝，土球8-10㎝，毛球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137.5元/㎡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金边黄杨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工程苗H：25-30cm ，49株/㎡，P10-15㎝</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法青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H：1m（成型后），需购H1.5m，4株/m，土球10-12㎝，单排</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66元/m</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葱兰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49丛/㎡，5-6芽/丛</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29.7元/㎡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毛鹃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25株/㎡，P30-35㎝，土球8-10㎝，毛球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金森女贞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工程苗H：25-30cm 36株/㎡，P20-25㎝，盆栽苗</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39.6元/㎡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大叶黄杨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25株/㎡，P25-30㎝，土球8-10㎝，毛球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192.5元/㎡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瓜子黄杨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H35-40cm，25株/㎡，P25-30㎝，土球8-10㎝，毛球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206.8元/㎡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龙柏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H20-25cm，25株/㎡，P20-25㎝，土球8-10㎝，毛球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鸢尾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36丛/㎡，5-6芽/丛</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77元/㎡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桃叶珊瑚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工程苗H：30-35cm ，25株/㎡，P15-20㎝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小叶女贞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25株/㎡，P30-35㎝,土球8-10㎝，毛球</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夹竹桃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3分支/株，H：80cm， 16株/㎡，修剪后高度是50㎝，土球8-10㎝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黄馨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2-3分支/株，H≥15cm， 36株/㎡，工程苗</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59.4元/㎡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小叶栀子花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P15-20cm，H30-35cm，36株/㎡</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39.6元/㎡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黄金条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2-3分支/株，H≥15cm，36株/㎡，工程苗</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29.7元/㎡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红花继木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 25株/㎡，P30-35㎝,土球8-10㎝，毛球，黑珍珠</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栀子花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3-5分支/株，H≥30cm  25株/㎡</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151.25元/㎡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八角金盘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25株/㎡，主杆径高20㎝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金丝桃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工程苗H≥30cm， 49株/㎡</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美人蕉  </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2芽/丛 ，25丛/㎡</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红叶石楠球</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P120cm（净球），土球50㎝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月季花</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红帽子月季49株/㎡</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99元/㎡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马尼拉草坪</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满铺</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25.3元/㎡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铺地柏</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L25-30cm  ，25株/㎡，土球8-10㎝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137.5元/㎡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棣樘</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2-3分支，H≥30cm  49株/㎡，P25-30㎝，土球8-10㎝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74.8元/㎡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大叶黄杨球</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P120cm（净球），土球50㎝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茶梅</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H：≥30cm  25株/㎡，P≥20cm，土球8-10㎝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桂花</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P200cm，土球90㎝，金桂，紧蓬</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龟甲冬青</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H≥30cm  25株/㎡，P≥20cm，土球8-10㎝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紫薇</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D6cm，四川红，土球45㎝</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白三叶</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14.3元/㎡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海桐</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 P35-40cm，土球8-10㎝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137.5元/㎡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红花醡浆草</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盆栽苗，49盆/㎡</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60.5元/㎡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南天竹</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H（主杆径高）：35-40cm  36株/㎡</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卫矛</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 25株/㎡ P30-35cm，土球8-10㎝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44元/㎡</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本石楠球</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P120cm，土球50㎝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红花檵木球</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P120cm，土球50㎝，黑珍珠</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132元/棵</w:t>
            </w:r>
            <w:r/>
          </w:p>
        </w:tc>
      </w:tr>
      <w:tr>
        <w:trPr>
          <w:trHeight w:val="300"/>
        </w:trPr>
        <w:tc>
          <w:tcPr>
            <w:tcBorders>
              <w:top w:val="none" w:color="000000" w:sz="4" w:space="0"/>
              <w:left w:val="single" w:color="auto" w:sz="4" w:space="0"/>
              <w:bottom w:val="single" w:color="auto" w:sz="4" w:space="0"/>
              <w:right w:val="single" w:color="auto" w:sz="4" w:space="0"/>
            </w:tcBorders>
            <w:tcW w:w="5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w:t>
            </w:r>
            <w:r/>
          </w:p>
        </w:tc>
        <w:tc>
          <w:tcPr>
            <w:tcBorders>
              <w:top w:val="none" w:color="000000" w:sz="4" w:space="0"/>
              <w:left w:val="none" w:color="000000" w:sz="4" w:space="0"/>
              <w:bottom w:val="single" w:color="auto" w:sz="4" w:space="0"/>
              <w:right w:val="single" w:color="auto" w:sz="4" w:space="0"/>
            </w:tcBorders>
            <w:tcW w:w="137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狭叶十大功劳</w:t>
            </w:r>
            <w:r/>
          </w:p>
        </w:tc>
        <w:tc>
          <w:tcPr>
            <w:tcBorders>
              <w:top w:val="none" w:color="000000" w:sz="4" w:space="0"/>
              <w:left w:val="none" w:color="000000" w:sz="4" w:space="0"/>
              <w:bottom w:val="single" w:color="auto" w:sz="4" w:space="0"/>
              <w:right w:val="single" w:color="auto" w:sz="4" w:space="0"/>
            </w:tcBorders>
            <w:tcW w:w="543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H35-40cm  25株/㎡ P30-35cm，土球8-10㎝</w:t>
            </w:r>
            <w:r/>
          </w:p>
        </w:tc>
        <w:tc>
          <w:tcPr>
            <w:tcBorders>
              <w:top w:val="none" w:color="000000" w:sz="4" w:space="0"/>
              <w:left w:val="none" w:color="000000" w:sz="4" w:space="0"/>
              <w:bottom w:val="single" w:color="auto" w:sz="4" w:space="0"/>
              <w:right w:val="single" w:color="auto" w:sz="4" w:space="0"/>
            </w:tcBorders>
            <w:tcW w:w="2100"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44元/㎡</w:t>
            </w:r>
            <w:r/>
          </w:p>
        </w:tc>
      </w:tr>
    </w:tbl>
    <w:p>
      <w:pPr>
        <w:pStyle w:val="1078"/>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u w:val="single"/>
        </w:rPr>
      </w:r>
      <w:r/>
    </w:p>
    <w:tbl>
      <w:tblPr>
        <w:tblStyle w:val="1075"/>
        <w:tblW w:w="0" w:type="auto"/>
        <w:jc w:val="center"/>
        <w:tblLayout w:type="fixed"/>
        <w:tblCellMar>
          <w:left w:w="108" w:type="dxa"/>
          <w:top w:w="0" w:type="dxa"/>
          <w:right w:w="108" w:type="dxa"/>
          <w:bottom w:w="0" w:type="dxa"/>
        </w:tblCellMar>
        <w:tblLook w:val="04A0" w:firstRow="1" w:lastRow="0" w:firstColumn="1" w:lastColumn="0" w:noHBand="0" w:noVBand="1"/>
      </w:tblPr>
      <w:tblGrid>
        <w:gridCol w:w="683"/>
        <w:gridCol w:w="1668"/>
        <w:gridCol w:w="4387"/>
        <w:gridCol w:w="2773"/>
      </w:tblGrid>
      <w:tr>
        <w:trPr>
          <w:jc w:val="center"/>
          <w:trHeight w:val="582"/>
        </w:trPr>
        <w:tc>
          <w:tcPr>
            <w:gridSpan w:val="4"/>
            <w:tcBorders>
              <w:top w:val="none" w:color="000000" w:sz="4" w:space="0"/>
              <w:left w:val="none" w:color="000000" w:sz="4" w:space="0"/>
              <w:bottom w:val="single" w:color="auto" w:sz="4" w:space="0"/>
              <w:right w:val="none" w:color="000000" w:sz="4" w:space="0"/>
            </w:tcBorders>
            <w:tcW w:w="9511"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苗木补植定价清单</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名称</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规格</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全费用单价（一级养护，养护两年）</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金桂A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H500cm   P＞400cm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7290元/棵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金桂B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H400cm   P＞350cm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4860元/棵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金桂C</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H350cm   P＞280cm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1620元/棵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美人茶</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H400cm   P＞350cm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19440元/棵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红枫A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地径10cm H=350-400cm,冠径￠＞300cm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2430元/棵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红枫B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地径7cm H=300cm,冠径￠250cm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二乔玉兰A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地径8cm H=350cm,冠径￠300cm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二乔玉兰B </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地径13cm H=400cm,冠径￠350cm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二乔玉兰C </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地径17cm H=450cm,冠径￠400cm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樱花 </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地径8cm H=300cm,冠径￠＞250cm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紫荆A </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地径7cm H=250cm,冠径￠200cm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紫荆B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H250，P200，株形饱满，树姿优美，土球75cm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接骨木</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金叶接骨木球</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454.5元/棵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垂丝海棠</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D7，H300，P250</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紫薇A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地径7cm H=250cm,冠径￠200cm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405元/棵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紫薇B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D8，H250，P＞250</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648元/棵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树状月季B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H=150-180cm,冠径￠100-120cm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891元/棵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树状月季C</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D6,H120—150，P＞100—120</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990元/棵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树状月季A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D4,H140,P＞200</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茶梅球A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P90cm，H90cm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211.5元/棵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茶梅球B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H100cm P100cm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243元/棵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龟甲冬青球A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H100cm P100cm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130.5元/棵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龟甲冬青球B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P110cm，H110cm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162元/棵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龟甲冬青球C</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211.5元/棵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彩叶木</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P110cm，H110cm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243元/棵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金边小叶卫矛</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苏铁</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567元/棵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灌木苏铁</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结香</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H150cm P150cm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250元/棵</w:t>
            </w:r>
            <w:r/>
          </w:p>
        </w:tc>
      </w:tr>
      <w:tr>
        <w:trPr>
          <w:jc w:val="center"/>
          <w:trHeight w:val="58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红叶石楠球(红罗宾)</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162元/棵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金边胡颓子球</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H110cm P110cm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700元/棵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33</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红花继木球A</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H110cm P110cm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180元/棵</w:t>
            </w:r>
            <w:r/>
          </w:p>
        </w:tc>
      </w:tr>
      <w:tr>
        <w:trPr>
          <w:jc w:val="center"/>
          <w:trHeight w:val="299"/>
        </w:trPr>
        <w:tc>
          <w:tcPr>
            <w:tcBorders>
              <w:top w:val="none" w:color="000000"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34</w:t>
            </w:r>
            <w:r/>
          </w:p>
        </w:tc>
        <w:tc>
          <w:tcPr>
            <w:tcBorders>
              <w:top w:val="none" w:color="000000" w:sz="4" w:space="0"/>
              <w:left w:val="none" w:color="000000"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红花继木球B</w:t>
            </w:r>
            <w:r/>
          </w:p>
        </w:tc>
        <w:tc>
          <w:tcPr>
            <w:tcBorders>
              <w:top w:val="none" w:color="000000" w:sz="4" w:space="0"/>
              <w:left w:val="none" w:color="000000"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none" w:color="000000" w:sz="4" w:space="0"/>
              <w:left w:val="none" w:color="000000"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250元/棵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无刺枸骨球A</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H110cm P110cm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243元/棵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无刺枸骨球B</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297元/棵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小叶黄杨球A</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P90cm，H90cm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小叶黄杨球B</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270元/棵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金叶小腊球A</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H100cm P100cm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130元/棵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金叶小腊球B</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H110cm P110cm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180元/棵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金叶小腊球C</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198元/棵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金森女贞球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H110cm P110cm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145元/棵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金边栀子花球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 P120cm</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360元/棵</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木芙蓉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高度H80cm,蓬径P60cm,2株/m2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伞房局明</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高度H60cm,蓬径P40cm,16株/m2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106.4元/m2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红叶石楠</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高度H60cm,蓬径P40cm,25株/m2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118.8元/m2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八角金盘</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高度H50cm,蓬径￠35cm,16株/m2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150元/m2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金钟花</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高度H60cm,蓬径￠40cm,16株/m2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彩叶杞柳</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高度H60cm,蓬径￠40cm(修剪后),16株/m2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88.2元/m2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大叶栀子</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阔叶十大功劳</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45.6元/m2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南天竹</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金森女贞</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60.8元/m2</w:t>
            </w:r>
            <w:r/>
          </w:p>
        </w:tc>
      </w:tr>
      <w:tr>
        <w:trPr>
          <w:jc w:val="center"/>
          <w:trHeight w:val="58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金叶大花六道木</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高度H50cm,蓬径￠35cm,16株/m2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红花继木</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洒金珊瑚</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128.5元/m2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金丝桃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高度H50cm,蓬径￠40cm,16株/m2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50元/m2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欧洲荚迷</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高度H45cm,蓬径￠35cm,25株/m2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124元/m2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粉花绣线菊</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高度H45cm,蓬径￠35cm,25株/m2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金边黄杨</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高度H45cm,蓬径￠35cm,25株/m2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小丑火棘</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高度H45cm,蓬径￠35cm,25株/m2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春鹃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高度H45cm,蓬径￠35cm,25株/m2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150元/m2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夏鹃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99.8元/m2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毛鹃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丰花月季</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地被月季</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99.8元/m2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水果兰</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高度H40cm,蓬径￠30cm,25株/m2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小叶栀子</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高度H35cm,蓬径P30cm,25株/m2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66.5元/m2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矮生紫薇</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高度H35cm,蓬径P30cm,25株/m2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茶梅</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高度H35cm,蓬径P30cm,25株/m2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锦带花</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粉花醉鱼草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42.8元/m2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红花美人蕉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黄花美人蕉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H120cm,蓬径￠40cm,16株/m2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54.8元/m2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五色梅</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109.5元/m2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细叶芒</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高度H60-80cm,蓬径￠50-60cm,＞8芽/株</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黄花醉鱼草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2丛/m2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72元/m2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万年青</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2丛/m2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71.3元/m2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书带草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花叶络石</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蓝色鼠尾草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柳叶马鞭草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地被石竹</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29.4元/m2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大花金鸡菊</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35.3元/m2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美丽月见草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兰花三七</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 </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40元/m2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长春花</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36株/m2</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53元/m2</w:t>
            </w:r>
            <w:r/>
          </w:p>
        </w:tc>
      </w:tr>
      <w:tr>
        <w:trPr>
          <w:jc w:val="center"/>
          <w:trHeight w:val="58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中华结缕草+黑麦草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5cm砂垫层,满铺、不见裸土</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八仙花</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H60，P40，16株/㎡，灌木球苗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中叶栀子花</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H35，P30，25株/㎡，灌木球苗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彩叶草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常夏石竹</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49盆/㎡，灌木球苗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44.1元/m2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海棠</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53元/m2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孔雀草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95</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黄金佛甲草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100芽/丛，3丛/㎡，灌木球苗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108元/m2</w:t>
            </w:r>
            <w:r/>
          </w:p>
        </w:tc>
      </w:tr>
      <w:tr>
        <w:trPr>
          <w:jc w:val="center"/>
          <w:trHeight w:val="58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96</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吉祥草+二月兰</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吉祥草25株/㎡，二月兰1克/㎡，300-400粒/克</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97</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吉祥草A</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25丛/m²，3芽/丛。</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98</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吉祥草B</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白芨25株/㎡，吉祥草25株㎡</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99</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大吴风草</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49株/m²，盆栽苗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61.7元/m2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白芨</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25株/m2²</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67.5元/m2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小龙柏</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H25，P20，25株/㎡，灌木球苗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90元/m2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102</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品种月季</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H50，P25，16株/㎡，灌木球苗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48元/m2</w:t>
            </w:r>
            <w:r/>
          </w:p>
        </w:tc>
      </w:tr>
      <w:tr>
        <w:trPr>
          <w:jc w:val="center"/>
          <w:trHeight w:val="299"/>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金边阔叶麦冬</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7—8芽/丛，36丛/㎡，灌木球苗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48.6元/m2</w:t>
            </w:r>
            <w:r/>
          </w:p>
        </w:tc>
      </w:tr>
      <w:tr>
        <w:trPr>
          <w:jc w:val="center"/>
          <w:trHeight w:val="306"/>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w:t>
            </w:r>
            <w:r/>
          </w:p>
        </w:tc>
        <w:tc>
          <w:tcPr>
            <w:tcBorders>
              <w:top w:val="single" w:color="auto" w:sz="4" w:space="0"/>
              <w:left w:val="single" w:color="auto" w:sz="4" w:space="0"/>
              <w:bottom w:val="single" w:color="auto" w:sz="4" w:space="0"/>
              <w:right w:val="single" w:color="auto" w:sz="4" w:space="0"/>
            </w:tcBorders>
            <w:tcW w:w="166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麦冬</w:t>
            </w:r>
            <w:r/>
          </w:p>
        </w:tc>
        <w:tc>
          <w:tcPr>
            <w:tcBorders>
              <w:top w:val="single" w:color="auto" w:sz="4" w:space="0"/>
              <w:left w:val="single" w:color="auto" w:sz="4" w:space="0"/>
              <w:bottom w:val="single" w:color="auto" w:sz="4" w:space="0"/>
              <w:right w:val="single" w:color="auto" w:sz="4" w:space="0"/>
            </w:tcBorders>
            <w:tcW w:w="4387"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5芽/丛，100丛/㎡，灌木球苗</w:t>
            </w:r>
            <w:r/>
          </w:p>
        </w:tc>
        <w:tc>
          <w:tcPr>
            <w:tcBorders>
              <w:top w:val="single" w:color="auto" w:sz="4" w:space="0"/>
              <w:left w:val="single" w:color="auto" w:sz="4" w:space="0"/>
              <w:bottom w:val="single" w:color="auto" w:sz="4" w:space="0"/>
              <w:right w:val="single" w:color="auto" w:sz="4" w:space="0"/>
            </w:tcBorders>
            <w:tcW w:w="2773"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27元/m2</w:t>
            </w:r>
            <w:r/>
          </w:p>
        </w:tc>
      </w:tr>
    </w:tbl>
    <w:p>
      <w:pPr>
        <w:pStyle w:val="1078"/>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承诺：若本公司中标，则在合同期内补植苗木的费用将按照：《苗木补植定价清单》中的价格*补植品种面积*（1-让利率）结算。如遇补植或移植工作的苗木不在本清单内的，在甲方发出邀约后我方必然相应，双方按照当时的相关定额工程价同等让利。</w:t>
      </w:r>
      <w:r/>
    </w:p>
    <w:p>
      <w:pPr>
        <w:pStyle w:val="1067"/>
        <w:ind w:firstLine="480"/>
        <w:spacing w:before="0" w:after="0" w:line="480" w:lineRule="exac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u w:val="none"/>
        </w:rPr>
        <w:t xml:space="preserve">（让利率=1-中标价（扣除暂列金额）/采购最高限价（扣除暂列金额）*100% 。）</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before="25" w:after="25"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投标人名称（加盖公章）</w:t>
      </w:r>
      <w:r>
        <w:rPr>
          <w:rFonts w:hint="eastAsia" w:ascii="宋体" w:hAnsi="宋体" w:eastAsia="宋体" w:cs="宋体"/>
          <w:color w:val="auto"/>
          <w:sz w:val="24"/>
          <w:szCs w:val="24"/>
          <w:highlight w:val="none"/>
          <w:lang w:val="zh-CN"/>
        </w:rPr>
        <w:t xml:space="preserve">：____________</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日期：_____年______月______日</w:t>
      </w:r>
      <w:r/>
    </w:p>
    <w:p>
      <w:pPr>
        <w:jc w:val="center"/>
        <w:spacing w:line="360" w:lineRule="auto"/>
        <w:tabs>
          <w:tab w:val="left" w:pos="2775" w:leader="none"/>
          <w:tab w:val="center" w:pos="4153" w:leader="none"/>
        </w:tabs>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spacing w:line="360" w:lineRule="auto"/>
        <w:tabs>
          <w:tab w:val="left" w:pos="2775" w:leader="none"/>
          <w:tab w:val="center" w:pos="4153" w:leader="none"/>
        </w:tabs>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合同条款偏离表</w:t>
      </w:r>
      <w:r/>
    </w:p>
    <w:p>
      <w:pPr>
        <w:pStyle w:val="126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项目编号/包号：_____________________     项目名称：_____________</w:t>
      </w:r>
      <w:r/>
    </w:p>
    <w:tbl>
      <w:tblPr>
        <w:tblStyle w:val="10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对本项目合同条款的偏离情况（请进行勾选）：</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□无偏离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如无偏离，仅勾选无偏离即可</w:t>
            </w:r>
            <w:r>
              <w:rPr>
                <w:rFonts w:hint="eastAsia" w:ascii="宋体" w:hAnsi="宋体" w:eastAsia="宋体" w:cs="宋体"/>
                <w:color w:val="auto"/>
                <w:sz w:val="24"/>
                <w:highlight w:val="none"/>
              </w:rPr>
              <w:t xml:space="preserve">）</w:t>
            </w:r>
            <w:r/>
          </w:p>
          <w:p>
            <w:pPr>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□有偏离</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如有偏离，</w:t>
            </w:r>
            <w:r>
              <w:rPr>
                <w:rFonts w:hint="eastAsia" w:ascii="宋体" w:hAnsi="宋体" w:eastAsia="宋体" w:cs="宋体"/>
                <w:color w:val="auto"/>
                <w:sz w:val="24"/>
                <w:highlight w:val="none"/>
              </w:rPr>
              <w:t xml:space="preserve">则应在本表中对偏离项逐一列明）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条目号（页码）</w:t>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highlight w:val="none"/>
              </w:rPr>
              <w:t xml:space="preserve">要求</w:t>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投标文件内容</w:t>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83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30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00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5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78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 “偏离情况”列应</w:t>
      </w:r>
      <w:r>
        <w:rPr>
          <w:rFonts w:hint="eastAsia" w:ascii="宋体" w:hAnsi="宋体" w:eastAsia="宋体" w:cs="宋体"/>
          <w:color w:val="auto"/>
          <w:sz w:val="24"/>
          <w:highlight w:val="none"/>
        </w:rPr>
        <w:t xml:space="preserve">据实</w:t>
      </w:r>
      <w:r>
        <w:rPr>
          <w:rFonts w:hint="eastAsia" w:ascii="宋体" w:hAnsi="宋体" w:eastAsia="宋体" w:cs="宋体"/>
          <w:color w:val="auto"/>
          <w:sz w:val="24"/>
          <w:highlight w:val="none"/>
        </w:rPr>
        <w:t xml:space="preserve">填写“正偏离”或“负偏离”。</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br w:type="page" w:clear="all"/>
      </w:r>
      <w:r>
        <w:rPr>
          <w:rFonts w:hint="eastAsia" w:ascii="宋体" w:hAnsi="宋体" w:eastAsia="宋体" w:cs="宋体"/>
          <w:color w:val="auto"/>
          <w:sz w:val="24"/>
          <w:szCs w:val="20"/>
          <w:highlight w:val="none"/>
          <w:lang w:val="en-US" w:eastAsia="zh-CN"/>
        </w:rPr>
        <w:t xml:space="preserve">9</w:t>
      </w:r>
      <w:r>
        <w:rPr>
          <w:rFonts w:hint="eastAsia" w:ascii="宋体" w:hAnsi="宋体" w:eastAsia="宋体" w:cs="宋体"/>
          <w:color w:val="auto"/>
          <w:sz w:val="24"/>
          <w:szCs w:val="20"/>
          <w:highlight w:val="none"/>
        </w:rPr>
        <w:t xml:space="preserve"> </w:t>
      </w:r>
      <w:bookmarkEnd w:id="942"/>
      <w:r/>
      <w:bookmarkEnd w:id="943"/>
      <w:r/>
      <w:bookmarkEnd w:id="944"/>
      <w:r/>
      <w:bookmarkEnd w:id="945"/>
      <w:r/>
      <w:bookmarkEnd w:id="946"/>
      <w:r/>
      <w:bookmarkEnd w:id="947"/>
      <w:r/>
      <w:bookmarkEnd w:id="948"/>
      <w:r/>
      <w:bookmarkEnd w:id="949"/>
      <w:r/>
      <w:bookmarkEnd w:id="950"/>
      <w:r/>
      <w:bookmarkEnd w:id="951"/>
      <w:r/>
      <w:bookmarkEnd w:id="952"/>
      <w:r/>
      <w:bookmarkEnd w:id="953"/>
      <w:r/>
      <w:bookmarkEnd w:id="954"/>
      <w:r>
        <w:rPr>
          <w:rFonts w:hint="eastAsia" w:ascii="宋体" w:hAnsi="宋体" w:eastAsia="宋体" w:cs="宋体"/>
          <w:color w:val="auto"/>
          <w:sz w:val="24"/>
          <w:szCs w:val="20"/>
          <w:highlight w:val="none"/>
        </w:rPr>
        <w:t xml:space="preserve">采购需求偏离表（实质性格式）</w:t>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项目编号/包号：_____________________     项目名称：____________</w:t>
      </w:r>
      <w:r/>
    </w:p>
    <w:tbl>
      <w:tblPr>
        <w:tblStyle w:val="1075"/>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招标文件条目号(页码)</w:t>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w:t>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投标响应内容</w:t>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2"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384"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12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7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09"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rPr>
        <w:t xml:space="preserve">对招标文件中的所有商务、技术要求，除本表所列明的所有偏离外，均视作供应商已对之理解和响应。此表中若无任何文字说明，内容为空白，</w:t>
      </w:r>
      <w:r>
        <w:rPr>
          <w:rFonts w:hint="eastAsia" w:ascii="宋体" w:hAnsi="宋体" w:eastAsia="宋体" w:cs="宋体"/>
          <w:b/>
          <w:color w:val="auto"/>
          <w:sz w:val="24"/>
          <w:highlight w:val="none"/>
        </w:rPr>
        <w:t xml:space="preserve">投标无效。</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2.“偏离情况”列应</w:t>
      </w:r>
      <w:r>
        <w:rPr>
          <w:rFonts w:hint="eastAsia" w:ascii="宋体" w:hAnsi="宋体" w:eastAsia="宋体" w:cs="宋体"/>
          <w:color w:val="auto"/>
          <w:sz w:val="24"/>
          <w:highlight w:val="none"/>
        </w:rPr>
        <w:t xml:space="preserve">据实</w:t>
      </w:r>
      <w:r>
        <w:rPr>
          <w:rFonts w:hint="eastAsia" w:ascii="宋体" w:hAnsi="宋体" w:eastAsia="宋体" w:cs="宋体"/>
          <w:color w:val="auto"/>
          <w:sz w:val="24"/>
          <w:highlight w:val="none"/>
        </w:rPr>
        <w:t xml:space="preserve">填写“正偏离”或“负偏离”</w:t>
      </w:r>
      <w:r>
        <w:rPr>
          <w:rFonts w:hint="eastAsia" w:ascii="宋体" w:hAnsi="宋体" w:eastAsia="宋体" w:cs="宋体"/>
          <w:color w:val="auto"/>
          <w:sz w:val="24"/>
          <w:highlight w:val="none"/>
          <w:lang w:eastAsia="zh-CN"/>
        </w:rPr>
        <w:t xml:space="preserve">或“无偏离”</w:t>
      </w:r>
      <w:r>
        <w:rPr>
          <w:rFonts w:hint="eastAsia" w:ascii="宋体" w:hAnsi="宋体" w:eastAsia="宋体" w:cs="宋体"/>
          <w:color w:val="auto"/>
          <w:sz w:val="24"/>
          <w:highlight w:val="none"/>
        </w:rPr>
        <w:t xml:space="preserve">。</w:t>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left"/>
        <w:tabs>
          <w:tab w:val="left" w:pos="1800" w:leader="none"/>
          <w:tab w:val="left" w:pos="55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br w:type="page" w:clear="all"/>
      </w:r>
      <w:r/>
    </w:p>
    <w:p>
      <w:pPr>
        <w:jc w:val="center"/>
        <w:rPr>
          <w:rFonts w:hint="eastAsia" w:ascii="宋体" w:hAnsi="宋体" w:eastAsia="宋体" w:cs="宋体"/>
          <w:color w:val="auto"/>
          <w:sz w:val="22"/>
          <w:highlight w:val="none"/>
        </w:rPr>
      </w:pPr>
      <w:r/>
      <w:bookmarkStart w:id="955" w:name="_Toc288738397"/>
      <w:r/>
      <w:bookmarkStart w:id="956" w:name="_Toc288738839"/>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10</w:t>
      </w:r>
      <w:r>
        <w:rPr>
          <w:rFonts w:hint="eastAsia" w:ascii="宋体" w:hAnsi="宋体" w:eastAsia="宋体" w:cs="宋体"/>
          <w:color w:val="auto"/>
          <w:sz w:val="24"/>
          <w:szCs w:val="20"/>
          <w:highlight w:val="none"/>
        </w:rPr>
        <w:t xml:space="preserve"> 相关业绩案例一览表</w:t>
      </w:r>
      <w:r/>
    </w:p>
    <w:p>
      <w:pPr>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相关业绩案例一览表</w:t>
      </w:r>
      <w:bookmarkEnd w:id="955"/>
      <w:r/>
      <w:bookmarkEnd w:id="956"/>
      <w:r/>
      <w:r/>
    </w:p>
    <w:p>
      <w:pPr>
        <w:jc w:val="center"/>
        <w:spacing w:line="360" w:lineRule="auto"/>
        <w:rPr>
          <w:rFonts w:hint="eastAsia" w:ascii="宋体" w:hAnsi="宋体" w:eastAsia="宋体" w:cs="宋体"/>
          <w:b/>
          <w:color w:val="auto"/>
          <w:sz w:val="28"/>
          <w:szCs w:val="30"/>
          <w:highlight w:val="none"/>
        </w:rPr>
      </w:pPr>
      <w:r>
        <w:rPr>
          <w:rFonts w:hint="eastAsia" w:ascii="宋体" w:hAnsi="宋体" w:eastAsia="宋体" w:cs="宋体"/>
          <w:b/>
          <w:color w:val="auto"/>
          <w:sz w:val="28"/>
          <w:szCs w:val="30"/>
          <w:highlight w:val="none"/>
        </w:rPr>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w:t>
      </w:r>
      <w:r/>
    </w:p>
    <w:tbl>
      <w:tblPr>
        <w:tblStyle w:val="1075"/>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tabs>
          <w:tab w:val="left" w:pos="976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投标人名称（加盖公章）</w:t>
      </w:r>
      <w:r>
        <w:rPr>
          <w:rFonts w:hint="eastAsia" w:ascii="宋体" w:hAnsi="宋体" w:eastAsia="宋体" w:cs="宋体"/>
          <w:color w:val="auto"/>
          <w:sz w:val="24"/>
          <w:highlight w:val="none"/>
          <w:lang w:val="zh-CN"/>
        </w:rPr>
        <w:t xml:space="preserve">：    ____________</w:t>
      </w:r>
      <w:r/>
    </w:p>
    <w:p>
      <w:pPr>
        <w:spacing w:before="25" w:after="25"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szCs w:val="20"/>
          <w:highlight w:val="none"/>
        </w:rPr>
        <w:t xml:space="preserve">日期：_____年______月______日   </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pStyle w:val="111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lang w:val="en-US" w:eastAsia="zh-CN"/>
        </w:rPr>
        <w:t xml:space="preserve">11</w:t>
      </w:r>
      <w:r>
        <w:rPr>
          <w:rFonts w:hint="eastAsia" w:ascii="宋体" w:hAnsi="宋体" w:eastAsia="宋体" w:cs="宋体"/>
          <w:color w:val="auto"/>
          <w:sz w:val="24"/>
          <w:szCs w:val="20"/>
          <w:highlight w:val="none"/>
        </w:rPr>
        <w:t xml:space="preserve">招标文件要求提供、评分标准要求以及投标人认为应附的其他材料</w:t>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小标宋简体">
    <w:panose1 w:val="020B0503020202020204"/>
  </w:font>
  <w:font w:name="Wingdings">
    <w:panose1 w:val="05000000000000000000"/>
  </w:font>
  <w:font w:name="华文楷体">
    <w:panose1 w:val="02010600040101010101"/>
  </w:font>
  <w:font w:name="Tahoma">
    <w:panose1 w:val="020B0604030504040204"/>
  </w:font>
  <w:font w:name="Calibri">
    <w:panose1 w:val="020F05020202040302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楷体_GB2312">
    <w:panose1 w:val="02010609060101010101"/>
  </w:font>
  <w:font w:name="ˎ̥">
    <w:panose1 w:val="020B05030202020202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rPr>
        <w:rStyle w:val="133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05"/>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p>
    <w:pPr>
      <w:pStyle w:val="1305"/>
      <w:ind w:right="360"/>
      <w:jc w:val="right"/>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rPr>
        <w:rStyle w:val="1330"/>
      </w:rPr>
      <w:framePr w:wrap="around" w:vAnchor="text" w:hAnchor="margin" w:xAlign="right" w:y="1"/>
    </w:pPr>
    <w:r>
      <w:rPr>
        <w:rStyle w:val="1330"/>
      </w:rPr>
      <w:fldChar w:fldCharType="begin"/>
    </w:r>
    <w:r>
      <w:rPr>
        <w:rStyle w:val="1330"/>
      </w:rPr>
      <w:instrText xml:space="preserve">PAGE  </w:instrText>
    </w:r>
    <w:r>
      <w:rPr>
        <w:rStyle w:val="1330"/>
      </w:rPr>
      <w:fldChar w:fldCharType="end"/>
    </w:r>
    <w:r/>
  </w:p>
  <w:p>
    <w:pPr>
      <w:pStyle w:val="1305"/>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65"/>
      <w:jc w:val="left"/>
      <w:spacing w:line="220" w:lineRule="auto"/>
      <w:widowControl/>
      <w:rPr>
        <w:rFonts w:hint="default" w:ascii="Times New Roman" w:hAnsi="Times New Roman" w:eastAsia="Times New Roman" w:cs="Times New Roman"/>
        <w:color w:val="000000"/>
        <w:sz w:val="18"/>
        <w:szCs w:val="18"/>
        <w:lang w:eastAsia="en-US"/>
      </w:rPr>
    </w:pPr>
    <w:r>
      <w:rPr>
        <w:rFonts w:hint="default" w:ascii="Times New Roman" w:hAnsi="Times New Roman" w:eastAsia="宋体" w:cs="Times New Roman"/>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66</w:t>
                          </w:r>
                          <w:r>
                            <w:rPr>
                              <w:rFonts w:hint="default" w:ascii="Times New Roman" w:hAnsi="Times New Roman" w:eastAsia="宋体" w:cs="Times New Roman"/>
                            </w:rP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default" w:ascii="Times New Roman" w:hAnsi="Times New Roman" w:eastAsia="宋体" w:cs="Times New Roman"/>
                      </w:rPr>
                    </w:pPr>
                    <w:r>
                      <w:rPr>
                        <w:rFonts w:hint="default" w:ascii="Times New Roman" w:hAnsi="Times New Roman" w:eastAsia="宋体" w:cs="Times New Roman"/>
                      </w:rPr>
                      <w:fldChar w:fldCharType="begin"/>
                    </w:r>
                    <w:r>
                      <w:rPr>
                        <w:rFonts w:hint="default" w:ascii="Times New Roman" w:hAnsi="Times New Roman" w:eastAsia="宋体" w:cs="Times New Roman"/>
                      </w:rPr>
                      <w:instrText xml:space="preserve"> PAGE  \* MERGEFORMAT </w:instrText>
                    </w:r>
                    <w:r>
                      <w:rPr>
                        <w:rFonts w:hint="default" w:ascii="Times New Roman" w:hAnsi="Times New Roman" w:eastAsia="宋体" w:cs="Times New Roman"/>
                      </w:rPr>
                      <w:fldChar w:fldCharType="separate"/>
                    </w:r>
                    <w:r>
                      <w:rPr>
                        <w:rFonts w:hint="default" w:ascii="Times New Roman" w:hAnsi="Times New Roman" w:eastAsia="宋体" w:cs="Times New Roman"/>
                      </w:rPr>
                      <w:t xml:space="preserve">66</w:t>
                    </w:r>
                    <w:r>
                      <w:rPr>
                        <w:rFonts w:hint="default" w:ascii="Times New Roman" w:hAnsi="Times New Roman" w:eastAsia="宋体" w:cs="Times New Roman"/>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rPr>
        <w:rFonts w:hint="default"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9"/>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9"/>
                    </w:pPr>
                    <w:r>
                      <w:fldChar w:fldCharType="begin"/>
                    </w:r>
                    <w:r>
                      <w:instrText xml:space="preserve"> PAGE  \* MERGEFORMAT </w:instrText>
                    </w:r>
                    <w:r>
                      <w:fldChar w:fldCharType="separate"/>
                    </w:r>
                    <w:r>
                      <w:t xml:space="preserve">25</w:t>
                    </w:r>
                    <w:r>
                      <w:fldChar w:fldCharType="end"/>
                    </w:r>
                    <w:r/>
                  </w:p>
                </w:txbxContent>
              </v:textbox>
            </v:shape>
          </w:pict>
        </mc:Fallback>
      </mc:AlternateContent>
    </w:r>
    <w:r>
      <w:rPr>
        <w:rFonts w:hint="eastAsia"/>
        <w:lang w:val="en-US" w:eastAsia="zh-CN"/>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5104"/>
      <w:jc w:val="both"/>
      <w:spacing w:before="120" w:line="170" w:lineRule="auto"/>
      <w:widowControl w:val="off"/>
      <w:tabs>
        <w:tab w:val="left" w:pos="567" w:leader="none"/>
      </w:tabs>
      <w:rPr>
        <w:rFonts w:ascii="宋体" w:hAnsi="宋体" w:eastAsia="宋体" w:cs="Times New Roman"/>
        <w:sz w:val="18"/>
        <w:szCs w:val="18"/>
        <w:lang w:val="en-US" w:eastAsia="zh-CN" w:bidi="ar-SA"/>
      </w:rPr>
    </w:pPr>
    <w:r>
      <w:rPr>
        <w:rFonts w:ascii="宋体" w:hAnsi="宋体" w:eastAsia="宋体"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39</w:t>
                          </w:r>
                          <w:r>
                            <w:rPr>
                              <w:rFonts w:ascii="宋体" w:hAnsi="Times New Roman" w:eastAsia="宋体" w:cs="Times New Roman"/>
                              <w:sz w:val="18"/>
                              <w:szCs w:val="20"/>
                              <w:lang w:val="en-US" w:eastAsia="zh-CN" w:bidi="ar-SA"/>
                            </w:rPr>
                            <w:fldChar w:fldCharType="end"/>
                          </w:r>
                          <w:r/>
                        </w:p>
                        <w:p>
                          <w:pPr>
                            <w:rPr>
                              <w:rFonts w:hint="default" w:eastAsia="宋体"/>
                            </w:rPr>
                          </w:pPr>
                          <w:r>
                            <w:rPr>
                              <w:rFonts w:hint="default" w:eastAsia="宋体"/>
                            </w:rPr>
                          </w:r>
                          <w:r/>
                        </w:p>
                        <w:p>
                          <w:pPr>
                            <w:rPr>
                              <w:rFonts w:hint="default" w:eastAsia="宋体"/>
                            </w:rPr>
                          </w:pPr>
                          <w:r>
                            <w:rPr>
                              <w:rFonts w:hint="default" w:eastAsia="宋体"/>
                            </w:rPr>
                          </w:r>
                          <w:r/>
                        </w:p>
                      </w:txbxContent>
                    </wps:txbx>
                    <wps:bodyPr wrap="none" lIns="0" tIns="0" rIns="0" bIns="0" upright="1">
                      <a:sp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ascii="宋体" w:hAnsi="Times New Roman" w:eastAsia="宋体" w:cs="Times New Roman"/>
                        <w:sz w:val="18"/>
                        <w:szCs w:val="20"/>
                        <w:lang w:val="en-US" w:eastAsia="zh-CN" w:bidi="ar-SA"/>
                      </w:rPr>
                    </w:pPr>
                    <w:r>
                      <w:rPr>
                        <w:rFonts w:ascii="宋体" w:hAnsi="Times New Roman" w:eastAsia="宋体" w:cs="Times New Roman"/>
                        <w:sz w:val="18"/>
                        <w:szCs w:val="20"/>
                        <w:lang w:val="en-US" w:eastAsia="zh-CN" w:bidi="ar-SA"/>
                      </w:rPr>
                      <w:fldChar w:fldCharType="begin"/>
                    </w:r>
                    <w:r>
                      <w:rPr>
                        <w:rFonts w:ascii="宋体" w:hAnsi="Times New Roman" w:eastAsia="宋体" w:cs="Times New Roman"/>
                        <w:sz w:val="18"/>
                        <w:szCs w:val="20"/>
                        <w:lang w:val="en-US" w:eastAsia="zh-CN" w:bidi="ar-SA"/>
                      </w:rPr>
                      <w:instrText xml:space="preserve"> PAGE  \* MERGEFORMAT </w:instrText>
                    </w:r>
                    <w:r>
                      <w:rPr>
                        <w:rFonts w:ascii="宋体" w:hAnsi="Times New Roman" w:eastAsia="宋体" w:cs="Times New Roman"/>
                        <w:sz w:val="18"/>
                        <w:szCs w:val="20"/>
                        <w:lang w:val="en-US" w:eastAsia="zh-CN" w:bidi="ar-SA"/>
                      </w:rPr>
                      <w:fldChar w:fldCharType="separate"/>
                    </w:r>
                    <w:r>
                      <w:rPr>
                        <w:rFonts w:ascii="宋体" w:hAnsi="Times New Roman" w:eastAsia="宋体" w:cs="Times New Roman"/>
                        <w:sz w:val="18"/>
                        <w:szCs w:val="20"/>
                        <w:lang w:val="en-US" w:eastAsia="zh-CN" w:bidi="ar-SA"/>
                      </w:rPr>
                      <w:t xml:space="preserve">39</w:t>
                    </w:r>
                    <w:r>
                      <w:rPr>
                        <w:rFonts w:ascii="宋体" w:hAnsi="Times New Roman" w:eastAsia="宋体" w:cs="Times New Roman"/>
                        <w:sz w:val="18"/>
                        <w:szCs w:val="20"/>
                        <w:lang w:val="en-US" w:eastAsia="zh-CN" w:bidi="ar-SA"/>
                      </w:rPr>
                      <w:fldChar w:fldCharType="end"/>
                    </w:r>
                    <w:r/>
                  </w:p>
                  <w:p>
                    <w:pPr>
                      <w:rPr>
                        <w:rFonts w:hint="default" w:eastAsia="宋体"/>
                      </w:rPr>
                    </w:pPr>
                    <w:r>
                      <w:rPr>
                        <w:rFonts w:hint="default" w:eastAsia="宋体"/>
                      </w:rPr>
                    </w:r>
                    <w:r/>
                  </w:p>
                  <w:p>
                    <w:pPr>
                      <w:rPr>
                        <w:rFonts w:hint="default" w:eastAsia="宋体"/>
                      </w:rPr>
                    </w:pPr>
                    <w:r>
                      <w:rPr>
                        <w:rFonts w:hint="default" w:eastAsia="宋体"/>
                      </w:r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rPr>
        <w:rStyle w:val="1330"/>
      </w:rPr>
      <w:framePr w:wrap="around" w:vAnchor="text" w:hAnchor="margin" w:xAlign="right" w:y="1"/>
    </w:pPr>
    <w:r>
      <w:rPr>
        <w:rStyle w:val="1330"/>
      </w:rPr>
      <w:fldChar w:fldCharType="begin"/>
    </w:r>
    <w:r>
      <w:rPr>
        <w:rStyle w:val="1330"/>
      </w:rPr>
      <w:instrText xml:space="preserve">PAGE  </w:instrText>
    </w:r>
    <w:r>
      <w:rPr>
        <w:rStyle w:val="1330"/>
      </w:rPr>
      <w:fldChar w:fldCharType="end"/>
    </w:r>
    <w:r/>
  </w:p>
  <w:p>
    <w:pPr>
      <w:pStyle w:val="1305"/>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tabs>
        <w:tab w:val="center" w:pos="4153" w:leader="none"/>
        <w:tab w:val="clear" w:pos="7143" w:leader="none"/>
        <w:tab w:val="right" w:pos="8306" w:leader="none"/>
        <w:tab w:val="clear" w:pos="14287" w:leader="none"/>
      </w:tabs>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jc w:val="right"/>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80"/>
      <w:jc w:val="left"/>
      <w:spacing w:before="48" w:line="219" w:lineRule="auto"/>
      <w:widowControl/>
      <w:rPr>
        <w:rFonts w:hint="default" w:ascii="宋体" w:hAnsi="宋体" w:eastAsia="宋体" w:cs="宋体"/>
        <w:color w:val="000000"/>
        <w:sz w:val="18"/>
        <w:szCs w:val="18"/>
        <w:lang w:eastAsia="en-US"/>
      </w:rPr>
    </w:pPr>
    <w:r>
      <w:rPr>
        <w:rFonts w:hint="default" w:ascii="Arial" w:hAnsi="Arial" w:eastAsia="Arial" w:cs="Arial"/>
        <w:color w:val="000000"/>
        <w:szCs w:val="21"/>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701040</wp:posOffset>
              </wp:positionH>
              <wp:positionV relativeFrom="page">
                <wp:posOffset>701040</wp:posOffset>
              </wp:positionV>
              <wp:extent cx="6158865" cy="9525"/>
              <wp:effectExtent l="0" t="0" r="0" b="0"/>
              <wp:wrapNone/>
              <wp:docPr id="1" name="任意多边形 12"/>
              <wp:cNvGraphicFramePr/>
              <a:graphic xmlns:a="http://schemas.openxmlformats.org/drawingml/2006/main">
                <a:graphicData uri="http://schemas.microsoft.com/office/word/2010/wordprocessingShape">
                  <wps:wsp>
                    <wps:cNvPr id="0" name=""/>
                    <wps:cNvSpPr/>
                    <wps:spPr bwMode="auto">
                      <a:xfrm>
                        <a:off x="0" y="0"/>
                        <a:ext cx="6158865" cy="9525"/>
                      </a:xfrm>
                      <a:custGeom>
                        <a:avLst/>
                        <a:gdLst/>
                        <a:ahLst/>
                        <a:cxnLst/>
                        <a:rect l="0" t="0" r="r" b="b"/>
                        <a:pathLst>
                          <a:path w="9699" h="15" fill="norm" stroke="1" extrusionOk="0">
                            <a:moveTo>
                              <a:pt x="0" y="14"/>
                            </a:moveTo>
                            <a:lnTo>
                              <a:pt x="9698" y="14"/>
                            </a:lnTo>
                            <a:lnTo>
                              <a:pt x="9698"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3360;o:allowoverlap:true;o:allowincell:false;mso-position-horizontal-relative:page;margin-left:55.2pt;mso-position-horizontal:absolute;mso-position-vertical-relative:page;margin-top:55.2pt;mso-position-vertical:absolute;width:484.9pt;height:0.8pt;mso-wrap-distance-left:9.0pt;mso-wrap-distance-top:0.0pt;mso-wrap-distance-right:9.0pt;mso-wrap-distance-bottom:0.0pt;visibility:visible;" path="m0,93333l99988,93333l99988,0l0,0l0,93333xe" coordsize="100000,100000" fillcolor="#000000" stroked="f">
              <v:path textboxrect="0,0,100000,100000"/>
            </v:shape>
          </w:pict>
        </mc:Fallback>
      </mc:AlternateConten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Bdr>
        <w:bottom w:val="single" w:color="auto" w:sz="4" w:space="1"/>
      </w:pBdr>
    </w:pPr>
    <w:r>
      <w:rPr>
        <w:rFonts w:hint="eastAsia"/>
        <w:lang w:val="en-US" w:eastAsia="zh-CN"/>
      </w:rPr>
      <w:t xml:space="preserve">                                                                     </w:t>
    </w:r>
    <w:r>
      <w:rPr>
        <w:rFonts w:hint="eastAsia"/>
      </w:rPr>
      <w:t xml:space="preserve">常州市政府</w:t>
    </w:r>
    <w:r>
      <w:t xml:space="preserve">采购</w:t>
    </w:r>
    <w:r>
      <w:rPr>
        <w:rFonts w:hint="eastAsia"/>
      </w:rPr>
      <w:t xml:space="preserve">项目公开招标文件示范文本</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eastAsia="宋体"/>
        <w:sz w:val="18"/>
        <w:szCs w:val="20"/>
      </w:rPr>
      <w:pBdr>
        <w:top w:val="none" w:color="000000" w:sz="0" w:space="1"/>
        <w:left w:val="none" w:color="000000" w:sz="0" w:space="4"/>
        <w:bottom w:val="single" w:color="000000" w:sz="4" w:space="1"/>
        <w:right w:val="none" w:color="000000" w:sz="0" w:space="4"/>
      </w:pBdr>
    </w:pPr>
    <w:r>
      <w:rPr>
        <w:rFonts w:hint="eastAsia" w:eastAsia="宋体"/>
      </w:rPr>
      <w:t xml:space="preserve">常州市政府</w:t>
    </w:r>
    <w:r>
      <w:rPr>
        <w:rFonts w:hint="default" w:eastAsia="宋体"/>
      </w:rPr>
      <w:t xml:space="preserve">采购</w:t>
    </w:r>
    <w:r>
      <w:rPr>
        <w:rFonts w:hint="eastAsia" w:eastAsia="宋体"/>
      </w:rPr>
      <w:t xml:space="preserve">项目公开招标文件示范文本</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2">
    <w:multiLevelType w:val="hybridMultilevel"/>
    <w:lvl w:ilvl="0">
      <w:start w:val="1"/>
      <w:numFmt w:val="decimal"/>
      <w:pStyle w:val="141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0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4">
    <w:multiLevelType w:val="hybridMultilevel"/>
    <w:lvl w:ilvl="0">
      <w:start w:val="1"/>
      <w:numFmt w:val="decimal"/>
      <w:pStyle w:val="136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pStyle w:val="136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36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39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39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406"/>
      <w:isLgl w:val="false"/>
      <w:suff w:val="nothing"/>
      <w:lvlText w:val="%1.%2.%3.%4.%5.%6　"/>
      <w:lvlJc w:val="left"/>
      <w:pPr>
        <w:ind w:left="-25" w:firstLine="0"/>
      </w:pPr>
      <w:rPr>
        <w:rFonts w:ascii="Times New Roman" w:hAnsi="Times New Roman" w:eastAsia="宋体"/>
        <w:b/>
        <w:i w:val="0"/>
        <w:sz w:val="28"/>
      </w:rPr>
    </w:lvl>
    <w:lvl w:ilvl="6">
      <w:start w:val="1"/>
      <w:numFmt w:val="lowerLetter"/>
      <w:pStyle w:val="141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38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lowerLetter"/>
      <w:pStyle w:val="144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67"/>
      <w:isLgl w:val="false"/>
      <w:suff w:val="tab"/>
      <w:lvlText w:val="%1"/>
      <w:lvlJc w:val="left"/>
      <w:pPr>
        <w:ind w:left="680" w:hanging="680"/>
      </w:pPr>
      <w:rPr>
        <w:rFonts w:hint="eastAsia" w:ascii="宋体" w:hAnsi="宋体" w:eastAsia="宋体"/>
      </w:rPr>
    </w:lvl>
    <w:lvl w:ilvl="1">
      <w:start w:val="1"/>
      <w:numFmt w:val="decimal"/>
      <w:pStyle w:val="1468"/>
      <w:isLgl w:val="false"/>
      <w:suff w:val="tab"/>
      <w:lvlText w:val="%1.%2"/>
      <w:lvlJc w:val="left"/>
      <w:pPr>
        <w:ind w:left="851" w:hanging="851"/>
      </w:pPr>
      <w:rPr>
        <w:rFonts w:hint="eastAsia" w:ascii="宋体" w:hAnsi="宋体" w:eastAsia="宋体"/>
        <w:color w:val="000000"/>
      </w:rPr>
    </w:lvl>
    <w:lvl w:ilvl="2">
      <w:start w:val="1"/>
      <w:numFmt w:val="decimal"/>
      <w:pStyle w:val="146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6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360" w:hanging="360"/>
      </w:pPr>
      <w:rPr>
        <w:rFonts w:hint="default"/>
        <w:sz w:val="22"/>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5"/>
  </w:num>
  <w:num w:numId="2">
    <w:abstractNumId w:val="4"/>
  </w:num>
  <w:num w:numId="3">
    <w:abstractNumId w:val="13"/>
  </w:num>
  <w:num w:numId="4">
    <w:abstractNumId w:val="3"/>
  </w:num>
  <w:num w:numId="5">
    <w:abstractNumId w:val="2"/>
  </w:num>
  <w:num w:numId="6">
    <w:abstractNumId w:val="7"/>
  </w:num>
  <w:num w:numId="7">
    <w:abstractNumId w:val="9"/>
  </w:num>
  <w:num w:numId="8">
    <w:abstractNumId w:val="18"/>
  </w:num>
  <w:num w:numId="9">
    <w:abstractNumId w:val="6"/>
  </w:num>
  <w:num w:numId="10">
    <w:abstractNumId w:val="1"/>
  </w:num>
  <w:num w:numId="11">
    <w:abstractNumId w:val="10"/>
  </w:num>
  <w:num w:numId="12">
    <w:abstractNumId w:val="14"/>
  </w:num>
  <w:num w:numId="13">
    <w:abstractNumId w:val="17"/>
  </w:num>
  <w:num w:numId="14">
    <w:abstractNumId w:val="19"/>
  </w:num>
  <w:num w:numId="15">
    <w:abstractNumId w:val="11"/>
  </w:num>
  <w:num w:numId="16">
    <w:abstractNumId w:val="12"/>
  </w:num>
  <w:num w:numId="17">
    <w:abstractNumId w:val="16"/>
  </w:num>
  <w:num w:numId="18">
    <w:abstractNumId w:val="0"/>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64" w:default="1">
    <w:name w:val="Normal"/>
    <w:next w:val="1067"/>
    <w:link w:val="15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5">
    <w:name w:val="Heading 1"/>
    <w:basedOn w:val="1064"/>
    <w:next w:val="1064"/>
    <w:link w:val="1112"/>
    <w:uiPriority w:val="9"/>
    <w:qFormat/>
    <w:pPr>
      <w:keepLines/>
      <w:keepNext/>
      <w:spacing w:before="480" w:after="200"/>
      <w:outlineLvl w:val="0"/>
    </w:pPr>
    <w:rPr>
      <w:rFonts w:ascii="Arial" w:hAnsi="Arial" w:eastAsia="Arial" w:cs="Arial"/>
      <w:sz w:val="40"/>
      <w:szCs w:val="40"/>
    </w:rPr>
  </w:style>
  <w:style w:type="paragraph" w:styleId="1066">
    <w:name w:val="Heading 2"/>
    <w:basedOn w:val="1064"/>
    <w:next w:val="1064"/>
    <w:link w:val="1113"/>
    <w:uiPriority w:val="9"/>
    <w:unhideWhenUsed/>
    <w:qFormat/>
    <w:pPr>
      <w:keepLines/>
      <w:keepNext/>
      <w:spacing w:before="360" w:after="200"/>
      <w:outlineLvl w:val="1"/>
    </w:pPr>
    <w:rPr>
      <w:rFonts w:ascii="Arial" w:hAnsi="Arial" w:eastAsia="Arial" w:cs="Arial"/>
      <w:sz w:val="34"/>
    </w:rPr>
  </w:style>
  <w:style w:type="paragraph" w:styleId="1067">
    <w:name w:val="Heading 3"/>
    <w:basedOn w:val="1064"/>
    <w:next w:val="1064"/>
    <w:link w:val="1477"/>
    <w:uiPriority w:val="9"/>
    <w:unhideWhenUsed/>
    <w:qFormat/>
    <w:pPr>
      <w:keepLines/>
      <w:keepNext/>
      <w:spacing w:before="320" w:after="200"/>
      <w:outlineLvl w:val="2"/>
    </w:pPr>
    <w:rPr>
      <w:rFonts w:ascii="Arial" w:hAnsi="Arial" w:eastAsia="Arial" w:cs="Arial"/>
      <w:sz w:val="30"/>
      <w:szCs w:val="30"/>
    </w:rPr>
  </w:style>
  <w:style w:type="paragraph" w:styleId="1068">
    <w:name w:val="Heading 4"/>
    <w:basedOn w:val="1064"/>
    <w:next w:val="1064"/>
    <w:link w:val="1115"/>
    <w:uiPriority w:val="9"/>
    <w:unhideWhenUsed/>
    <w:qFormat/>
    <w:pPr>
      <w:keepLines/>
      <w:keepNext/>
      <w:spacing w:before="320" w:after="200"/>
      <w:outlineLvl w:val="3"/>
    </w:pPr>
    <w:rPr>
      <w:rFonts w:ascii="Arial" w:hAnsi="Arial" w:eastAsia="Arial" w:cs="Arial"/>
      <w:b/>
      <w:bCs/>
      <w:sz w:val="26"/>
      <w:szCs w:val="26"/>
    </w:rPr>
  </w:style>
  <w:style w:type="paragraph" w:styleId="1069">
    <w:name w:val="Heading 5"/>
    <w:basedOn w:val="1064"/>
    <w:next w:val="1064"/>
    <w:link w:val="1116"/>
    <w:uiPriority w:val="9"/>
    <w:unhideWhenUsed/>
    <w:qFormat/>
    <w:pPr>
      <w:keepLines/>
      <w:keepNext/>
      <w:spacing w:before="320" w:after="200"/>
      <w:outlineLvl w:val="4"/>
    </w:pPr>
    <w:rPr>
      <w:rFonts w:ascii="Arial" w:hAnsi="Arial" w:eastAsia="Arial" w:cs="Arial"/>
      <w:b/>
      <w:bCs/>
      <w:sz w:val="24"/>
      <w:szCs w:val="24"/>
    </w:rPr>
  </w:style>
  <w:style w:type="paragraph" w:styleId="1070">
    <w:name w:val="Heading 6"/>
    <w:basedOn w:val="1064"/>
    <w:next w:val="1064"/>
    <w:link w:val="1117"/>
    <w:uiPriority w:val="9"/>
    <w:unhideWhenUsed/>
    <w:qFormat/>
    <w:pPr>
      <w:keepLines/>
      <w:keepNext/>
      <w:spacing w:before="320" w:after="200"/>
      <w:outlineLvl w:val="5"/>
    </w:pPr>
    <w:rPr>
      <w:rFonts w:ascii="Arial" w:hAnsi="Arial" w:eastAsia="Arial" w:cs="Arial"/>
      <w:b/>
      <w:bCs/>
      <w:sz w:val="22"/>
      <w:szCs w:val="22"/>
    </w:rPr>
  </w:style>
  <w:style w:type="paragraph" w:styleId="1071">
    <w:name w:val="Heading 7"/>
    <w:basedOn w:val="1064"/>
    <w:next w:val="1064"/>
    <w:link w:val="1118"/>
    <w:uiPriority w:val="9"/>
    <w:unhideWhenUsed/>
    <w:qFormat/>
    <w:pPr>
      <w:keepLines/>
      <w:keepNext/>
      <w:spacing w:before="320" w:after="200"/>
      <w:outlineLvl w:val="6"/>
    </w:pPr>
    <w:rPr>
      <w:rFonts w:ascii="Arial" w:hAnsi="Arial" w:eastAsia="Arial" w:cs="Arial"/>
      <w:b/>
      <w:bCs/>
      <w:i/>
      <w:iCs/>
      <w:sz w:val="22"/>
      <w:szCs w:val="22"/>
    </w:rPr>
  </w:style>
  <w:style w:type="paragraph" w:styleId="1072">
    <w:name w:val="Heading 8"/>
    <w:basedOn w:val="1064"/>
    <w:next w:val="1064"/>
    <w:link w:val="1119"/>
    <w:uiPriority w:val="9"/>
    <w:unhideWhenUsed/>
    <w:qFormat/>
    <w:pPr>
      <w:keepLines/>
      <w:keepNext/>
      <w:spacing w:before="320" w:after="200"/>
      <w:outlineLvl w:val="7"/>
    </w:pPr>
    <w:rPr>
      <w:rFonts w:ascii="Arial" w:hAnsi="Arial" w:eastAsia="Arial" w:cs="Arial"/>
      <w:i/>
      <w:iCs/>
      <w:sz w:val="22"/>
      <w:szCs w:val="22"/>
    </w:rPr>
  </w:style>
  <w:style w:type="paragraph" w:styleId="1073">
    <w:name w:val="Heading 9"/>
    <w:basedOn w:val="1064"/>
    <w:next w:val="1064"/>
    <w:link w:val="1120"/>
    <w:uiPriority w:val="9"/>
    <w:unhideWhenUsed/>
    <w:qFormat/>
    <w:pPr>
      <w:keepLines/>
      <w:keepNext/>
      <w:spacing w:before="320" w:after="200"/>
      <w:outlineLvl w:val="8"/>
    </w:pPr>
    <w:rPr>
      <w:rFonts w:ascii="Arial" w:hAnsi="Arial" w:eastAsia="Arial" w:cs="Arial"/>
      <w:i/>
      <w:iCs/>
      <w:sz w:val="21"/>
      <w:szCs w:val="21"/>
    </w:rPr>
  </w:style>
  <w:style w:type="character" w:styleId="1074" w:default="1">
    <w:name w:val="Default Paragraph Font"/>
    <w:uiPriority w:val="1"/>
    <w:semiHidden/>
    <w:unhideWhenUsed/>
    <w:qFormat/>
  </w:style>
  <w:style w:type="table" w:styleId="1075" w:default="1">
    <w:name w:val="Normal Table"/>
    <w:uiPriority w:val="99"/>
    <w:semiHidden/>
    <w:unhideWhenUsed/>
    <w:qFormat/>
    <w:tblPr>
      <w:tblCellMar>
        <w:left w:w="108" w:type="dxa"/>
        <w:top w:w="0" w:type="dxa"/>
        <w:right w:w="108" w:type="dxa"/>
        <w:bottom w:w="0" w:type="dxa"/>
      </w:tblCellMar>
    </w:tblPr>
  </w:style>
  <w:style w:type="paragraph" w:styleId="1076">
    <w:name w:val="toc 7"/>
    <w:basedOn w:val="1064"/>
    <w:next w:val="1064"/>
    <w:uiPriority w:val="39"/>
    <w:unhideWhenUsed/>
    <w:qFormat/>
    <w:pPr>
      <w:ind w:left="1701" w:right="0" w:firstLine="0"/>
      <w:spacing w:after="57"/>
    </w:pPr>
  </w:style>
  <w:style w:type="paragraph" w:styleId="1077">
    <w:name w:val="table of authorities"/>
    <w:basedOn w:val="1064"/>
    <w:next w:val="1064"/>
    <w:uiPriority w:val="99"/>
    <w:unhideWhenUsed/>
    <w:qFormat/>
    <w:pPr>
      <w:ind w:left="420"/>
    </w:pPr>
  </w:style>
  <w:style w:type="paragraph" w:styleId="1078">
    <w:name w:val="Normal Indent"/>
    <w:basedOn w:val="1064"/>
    <w:next w:val="1064"/>
    <w:uiPriority w:val="0"/>
    <w:qFormat/>
    <w:pPr>
      <w:ind w:firstLine="420"/>
      <w:jc w:val="left"/>
    </w:pPr>
    <w:rPr>
      <w:rFonts w:ascii="宋体"/>
      <w:sz w:val="24"/>
    </w:rPr>
  </w:style>
  <w:style w:type="paragraph" w:styleId="1079">
    <w:name w:val="Caption"/>
    <w:basedOn w:val="1064"/>
    <w:next w:val="10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80">
    <w:name w:val="Document Map"/>
    <w:basedOn w:val="1064"/>
    <w:uiPriority w:val="0"/>
    <w:qFormat/>
    <w:pPr>
      <w:shd w:val="clear" w:color="auto" w:fill="000080"/>
    </w:pPr>
  </w:style>
  <w:style w:type="paragraph" w:styleId="1081">
    <w:name w:val="annotation text"/>
    <w:basedOn w:val="1064"/>
    <w:uiPriority w:val="99"/>
    <w:semiHidden/>
    <w:unhideWhenUsed/>
    <w:qFormat/>
    <w:pPr>
      <w:jc w:val="left"/>
    </w:pPr>
  </w:style>
  <w:style w:type="paragraph" w:styleId="1082">
    <w:name w:val="Body Text"/>
    <w:basedOn w:val="1064"/>
    <w:next w:val="1064"/>
    <w:uiPriority w:val="0"/>
    <w:qFormat/>
    <w:rPr>
      <w:rFonts w:ascii="楷体_GB2312" w:hAnsi="Arial" w:eastAsia="楷体_GB2312" w:cs="Times New Roman"/>
      <w:sz w:val="28"/>
      <w:szCs w:val="20"/>
    </w:rPr>
  </w:style>
  <w:style w:type="paragraph" w:styleId="1083">
    <w:name w:val="Body Text Indent"/>
    <w:basedOn w:val="1064"/>
    <w:uiPriority w:val="99"/>
    <w:qFormat/>
    <w:pPr>
      <w:ind w:left="960"/>
      <w:spacing w:line="700" w:lineRule="exact"/>
    </w:pPr>
    <w:rPr>
      <w:sz w:val="44"/>
    </w:rPr>
  </w:style>
  <w:style w:type="paragraph" w:styleId="1084">
    <w:name w:val="toc 5"/>
    <w:basedOn w:val="1064"/>
    <w:next w:val="1064"/>
    <w:uiPriority w:val="39"/>
    <w:unhideWhenUsed/>
    <w:qFormat/>
    <w:pPr>
      <w:ind w:left="1134" w:right="0" w:firstLine="0"/>
      <w:spacing w:after="57"/>
    </w:pPr>
  </w:style>
  <w:style w:type="paragraph" w:styleId="1085">
    <w:name w:val="toc 3"/>
    <w:basedOn w:val="1064"/>
    <w:next w:val="1064"/>
    <w:uiPriority w:val="39"/>
    <w:unhideWhenUsed/>
    <w:qFormat/>
    <w:pPr>
      <w:ind w:left="567" w:right="0" w:firstLine="0"/>
      <w:spacing w:after="57"/>
    </w:pPr>
  </w:style>
  <w:style w:type="paragraph" w:styleId="1086">
    <w:name w:val="Plain Text"/>
    <w:basedOn w:val="1064"/>
    <w:uiPriority w:val="0"/>
    <w:qFormat/>
    <w:rPr>
      <w:rFonts w:ascii="宋体" w:hAnsi="Courier New" w:cs="Times New Roman"/>
      <w:sz w:val="20"/>
      <w:szCs w:val="20"/>
    </w:rPr>
  </w:style>
  <w:style w:type="paragraph" w:styleId="1087">
    <w:name w:val="toc 8"/>
    <w:basedOn w:val="1064"/>
    <w:next w:val="1064"/>
    <w:uiPriority w:val="39"/>
    <w:unhideWhenUsed/>
    <w:qFormat/>
    <w:pPr>
      <w:ind w:left="1984" w:right="0" w:firstLine="0"/>
      <w:spacing w:after="57"/>
    </w:pPr>
  </w:style>
  <w:style w:type="paragraph" w:styleId="1088">
    <w:name w:val="endnote text"/>
    <w:basedOn w:val="1064"/>
    <w:link w:val="1257"/>
    <w:uiPriority w:val="99"/>
    <w:semiHidden/>
    <w:unhideWhenUsed/>
    <w:qFormat/>
    <w:pPr>
      <w:spacing w:after="0" w:line="240" w:lineRule="auto"/>
    </w:pPr>
    <w:rPr>
      <w:sz w:val="20"/>
    </w:rPr>
  </w:style>
  <w:style w:type="paragraph" w:styleId="1089">
    <w:name w:val="Footer"/>
    <w:basedOn w:val="1064"/>
    <w:link w:val="1130"/>
    <w:uiPriority w:val="99"/>
    <w:unhideWhenUsed/>
    <w:qFormat/>
    <w:pPr>
      <w:spacing w:after="0" w:line="240" w:lineRule="auto"/>
      <w:tabs>
        <w:tab w:val="center" w:pos="7143" w:leader="none"/>
        <w:tab w:val="right" w:pos="14287" w:leader="none"/>
      </w:tabs>
    </w:pPr>
  </w:style>
  <w:style w:type="paragraph" w:styleId="1090">
    <w:name w:val="Header"/>
    <w:basedOn w:val="1064"/>
    <w:link w:val="1128"/>
    <w:uiPriority w:val="99"/>
    <w:unhideWhenUsed/>
    <w:qFormat/>
    <w:pPr>
      <w:spacing w:after="0" w:line="240" w:lineRule="auto"/>
      <w:tabs>
        <w:tab w:val="center" w:pos="7143" w:leader="none"/>
        <w:tab w:val="right" w:pos="14287" w:leader="none"/>
      </w:tabs>
    </w:pPr>
  </w:style>
  <w:style w:type="paragraph" w:styleId="1091">
    <w:name w:val="toc 1"/>
    <w:basedOn w:val="1064"/>
    <w:next w:val="1064"/>
    <w:uiPriority w:val="39"/>
    <w:unhideWhenUsed/>
    <w:qFormat/>
    <w:pPr>
      <w:ind w:left="0" w:right="0" w:firstLine="0"/>
      <w:spacing w:after="57"/>
    </w:pPr>
  </w:style>
  <w:style w:type="paragraph" w:styleId="1092">
    <w:name w:val="toc 4"/>
    <w:basedOn w:val="1064"/>
    <w:next w:val="1064"/>
    <w:uiPriority w:val="39"/>
    <w:unhideWhenUsed/>
    <w:qFormat/>
    <w:pPr>
      <w:ind w:left="850" w:right="0" w:firstLine="0"/>
      <w:spacing w:after="57"/>
    </w:pPr>
  </w:style>
  <w:style w:type="paragraph" w:styleId="1093">
    <w:name w:val="Subtitle"/>
    <w:basedOn w:val="1064"/>
    <w:next w:val="1064"/>
    <w:link w:val="1123"/>
    <w:uiPriority w:val="11"/>
    <w:qFormat/>
    <w:pPr>
      <w:spacing w:before="200" w:after="200"/>
    </w:pPr>
    <w:rPr>
      <w:sz w:val="24"/>
      <w:szCs w:val="24"/>
    </w:rPr>
  </w:style>
  <w:style w:type="paragraph" w:styleId="1094">
    <w:name w:val="footnote text"/>
    <w:basedOn w:val="1064"/>
    <w:link w:val="1256"/>
    <w:uiPriority w:val="99"/>
    <w:semiHidden/>
    <w:unhideWhenUsed/>
    <w:qFormat/>
    <w:pPr>
      <w:spacing w:after="40" w:line="240" w:lineRule="auto"/>
    </w:pPr>
    <w:rPr>
      <w:sz w:val="18"/>
    </w:rPr>
  </w:style>
  <w:style w:type="paragraph" w:styleId="1095">
    <w:name w:val="toc 6"/>
    <w:basedOn w:val="1064"/>
    <w:next w:val="1064"/>
    <w:uiPriority w:val="39"/>
    <w:unhideWhenUsed/>
    <w:qFormat/>
    <w:pPr>
      <w:ind w:left="1417" w:right="0" w:firstLine="0"/>
      <w:spacing w:after="57"/>
    </w:pPr>
  </w:style>
  <w:style w:type="paragraph" w:styleId="1096">
    <w:name w:val="table of figures"/>
    <w:basedOn w:val="1064"/>
    <w:next w:val="1064"/>
    <w:uiPriority w:val="99"/>
    <w:unhideWhenUsed/>
    <w:qFormat/>
    <w:pPr>
      <w:spacing w:after="0" w:afterAutospacing="0"/>
    </w:pPr>
  </w:style>
  <w:style w:type="paragraph" w:styleId="1097">
    <w:name w:val="toc 2"/>
    <w:basedOn w:val="1064"/>
    <w:next w:val="1064"/>
    <w:uiPriority w:val="39"/>
    <w:unhideWhenUsed/>
    <w:qFormat/>
    <w:pPr>
      <w:ind w:left="283" w:right="0" w:firstLine="0"/>
      <w:spacing w:after="57"/>
    </w:pPr>
  </w:style>
  <w:style w:type="paragraph" w:styleId="1098">
    <w:name w:val="toc 9"/>
    <w:basedOn w:val="1064"/>
    <w:next w:val="1064"/>
    <w:uiPriority w:val="39"/>
    <w:unhideWhenUsed/>
    <w:qFormat/>
    <w:pPr>
      <w:ind w:left="2268" w:right="0" w:firstLine="0"/>
      <w:spacing w:after="57"/>
    </w:pPr>
  </w:style>
  <w:style w:type="paragraph" w:styleId="1099">
    <w:name w:val="Normal (Web)"/>
    <w:basedOn w:val="1064"/>
    <w:uiPriority w:val="99"/>
    <w:unhideWhenUsed/>
    <w:qFormat/>
    <w:pPr>
      <w:jc w:val="left"/>
      <w:spacing w:before="100" w:beforeAutospacing="1" w:after="100" w:afterAutospacing="1"/>
      <w:widowControl/>
    </w:pPr>
    <w:rPr>
      <w:rFonts w:ascii="宋体" w:hAnsi="宋体"/>
      <w:sz w:val="24"/>
    </w:rPr>
  </w:style>
  <w:style w:type="paragraph" w:styleId="1100">
    <w:name w:val="Title"/>
    <w:basedOn w:val="1064"/>
    <w:next w:val="1064"/>
    <w:link w:val="1122"/>
    <w:uiPriority w:val="10"/>
    <w:qFormat/>
    <w:pPr>
      <w:contextualSpacing/>
      <w:spacing w:before="300" w:after="200"/>
    </w:pPr>
    <w:rPr>
      <w:sz w:val="48"/>
      <w:szCs w:val="48"/>
    </w:rPr>
  </w:style>
  <w:style w:type="paragraph" w:styleId="1101">
    <w:name w:val="Body Text First Indent"/>
    <w:basedOn w:val="1082"/>
    <w:next w:val="1064"/>
    <w:uiPriority w:val="0"/>
    <w:unhideWhenUsed/>
    <w:qFormat/>
    <w:pPr>
      <w:ind w:firstLine="420"/>
      <w:spacing w:after="120"/>
    </w:pPr>
    <w:rPr>
      <w:rFonts w:ascii="Arial" w:eastAsia="宋体"/>
      <w:sz w:val="21"/>
      <w:szCs w:val="21"/>
    </w:rPr>
  </w:style>
  <w:style w:type="table" w:styleId="110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03">
    <w:name w:val="Strong"/>
    <w:basedOn w:val="1074"/>
    <w:uiPriority w:val="22"/>
    <w:qFormat/>
    <w:rPr>
      <w:b/>
    </w:rPr>
  </w:style>
  <w:style w:type="character" w:styleId="1104">
    <w:name w:val="endnote reference"/>
    <w:uiPriority w:val="99"/>
    <w:semiHidden/>
    <w:unhideWhenUsed/>
    <w:qFormat/>
    <w:rPr>
      <w:vertAlign w:val="superscript"/>
    </w:rPr>
  </w:style>
  <w:style w:type="character" w:styleId="1105">
    <w:name w:val="Hyperlink"/>
    <w:uiPriority w:val="99"/>
    <w:unhideWhenUsed/>
    <w:qFormat/>
    <w:rPr>
      <w:color w:val="0000ff" w:themeColor="hyperlink"/>
      <w:u w:val="single"/>
      <w14:textFill>
        <w14:solidFill>
          <w14:schemeClr w14:val="hlink"/>
        </w14:solidFill>
      </w14:textFill>
    </w:rPr>
  </w:style>
  <w:style w:type="character" w:styleId="1106">
    <w:name w:val="footnote reference"/>
    <w:uiPriority w:val="99"/>
    <w:unhideWhenUsed/>
    <w:qFormat/>
    <w:rPr>
      <w:vertAlign w:val="superscript"/>
    </w:rPr>
  </w:style>
  <w:style w:type="paragraph" w:styleId="1107" w:customStyle="1">
    <w:name w:val="正文（缩进）"/>
    <w:basedOn w:val="1064"/>
    <w:uiPriority w:val="0"/>
    <w:qFormat/>
    <w:pPr>
      <w:ind w:firstLine="200"/>
      <w:spacing w:line="360" w:lineRule="auto"/>
    </w:pPr>
    <w:rPr>
      <w:rFonts w:ascii="宋体" w:hAnsi="宋体"/>
    </w:rPr>
  </w:style>
  <w:style w:type="paragraph" w:styleId="1108" w:customStyle="1">
    <w:name w:val="标题 21"/>
    <w:basedOn w:val="1064"/>
    <w:next w:val="1064"/>
    <w:link w:val="1270"/>
    <w:uiPriority w:val="0"/>
    <w:qFormat/>
    <w:pPr>
      <w:jc w:val="center"/>
      <w:keepLines/>
      <w:keepNext/>
      <w:spacing w:before="120" w:line="300" w:lineRule="auto"/>
      <w:outlineLvl w:val="1"/>
    </w:pPr>
    <w:rPr>
      <w:rFonts w:ascii="Arial" w:hAnsi="Arial" w:eastAsia="黑体"/>
      <w:b/>
      <w:sz w:val="30"/>
      <w:szCs w:val="20"/>
    </w:rPr>
  </w:style>
  <w:style w:type="paragraph" w:styleId="1109" w:customStyle="1">
    <w:name w:val="正文文本1"/>
    <w:basedOn w:val="1064"/>
    <w:uiPriority w:val="0"/>
    <w:qFormat/>
    <w:pPr>
      <w:spacing w:before="120" w:line="22" w:lineRule="atLeast"/>
      <w:tabs>
        <w:tab w:val="left" w:pos="567" w:leader="none"/>
      </w:tabs>
    </w:pPr>
    <w:rPr>
      <w:rFonts w:ascii="宋体" w:hAnsi="宋体"/>
      <w:sz w:val="24"/>
    </w:rPr>
  </w:style>
  <w:style w:type="paragraph" w:styleId="111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11" w:customStyle="1">
    <w:name w:val="段"/>
    <w:next w:val="1064"/>
    <w:uiPriority w:val="0"/>
    <w:qFormat/>
    <w:pPr>
      <w:ind w:firstLine="200"/>
      <w:jc w:val="both"/>
    </w:pPr>
    <w:rPr>
      <w:rFonts w:hint="default" w:ascii="宋体" w:hAnsi="Times New Roman" w:eastAsia="Times New Roman" w:cs="Times New Roman"/>
      <w:sz w:val="21"/>
    </w:rPr>
  </w:style>
  <w:style w:type="character" w:styleId="1112" w:customStyle="1">
    <w:name w:val="Heading 1 Char"/>
    <w:link w:val="1065"/>
    <w:uiPriority w:val="9"/>
    <w:qFormat/>
    <w:rPr>
      <w:rFonts w:ascii="Arial" w:hAnsi="Arial" w:eastAsia="Arial" w:cs="Arial"/>
      <w:sz w:val="40"/>
      <w:szCs w:val="40"/>
    </w:rPr>
  </w:style>
  <w:style w:type="character" w:styleId="1113" w:customStyle="1">
    <w:name w:val="Heading 2 Char"/>
    <w:link w:val="1066"/>
    <w:uiPriority w:val="9"/>
    <w:qFormat/>
    <w:rPr>
      <w:rFonts w:ascii="Arial" w:hAnsi="Arial" w:eastAsia="Arial" w:cs="Arial"/>
      <w:sz w:val="34"/>
    </w:rPr>
  </w:style>
  <w:style w:type="character" w:styleId="1114" w:customStyle="1">
    <w:name w:val="Heading 3 Char"/>
    <w:link w:val="1067"/>
    <w:uiPriority w:val="9"/>
    <w:qFormat/>
    <w:rPr>
      <w:rFonts w:ascii="Arial" w:hAnsi="Arial" w:eastAsia="Arial" w:cs="Arial"/>
      <w:sz w:val="30"/>
      <w:szCs w:val="30"/>
    </w:rPr>
  </w:style>
  <w:style w:type="character" w:styleId="1115" w:customStyle="1">
    <w:name w:val="Heading 4 Char"/>
    <w:link w:val="1068"/>
    <w:uiPriority w:val="9"/>
    <w:qFormat/>
    <w:rPr>
      <w:rFonts w:ascii="Arial" w:hAnsi="Arial" w:eastAsia="Arial" w:cs="Arial"/>
      <w:b/>
      <w:bCs/>
      <w:sz w:val="26"/>
      <w:szCs w:val="26"/>
    </w:rPr>
  </w:style>
  <w:style w:type="character" w:styleId="1116" w:customStyle="1">
    <w:name w:val="Heading 5 Char"/>
    <w:link w:val="1069"/>
    <w:uiPriority w:val="9"/>
    <w:qFormat/>
    <w:rPr>
      <w:rFonts w:ascii="Arial" w:hAnsi="Arial" w:eastAsia="Arial" w:cs="Arial"/>
      <w:b/>
      <w:bCs/>
      <w:sz w:val="24"/>
      <w:szCs w:val="24"/>
    </w:rPr>
  </w:style>
  <w:style w:type="character" w:styleId="1117" w:customStyle="1">
    <w:name w:val="Heading 6 Char"/>
    <w:link w:val="1070"/>
    <w:uiPriority w:val="9"/>
    <w:qFormat/>
    <w:rPr>
      <w:rFonts w:ascii="Arial" w:hAnsi="Arial" w:eastAsia="Arial" w:cs="Arial"/>
      <w:b/>
      <w:bCs/>
      <w:sz w:val="22"/>
      <w:szCs w:val="22"/>
    </w:rPr>
  </w:style>
  <w:style w:type="character" w:styleId="1118" w:customStyle="1">
    <w:name w:val="Heading 7 Char"/>
    <w:link w:val="1071"/>
    <w:uiPriority w:val="9"/>
    <w:qFormat/>
    <w:rPr>
      <w:rFonts w:ascii="Arial" w:hAnsi="Arial" w:eastAsia="Arial" w:cs="Arial"/>
      <w:b/>
      <w:bCs/>
      <w:i/>
      <w:iCs/>
      <w:sz w:val="22"/>
      <w:szCs w:val="22"/>
    </w:rPr>
  </w:style>
  <w:style w:type="character" w:styleId="1119" w:customStyle="1">
    <w:name w:val="Heading 8 Char"/>
    <w:link w:val="1072"/>
    <w:uiPriority w:val="9"/>
    <w:qFormat/>
    <w:rPr>
      <w:rFonts w:ascii="Arial" w:hAnsi="Arial" w:eastAsia="Arial" w:cs="Arial"/>
      <w:i/>
      <w:iCs/>
      <w:sz w:val="22"/>
      <w:szCs w:val="22"/>
    </w:rPr>
  </w:style>
  <w:style w:type="character" w:styleId="1120" w:customStyle="1">
    <w:name w:val="Heading 9 Char"/>
    <w:link w:val="1073"/>
    <w:uiPriority w:val="9"/>
    <w:qFormat/>
    <w:rPr>
      <w:rFonts w:ascii="Arial" w:hAnsi="Arial" w:eastAsia="Arial" w:cs="Arial"/>
      <w:i/>
      <w:iCs/>
      <w:sz w:val="21"/>
      <w:szCs w:val="21"/>
    </w:rPr>
  </w:style>
  <w:style w:type="paragraph" w:styleId="1121">
    <w:name w:val="No Spacing"/>
    <w:uiPriority w:val="1"/>
    <w:qFormat/>
    <w:pPr>
      <w:spacing w:before="0" w:after="0" w:line="240" w:lineRule="auto"/>
    </w:pPr>
    <w:rPr>
      <w:rFonts w:hint="default" w:ascii="Times New Roman" w:hAnsi="Times New Roman" w:eastAsia="宋体" w:cs="Times New Roman"/>
    </w:rPr>
  </w:style>
  <w:style w:type="character" w:styleId="1122" w:customStyle="1">
    <w:name w:val="Title Char"/>
    <w:link w:val="1100"/>
    <w:uiPriority w:val="10"/>
    <w:qFormat/>
    <w:rPr>
      <w:sz w:val="48"/>
      <w:szCs w:val="48"/>
    </w:rPr>
  </w:style>
  <w:style w:type="character" w:styleId="1123" w:customStyle="1">
    <w:name w:val="Subtitle Char"/>
    <w:link w:val="1093"/>
    <w:uiPriority w:val="11"/>
    <w:qFormat/>
    <w:rPr>
      <w:sz w:val="24"/>
      <w:szCs w:val="24"/>
    </w:rPr>
  </w:style>
  <w:style w:type="paragraph" w:styleId="1124">
    <w:name w:val="Quote"/>
    <w:basedOn w:val="1064"/>
    <w:next w:val="1064"/>
    <w:link w:val="1125"/>
    <w:uiPriority w:val="29"/>
    <w:qFormat/>
    <w:pPr>
      <w:ind w:left="720" w:right="720"/>
    </w:pPr>
    <w:rPr>
      <w:i/>
    </w:rPr>
  </w:style>
  <w:style w:type="character" w:styleId="1125" w:customStyle="1">
    <w:name w:val="Quote Char"/>
    <w:link w:val="1124"/>
    <w:uiPriority w:val="29"/>
    <w:qFormat/>
    <w:rPr>
      <w:i/>
    </w:rPr>
  </w:style>
  <w:style w:type="paragraph" w:styleId="1126">
    <w:name w:val="Intense Quote"/>
    <w:basedOn w:val="1064"/>
    <w:next w:val="1064"/>
    <w:link w:val="11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7" w:customStyle="1">
    <w:name w:val="Intense Quote Char"/>
    <w:link w:val="1126"/>
    <w:uiPriority w:val="30"/>
    <w:qFormat/>
    <w:rPr>
      <w:i/>
    </w:rPr>
  </w:style>
  <w:style w:type="character" w:styleId="1128" w:customStyle="1">
    <w:name w:val="Header Char"/>
    <w:link w:val="1090"/>
    <w:uiPriority w:val="99"/>
    <w:qFormat/>
  </w:style>
  <w:style w:type="character" w:styleId="1129" w:customStyle="1">
    <w:name w:val="Footer Char"/>
    <w:link w:val="1089"/>
    <w:uiPriority w:val="99"/>
    <w:qFormat/>
  </w:style>
  <w:style w:type="character" w:styleId="1130" w:customStyle="1">
    <w:name w:val="Caption Char"/>
    <w:link w:val="1089"/>
    <w:uiPriority w:val="99"/>
    <w:qFormat/>
  </w:style>
  <w:style w:type="table" w:styleId="113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3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3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3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3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4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4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4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4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4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4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4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4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4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4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5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5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5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5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6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6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6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6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6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6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6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6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6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7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7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7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7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7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7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7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7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7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8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8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8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8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8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8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8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8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8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8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9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9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9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9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9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9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9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9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9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0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0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0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0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0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0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0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0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1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1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1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1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1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1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2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2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2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2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2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2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2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2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2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3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3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3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3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3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3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3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3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3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3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4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4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4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4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4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4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4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5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5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5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5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5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5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56" w:customStyle="1">
    <w:name w:val="Footnote Text Char"/>
    <w:link w:val="1094"/>
    <w:uiPriority w:val="99"/>
    <w:qFormat/>
    <w:rPr>
      <w:sz w:val="18"/>
    </w:rPr>
  </w:style>
  <w:style w:type="character" w:styleId="1257" w:customStyle="1">
    <w:name w:val="Endnote Text Char"/>
    <w:link w:val="1088"/>
    <w:uiPriority w:val="99"/>
    <w:qFormat/>
    <w:rPr>
      <w:sz w:val="20"/>
    </w:rPr>
  </w:style>
  <w:style w:type="paragraph" w:styleId="1258" w:customStyle="1">
    <w:name w:val="TOC Heading"/>
    <w:uiPriority w:val="39"/>
    <w:unhideWhenUsed/>
    <w:qFormat/>
    <w:rPr>
      <w:rFonts w:hint="default" w:ascii="Times New Roman" w:hAnsi="Times New Roman" w:eastAsia="宋体" w:cs="Times New Roman"/>
    </w:rPr>
  </w:style>
  <w:style w:type="paragraph" w:styleId="1259" w:customStyle="1">
    <w:name w:val="标题 11"/>
    <w:basedOn w:val="1064"/>
    <w:next w:val="1064"/>
    <w:link w:val="1269"/>
    <w:uiPriority w:val="0"/>
    <w:qFormat/>
    <w:pPr>
      <w:jc w:val="center"/>
      <w:keepLines/>
      <w:keepNext/>
      <w:spacing w:before="240" w:after="120" w:line="300" w:lineRule="auto"/>
      <w:outlineLvl w:val="0"/>
    </w:pPr>
    <w:rPr>
      <w:rFonts w:ascii="宋体"/>
      <w:b/>
      <w:sz w:val="32"/>
      <w:szCs w:val="20"/>
    </w:rPr>
  </w:style>
  <w:style w:type="paragraph" w:styleId="1260" w:customStyle="1">
    <w:name w:val="标题 311"/>
    <w:basedOn w:val="1064"/>
    <w:next w:val="1064"/>
    <w:link w:val="1271"/>
    <w:uiPriority w:val="0"/>
    <w:qFormat/>
    <w:pPr>
      <w:jc w:val="left"/>
      <w:keepLines/>
      <w:keepNext/>
      <w:spacing w:before="360" w:after="120"/>
      <w:outlineLvl w:val="2"/>
    </w:pPr>
    <w:rPr>
      <w:rFonts w:ascii="宋体"/>
      <w:b/>
      <w:sz w:val="24"/>
      <w:szCs w:val="20"/>
      <w:u w:val="single"/>
    </w:rPr>
  </w:style>
  <w:style w:type="paragraph" w:styleId="1261" w:customStyle="1">
    <w:name w:val="标题 41"/>
    <w:basedOn w:val="1064"/>
    <w:next w:val="1064"/>
    <w:link w:val="1272"/>
    <w:uiPriority w:val="0"/>
    <w:qFormat/>
    <w:pPr>
      <w:keepLines/>
      <w:keepNext/>
      <w:spacing w:before="280" w:after="290" w:line="376" w:lineRule="atLeast"/>
      <w:outlineLvl w:val="3"/>
    </w:pPr>
    <w:rPr>
      <w:rFonts w:ascii="Arial" w:hAnsi="Arial" w:eastAsia="黑体"/>
      <w:b/>
      <w:sz w:val="28"/>
      <w:szCs w:val="20"/>
    </w:rPr>
  </w:style>
  <w:style w:type="paragraph" w:styleId="1262" w:customStyle="1">
    <w:name w:val="标题 51"/>
    <w:basedOn w:val="1064"/>
    <w:next w:val="1064"/>
    <w:link w:val="1273"/>
    <w:uiPriority w:val="0"/>
    <w:qFormat/>
    <w:pPr>
      <w:keepLines/>
      <w:keepNext/>
      <w:spacing w:before="280" w:after="290" w:line="376" w:lineRule="atLeast"/>
      <w:outlineLvl w:val="4"/>
    </w:pPr>
    <w:rPr>
      <w:b/>
      <w:sz w:val="28"/>
      <w:szCs w:val="20"/>
    </w:rPr>
  </w:style>
  <w:style w:type="paragraph" w:styleId="1263" w:customStyle="1">
    <w:name w:val="标题 61"/>
    <w:basedOn w:val="1064"/>
    <w:next w:val="1064"/>
    <w:link w:val="1274"/>
    <w:uiPriority w:val="0"/>
    <w:qFormat/>
    <w:pPr>
      <w:keepLines/>
      <w:keepNext/>
      <w:spacing w:before="240" w:after="64" w:line="320" w:lineRule="atLeast"/>
      <w:outlineLvl w:val="5"/>
    </w:pPr>
    <w:rPr>
      <w:rFonts w:ascii="Arial" w:hAnsi="Arial" w:eastAsia="黑体"/>
      <w:b/>
      <w:sz w:val="24"/>
      <w:szCs w:val="20"/>
    </w:rPr>
  </w:style>
  <w:style w:type="paragraph" w:styleId="1264" w:customStyle="1">
    <w:name w:val="标题 71"/>
    <w:basedOn w:val="1064"/>
    <w:next w:val="1064"/>
    <w:link w:val="1275"/>
    <w:uiPriority w:val="0"/>
    <w:qFormat/>
    <w:pPr>
      <w:keepLines/>
      <w:keepNext/>
      <w:spacing w:before="240" w:after="64" w:line="320" w:lineRule="atLeast"/>
      <w:outlineLvl w:val="6"/>
    </w:pPr>
    <w:rPr>
      <w:b/>
      <w:sz w:val="24"/>
      <w:szCs w:val="20"/>
    </w:rPr>
  </w:style>
  <w:style w:type="paragraph" w:styleId="1265" w:customStyle="1">
    <w:name w:val="标题 81"/>
    <w:basedOn w:val="1064"/>
    <w:next w:val="1064"/>
    <w:link w:val="1276"/>
    <w:uiPriority w:val="0"/>
    <w:qFormat/>
    <w:pPr>
      <w:keepLines/>
      <w:keepNext/>
      <w:spacing w:before="240" w:after="64" w:line="320" w:lineRule="atLeast"/>
      <w:outlineLvl w:val="7"/>
    </w:pPr>
    <w:rPr>
      <w:rFonts w:ascii="Arial" w:hAnsi="Arial" w:eastAsia="黑体"/>
      <w:sz w:val="24"/>
      <w:szCs w:val="20"/>
    </w:rPr>
  </w:style>
  <w:style w:type="paragraph" w:styleId="1266" w:customStyle="1">
    <w:name w:val="标题 91"/>
    <w:basedOn w:val="1064"/>
    <w:next w:val="1064"/>
    <w:link w:val="1277"/>
    <w:uiPriority w:val="0"/>
    <w:qFormat/>
    <w:pPr>
      <w:keepLines/>
      <w:keepNext/>
      <w:spacing w:before="240" w:after="64" w:line="320" w:lineRule="atLeast"/>
      <w:outlineLvl w:val="8"/>
    </w:pPr>
    <w:rPr>
      <w:rFonts w:ascii="Arial" w:hAnsi="Arial" w:eastAsia="黑体"/>
      <w:szCs w:val="20"/>
    </w:rPr>
  </w:style>
  <w:style w:type="character" w:styleId="1267" w:customStyle="1">
    <w:name w:val="默认段落字体1"/>
    <w:link w:val="1064"/>
    <w:uiPriority w:val="1"/>
    <w:unhideWhenUsed/>
    <w:qFormat/>
  </w:style>
  <w:style w:type="table" w:styleId="1268" w:customStyle="1">
    <w:name w:val="普通表格1"/>
    <w:uiPriority w:val="99"/>
    <w:unhideWhenUsed/>
    <w:qFormat/>
    <w:tblPr/>
  </w:style>
  <w:style w:type="character" w:styleId="1269" w:customStyle="1">
    <w:name w:val="标题 1 字符"/>
    <w:link w:val="1259"/>
    <w:uiPriority w:val="0"/>
    <w:qFormat/>
    <w:rPr>
      <w:rFonts w:ascii="宋体"/>
      <w:b/>
      <w:sz w:val="32"/>
    </w:rPr>
  </w:style>
  <w:style w:type="character" w:styleId="1270" w:customStyle="1">
    <w:name w:val="标题 2 字符"/>
    <w:link w:val="1108"/>
    <w:uiPriority w:val="0"/>
    <w:qFormat/>
    <w:rPr>
      <w:rFonts w:ascii="Arial" w:hAnsi="Arial" w:eastAsia="黑体"/>
      <w:b/>
      <w:sz w:val="30"/>
      <w:lang w:val="en-US" w:eastAsia="zh-CN" w:bidi="ar-SA"/>
    </w:rPr>
  </w:style>
  <w:style w:type="character" w:styleId="1271" w:customStyle="1">
    <w:name w:val="标题 3 字符"/>
    <w:link w:val="1260"/>
    <w:uiPriority w:val="0"/>
    <w:qFormat/>
    <w:rPr>
      <w:rFonts w:ascii="宋体" w:eastAsia="宋体"/>
      <w:b/>
      <w:sz w:val="24"/>
      <w:u w:val="single"/>
      <w:lang w:val="en-US" w:eastAsia="zh-CN" w:bidi="ar-SA"/>
    </w:rPr>
  </w:style>
  <w:style w:type="character" w:styleId="1272" w:customStyle="1">
    <w:name w:val="标题 4 字符"/>
    <w:link w:val="1261"/>
    <w:uiPriority w:val="0"/>
    <w:qFormat/>
    <w:rPr>
      <w:rFonts w:ascii="Arial" w:hAnsi="Arial" w:eastAsia="黑体"/>
      <w:b/>
      <w:sz w:val="28"/>
    </w:rPr>
  </w:style>
  <w:style w:type="character" w:styleId="1273" w:customStyle="1">
    <w:name w:val="标题 5 字符"/>
    <w:link w:val="1262"/>
    <w:uiPriority w:val="0"/>
    <w:qFormat/>
    <w:rPr>
      <w:b/>
      <w:sz w:val="28"/>
    </w:rPr>
  </w:style>
  <w:style w:type="character" w:styleId="1274" w:customStyle="1">
    <w:name w:val="标题 6 字符"/>
    <w:link w:val="1263"/>
    <w:uiPriority w:val="0"/>
    <w:qFormat/>
    <w:rPr>
      <w:rFonts w:ascii="Arial" w:hAnsi="Arial" w:eastAsia="黑体"/>
      <w:b/>
      <w:sz w:val="24"/>
    </w:rPr>
  </w:style>
  <w:style w:type="character" w:styleId="1275" w:customStyle="1">
    <w:name w:val="标题 7 字符"/>
    <w:link w:val="1264"/>
    <w:uiPriority w:val="0"/>
    <w:qFormat/>
    <w:rPr>
      <w:b/>
      <w:sz w:val="24"/>
    </w:rPr>
  </w:style>
  <w:style w:type="character" w:styleId="1276" w:customStyle="1">
    <w:name w:val="标题 8 字符"/>
    <w:link w:val="1265"/>
    <w:uiPriority w:val="0"/>
    <w:qFormat/>
    <w:rPr>
      <w:rFonts w:ascii="Arial" w:hAnsi="Arial" w:eastAsia="黑体"/>
      <w:sz w:val="24"/>
    </w:rPr>
  </w:style>
  <w:style w:type="character" w:styleId="1277" w:customStyle="1">
    <w:name w:val="标题 9 字符"/>
    <w:link w:val="1266"/>
    <w:uiPriority w:val="0"/>
    <w:qFormat/>
    <w:rPr>
      <w:rFonts w:ascii="Arial" w:hAnsi="Arial" w:eastAsia="黑体"/>
      <w:sz w:val="21"/>
    </w:rPr>
  </w:style>
  <w:style w:type="paragraph" w:styleId="1278" w:customStyle="1">
    <w:name w:val="目录 71"/>
    <w:basedOn w:val="1064"/>
    <w:next w:val="1064"/>
    <w:uiPriority w:val="0"/>
    <w:qFormat/>
    <w:pPr>
      <w:ind w:left="2520"/>
    </w:pPr>
  </w:style>
  <w:style w:type="paragraph" w:styleId="1279" w:customStyle="1">
    <w:name w:val="正文缩进11"/>
    <w:basedOn w:val="1064"/>
    <w:next w:val="1064"/>
    <w:link w:val="1280"/>
    <w:uiPriority w:val="0"/>
    <w:qFormat/>
    <w:pPr>
      <w:ind w:firstLine="420"/>
      <w:jc w:val="left"/>
    </w:pPr>
    <w:rPr>
      <w:rFonts w:ascii="宋体"/>
      <w:sz w:val="24"/>
    </w:rPr>
  </w:style>
  <w:style w:type="character" w:styleId="1280" w:customStyle="1">
    <w:name w:val="正文缩进 字符"/>
    <w:link w:val="1279"/>
    <w:uiPriority w:val="0"/>
    <w:qFormat/>
    <w:rPr>
      <w:rFonts w:ascii="宋体" w:eastAsia="宋体"/>
      <w:sz w:val="24"/>
      <w:szCs w:val="24"/>
      <w:lang w:val="en-US" w:eastAsia="zh-CN" w:bidi="ar-SA"/>
    </w:rPr>
  </w:style>
  <w:style w:type="paragraph" w:styleId="1281" w:customStyle="1">
    <w:name w:val="题注1"/>
    <w:basedOn w:val="1064"/>
    <w:next w:val="1064"/>
    <w:uiPriority w:val="0"/>
    <w:qFormat/>
    <w:pPr>
      <w:spacing w:line="480" w:lineRule="auto"/>
    </w:pPr>
    <w:rPr>
      <w:rFonts w:ascii="华文中宋" w:hAnsi="华文中宋" w:eastAsia="华文中宋"/>
      <w:sz w:val="36"/>
      <w:szCs w:val="20"/>
    </w:rPr>
  </w:style>
  <w:style w:type="paragraph" w:styleId="1282" w:customStyle="1">
    <w:name w:val="文档结构图1"/>
    <w:basedOn w:val="1064"/>
    <w:link w:val="1283"/>
    <w:uiPriority w:val="0"/>
    <w:qFormat/>
    <w:pPr>
      <w:shd w:val="clear" w:color="auto" w:fill="000080"/>
    </w:pPr>
  </w:style>
  <w:style w:type="character" w:styleId="1283" w:customStyle="1">
    <w:name w:val="文档结构图 字符"/>
    <w:link w:val="1282"/>
    <w:uiPriority w:val="0"/>
    <w:qFormat/>
    <w:rPr>
      <w:sz w:val="21"/>
      <w:szCs w:val="24"/>
      <w:shd w:val="clear" w:color="auto" w:fill="000080"/>
    </w:rPr>
  </w:style>
  <w:style w:type="paragraph" w:styleId="1284" w:customStyle="1">
    <w:name w:val="批注文字1"/>
    <w:basedOn w:val="1064"/>
    <w:link w:val="1285"/>
    <w:uiPriority w:val="99"/>
    <w:qFormat/>
    <w:pPr>
      <w:jc w:val="left"/>
    </w:pPr>
  </w:style>
  <w:style w:type="character" w:styleId="1285" w:customStyle="1">
    <w:name w:val="批注文字 字符1"/>
    <w:link w:val="1284"/>
    <w:uiPriority w:val="99"/>
    <w:qFormat/>
    <w:rPr>
      <w:sz w:val="21"/>
      <w:szCs w:val="24"/>
    </w:rPr>
  </w:style>
  <w:style w:type="paragraph" w:styleId="1286" w:customStyle="1">
    <w:name w:val="正文文本 31"/>
    <w:basedOn w:val="1064"/>
    <w:link w:val="1287"/>
    <w:uiPriority w:val="0"/>
    <w:qFormat/>
    <w:pPr>
      <w:spacing w:after="120"/>
    </w:pPr>
    <w:rPr>
      <w:sz w:val="16"/>
      <w:szCs w:val="16"/>
    </w:rPr>
  </w:style>
  <w:style w:type="character" w:styleId="1287" w:customStyle="1">
    <w:name w:val="正文文本 3 字符"/>
    <w:link w:val="1286"/>
    <w:uiPriority w:val="0"/>
    <w:qFormat/>
    <w:rPr>
      <w:sz w:val="16"/>
      <w:szCs w:val="16"/>
    </w:rPr>
  </w:style>
  <w:style w:type="paragraph" w:styleId="1288" w:customStyle="1">
    <w:name w:val="正文文本11"/>
    <w:basedOn w:val="1064"/>
    <w:next w:val="1064"/>
    <w:link w:val="1289"/>
    <w:uiPriority w:val="0"/>
    <w:qFormat/>
    <w:pPr>
      <w:spacing w:before="120" w:line="22" w:lineRule="atLeast"/>
      <w:tabs>
        <w:tab w:val="left" w:pos="567" w:leader="none"/>
      </w:tabs>
    </w:pPr>
    <w:rPr>
      <w:rFonts w:ascii="宋体" w:hAnsi="宋体"/>
      <w:sz w:val="24"/>
    </w:rPr>
  </w:style>
  <w:style w:type="character" w:styleId="1289" w:customStyle="1">
    <w:name w:val="正文文本 字符"/>
    <w:link w:val="1288"/>
    <w:uiPriority w:val="0"/>
    <w:qFormat/>
    <w:rPr>
      <w:rFonts w:ascii="宋体" w:hAnsi="宋体"/>
      <w:sz w:val="24"/>
      <w:szCs w:val="24"/>
    </w:rPr>
  </w:style>
  <w:style w:type="paragraph" w:styleId="1290" w:customStyle="1">
    <w:name w:val="正文文本缩进11"/>
    <w:basedOn w:val="1064"/>
    <w:link w:val="1291"/>
    <w:uiPriority w:val="0"/>
    <w:qFormat/>
    <w:pPr>
      <w:ind w:firstLine="570"/>
      <w:spacing w:line="360" w:lineRule="auto"/>
    </w:pPr>
    <w:rPr>
      <w:sz w:val="24"/>
    </w:rPr>
  </w:style>
  <w:style w:type="character" w:styleId="1291" w:customStyle="1">
    <w:name w:val="正文文本缩进 字符"/>
    <w:link w:val="1290"/>
    <w:uiPriority w:val="0"/>
    <w:qFormat/>
    <w:rPr>
      <w:rFonts w:eastAsia="宋体"/>
      <w:sz w:val="24"/>
      <w:szCs w:val="24"/>
      <w:lang w:val="en-US" w:eastAsia="zh-CN" w:bidi="ar-SA"/>
    </w:rPr>
  </w:style>
  <w:style w:type="paragraph" w:styleId="1292" w:customStyle="1">
    <w:name w:val="列表 21"/>
    <w:basedOn w:val="1064"/>
    <w:uiPriority w:val="0"/>
    <w:qFormat/>
    <w:pPr>
      <w:ind w:left="100" w:hanging="200"/>
    </w:pPr>
  </w:style>
  <w:style w:type="paragraph" w:styleId="1293" w:customStyle="1">
    <w:name w:val="文本块1"/>
    <w:basedOn w:val="1064"/>
    <w:uiPriority w:val="0"/>
    <w:qFormat/>
    <w:pPr>
      <w:ind w:left="480" w:right="-341" w:firstLine="513"/>
      <w:widowControl/>
    </w:pPr>
    <w:rPr>
      <w:sz w:val="24"/>
      <w:szCs w:val="20"/>
    </w:rPr>
  </w:style>
  <w:style w:type="paragraph" w:styleId="1294" w:customStyle="1">
    <w:name w:val="目录 51"/>
    <w:basedOn w:val="1064"/>
    <w:next w:val="1064"/>
    <w:uiPriority w:val="0"/>
    <w:qFormat/>
    <w:pPr>
      <w:ind w:left="1680"/>
    </w:pPr>
  </w:style>
  <w:style w:type="paragraph" w:styleId="1295" w:customStyle="1">
    <w:name w:val="目录 31"/>
    <w:basedOn w:val="1064"/>
    <w:next w:val="1064"/>
    <w:uiPriority w:val="39"/>
    <w:qFormat/>
    <w:pPr>
      <w:ind w:left="840"/>
    </w:pPr>
  </w:style>
  <w:style w:type="paragraph" w:styleId="1296" w:customStyle="1">
    <w:name w:val="纯文本1"/>
    <w:basedOn w:val="1064"/>
    <w:link w:val="1297"/>
    <w:uiPriority w:val="0"/>
    <w:qFormat/>
    <w:rPr>
      <w:rFonts w:hint="eastAsia" w:ascii="宋体" w:hAnsi="Courier New"/>
      <w:szCs w:val="20"/>
    </w:rPr>
  </w:style>
  <w:style w:type="character" w:styleId="1297" w:customStyle="1">
    <w:name w:val="纯文本 字符2"/>
    <w:link w:val="1296"/>
    <w:uiPriority w:val="0"/>
    <w:qFormat/>
    <w:rPr>
      <w:rFonts w:hint="eastAsia" w:ascii="宋体" w:hAnsi="Courier New" w:eastAsia="宋体" w:cs="宋体"/>
      <w:sz w:val="21"/>
    </w:rPr>
  </w:style>
  <w:style w:type="paragraph" w:styleId="1298" w:customStyle="1">
    <w:name w:val="目录 81"/>
    <w:basedOn w:val="1064"/>
    <w:next w:val="1064"/>
    <w:uiPriority w:val="0"/>
    <w:qFormat/>
    <w:pPr>
      <w:ind w:left="2940"/>
    </w:pPr>
  </w:style>
  <w:style w:type="paragraph" w:styleId="1299" w:customStyle="1">
    <w:name w:val="日期1"/>
    <w:basedOn w:val="1064"/>
    <w:next w:val="1064"/>
    <w:link w:val="1300"/>
    <w:uiPriority w:val="0"/>
    <w:qFormat/>
    <w:pPr>
      <w:ind w:left="100"/>
    </w:pPr>
    <w:rPr>
      <w:rFonts w:ascii="仿宋_GB2312" w:hAnsi="宋体" w:eastAsia="仿宋_GB2312"/>
      <w:color w:val="000000"/>
      <w:sz w:val="24"/>
    </w:rPr>
  </w:style>
  <w:style w:type="character" w:styleId="1300" w:customStyle="1">
    <w:name w:val="日期 字符"/>
    <w:link w:val="1299"/>
    <w:uiPriority w:val="0"/>
    <w:qFormat/>
    <w:rPr>
      <w:rFonts w:ascii="仿宋_GB2312" w:hAnsi="宋体" w:eastAsia="仿宋_GB2312"/>
      <w:color w:val="000000"/>
      <w:sz w:val="24"/>
      <w:szCs w:val="24"/>
    </w:rPr>
  </w:style>
  <w:style w:type="paragraph" w:styleId="1301" w:customStyle="1">
    <w:name w:val="正文文本缩进 21"/>
    <w:basedOn w:val="1064"/>
    <w:link w:val="1302"/>
    <w:uiPriority w:val="0"/>
    <w:qFormat/>
    <w:pPr>
      <w:ind w:firstLine="480"/>
    </w:pPr>
    <w:rPr>
      <w:rFonts w:ascii="仿宋_GB2312" w:eastAsia="仿宋_GB2312"/>
      <w:sz w:val="24"/>
    </w:rPr>
  </w:style>
  <w:style w:type="character" w:styleId="1302" w:customStyle="1">
    <w:name w:val="正文文本缩进 2 字符"/>
    <w:link w:val="1301"/>
    <w:uiPriority w:val="0"/>
    <w:qFormat/>
    <w:rPr>
      <w:rFonts w:ascii="仿宋_GB2312" w:eastAsia="仿宋_GB2312"/>
      <w:sz w:val="24"/>
      <w:szCs w:val="24"/>
    </w:rPr>
  </w:style>
  <w:style w:type="paragraph" w:styleId="1303" w:customStyle="1">
    <w:name w:val="批注框文本1"/>
    <w:basedOn w:val="1064"/>
    <w:link w:val="1304"/>
    <w:uiPriority w:val="0"/>
    <w:qFormat/>
    <w:rPr>
      <w:sz w:val="18"/>
      <w:szCs w:val="18"/>
    </w:rPr>
  </w:style>
  <w:style w:type="character" w:styleId="1304" w:customStyle="1">
    <w:name w:val="批注框文本 字符"/>
    <w:link w:val="1303"/>
    <w:uiPriority w:val="0"/>
    <w:qFormat/>
    <w:rPr>
      <w:sz w:val="18"/>
      <w:szCs w:val="18"/>
    </w:rPr>
  </w:style>
  <w:style w:type="paragraph" w:styleId="1305" w:customStyle="1">
    <w:name w:val="页脚1"/>
    <w:basedOn w:val="1064"/>
    <w:link w:val="1306"/>
    <w:uiPriority w:val="99"/>
    <w:qFormat/>
    <w:pPr>
      <w:jc w:val="left"/>
      <w:tabs>
        <w:tab w:val="center" w:pos="4153" w:leader="none"/>
        <w:tab w:val="right" w:pos="8306" w:leader="none"/>
      </w:tabs>
    </w:pPr>
    <w:rPr>
      <w:rFonts w:ascii="宋体"/>
      <w:sz w:val="18"/>
      <w:szCs w:val="20"/>
    </w:rPr>
  </w:style>
  <w:style w:type="character" w:styleId="1306" w:customStyle="1">
    <w:name w:val="页脚 字符"/>
    <w:link w:val="1305"/>
    <w:uiPriority w:val="99"/>
    <w:qFormat/>
    <w:rPr>
      <w:rFonts w:ascii="宋体" w:eastAsia="宋体"/>
      <w:sz w:val="18"/>
      <w:lang w:val="en-US" w:eastAsia="zh-CN" w:bidi="ar-SA"/>
    </w:rPr>
  </w:style>
  <w:style w:type="paragraph" w:styleId="1307" w:customStyle="1">
    <w:name w:val="页眉1"/>
    <w:basedOn w:val="1064"/>
    <w:link w:val="1308"/>
    <w:uiPriority w:val="0"/>
    <w:qFormat/>
    <w:pPr>
      <w:jc w:val="center"/>
      <w:tabs>
        <w:tab w:val="center" w:pos="4153" w:leader="none"/>
        <w:tab w:val="right" w:pos="8306" w:leader="none"/>
      </w:tabs>
      <w:pBdr>
        <w:bottom w:val="single" w:color="000000" w:sz="6" w:space="1"/>
      </w:pBdr>
    </w:pPr>
    <w:rPr>
      <w:sz w:val="18"/>
      <w:szCs w:val="18"/>
    </w:rPr>
  </w:style>
  <w:style w:type="character" w:styleId="1308" w:customStyle="1">
    <w:name w:val="页眉 字符"/>
    <w:link w:val="1307"/>
    <w:uiPriority w:val="0"/>
    <w:qFormat/>
    <w:rPr>
      <w:rFonts w:eastAsia="宋体"/>
      <w:sz w:val="18"/>
      <w:szCs w:val="18"/>
      <w:lang w:val="en-US" w:eastAsia="zh-CN" w:bidi="ar-SA"/>
    </w:rPr>
  </w:style>
  <w:style w:type="paragraph" w:styleId="1309" w:customStyle="1">
    <w:name w:val="目录 11"/>
    <w:basedOn w:val="1064"/>
    <w:next w:val="1064"/>
    <w:uiPriority w:val="39"/>
    <w:qFormat/>
    <w:pPr>
      <w:spacing w:line="300" w:lineRule="auto"/>
      <w:tabs>
        <w:tab w:val="left" w:pos="1050" w:leader="none"/>
        <w:tab w:val="right" w:pos="8937" w:leader="dot"/>
      </w:tabs>
    </w:pPr>
    <w:rPr>
      <w:rFonts w:ascii="宋体" w:hAnsi="宋体"/>
      <w:b/>
      <w:sz w:val="24"/>
    </w:rPr>
  </w:style>
  <w:style w:type="paragraph" w:styleId="1310" w:customStyle="1">
    <w:name w:val="目录 41"/>
    <w:basedOn w:val="1064"/>
    <w:next w:val="1064"/>
    <w:uiPriority w:val="0"/>
    <w:qFormat/>
    <w:pPr>
      <w:ind w:left="1260"/>
    </w:pPr>
  </w:style>
  <w:style w:type="paragraph" w:styleId="1311" w:customStyle="1">
    <w:name w:val="目录 61"/>
    <w:basedOn w:val="1064"/>
    <w:next w:val="1064"/>
    <w:uiPriority w:val="0"/>
    <w:qFormat/>
    <w:pPr>
      <w:ind w:left="2100"/>
    </w:pPr>
  </w:style>
  <w:style w:type="paragraph" w:styleId="1312" w:customStyle="1">
    <w:name w:val="正文文本缩进 31"/>
    <w:basedOn w:val="1064"/>
    <w:link w:val="1313"/>
    <w:uiPriority w:val="0"/>
    <w:qFormat/>
    <w:pPr>
      <w:ind w:left="720" w:firstLine="480"/>
      <w:jc w:val="left"/>
      <w:spacing w:before="120" w:line="22" w:lineRule="atLeast"/>
    </w:pPr>
    <w:rPr>
      <w:rFonts w:ascii="宋体"/>
      <w:sz w:val="24"/>
      <w:szCs w:val="20"/>
    </w:rPr>
  </w:style>
  <w:style w:type="character" w:styleId="1313" w:customStyle="1">
    <w:name w:val="正文文本缩进 3 字符"/>
    <w:link w:val="1312"/>
    <w:uiPriority w:val="0"/>
    <w:qFormat/>
    <w:rPr>
      <w:rFonts w:ascii="宋体"/>
      <w:sz w:val="24"/>
    </w:rPr>
  </w:style>
  <w:style w:type="paragraph" w:styleId="1314" w:customStyle="1">
    <w:name w:val="目录 21"/>
    <w:basedOn w:val="1064"/>
    <w:next w:val="1064"/>
    <w:uiPriority w:val="39"/>
    <w:qFormat/>
    <w:pPr>
      <w:ind w:left="420"/>
      <w:spacing w:line="312" w:lineRule="auto"/>
      <w:tabs>
        <w:tab w:val="right" w:pos="8937" w:leader="dot"/>
      </w:tabs>
    </w:pPr>
  </w:style>
  <w:style w:type="paragraph" w:styleId="1315" w:customStyle="1">
    <w:name w:val="目录 91"/>
    <w:basedOn w:val="1064"/>
    <w:next w:val="1064"/>
    <w:uiPriority w:val="0"/>
    <w:qFormat/>
    <w:pPr>
      <w:ind w:left="3360"/>
    </w:pPr>
  </w:style>
  <w:style w:type="paragraph" w:styleId="1316" w:customStyle="1">
    <w:name w:val="HTML 预设格式1"/>
    <w:basedOn w:val="1064"/>
    <w:link w:val="131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317" w:customStyle="1">
    <w:name w:val="HTML 预设格式 字符"/>
    <w:link w:val="1316"/>
    <w:uiPriority w:val="0"/>
    <w:qFormat/>
    <w:rPr>
      <w:rFonts w:ascii="宋体" w:hAnsi="宋体" w:cs="宋体"/>
      <w:sz w:val="24"/>
      <w:szCs w:val="24"/>
    </w:rPr>
  </w:style>
  <w:style w:type="paragraph" w:styleId="1318" w:customStyle="1">
    <w:name w:val="普通(网站)11"/>
    <w:basedOn w:val="1064"/>
    <w:uiPriority w:val="99"/>
    <w:unhideWhenUsed/>
    <w:qFormat/>
    <w:pPr>
      <w:jc w:val="left"/>
      <w:spacing w:before="100" w:beforeAutospacing="1" w:after="100" w:afterAutospacing="1"/>
      <w:widowControl/>
    </w:pPr>
    <w:rPr>
      <w:rFonts w:ascii="宋体" w:hAnsi="宋体" w:cs="宋体"/>
      <w:sz w:val="24"/>
    </w:rPr>
  </w:style>
  <w:style w:type="paragraph" w:styleId="1319" w:customStyle="1">
    <w:name w:val="索引 11"/>
    <w:basedOn w:val="1064"/>
    <w:next w:val="1064"/>
    <w:uiPriority w:val="0"/>
    <w:qFormat/>
    <w:rPr>
      <w:szCs w:val="20"/>
    </w:rPr>
  </w:style>
  <w:style w:type="paragraph" w:styleId="1320" w:customStyle="1">
    <w:name w:val="标题1"/>
    <w:basedOn w:val="1064"/>
    <w:next w:val="1064"/>
    <w:link w:val="1321"/>
    <w:uiPriority w:val="0"/>
    <w:qFormat/>
    <w:pPr>
      <w:jc w:val="center"/>
      <w:outlineLvl w:val="0"/>
    </w:pPr>
    <w:rPr>
      <w:b/>
      <w:sz w:val="32"/>
      <w:szCs w:val="20"/>
    </w:rPr>
  </w:style>
  <w:style w:type="character" w:styleId="1321" w:customStyle="1">
    <w:name w:val="标题 字符"/>
    <w:link w:val="1320"/>
    <w:uiPriority w:val="0"/>
    <w:qFormat/>
    <w:rPr>
      <w:b/>
      <w:sz w:val="32"/>
    </w:rPr>
  </w:style>
  <w:style w:type="paragraph" w:styleId="1322" w:customStyle="1">
    <w:name w:val="批注主题1"/>
    <w:basedOn w:val="1284"/>
    <w:next w:val="1284"/>
    <w:link w:val="1323"/>
    <w:uiPriority w:val="0"/>
    <w:qFormat/>
    <w:rPr>
      <w:b/>
      <w:bCs/>
    </w:rPr>
  </w:style>
  <w:style w:type="character" w:styleId="1323" w:customStyle="1">
    <w:name w:val="批注主题 字符"/>
    <w:link w:val="1322"/>
    <w:uiPriority w:val="0"/>
    <w:qFormat/>
    <w:rPr>
      <w:rFonts w:ascii="Times New Roman" w:hAnsi="Times New Roman" w:eastAsia="宋体" w:cs="Times New Roman"/>
      <w:b/>
      <w:bCs/>
      <w:sz w:val="21"/>
      <w:szCs w:val="24"/>
      <w:lang w:val="en-US" w:eastAsia="zh-CN" w:bidi="ar-SA"/>
    </w:rPr>
  </w:style>
  <w:style w:type="paragraph" w:styleId="1324" w:customStyle="1">
    <w:name w:val="正文首行缩进1"/>
    <w:basedOn w:val="1288"/>
    <w:next w:val="1311"/>
    <w:uiPriority w:val="0"/>
    <w:qFormat/>
    <w:pPr>
      <w:ind w:firstLine="100"/>
      <w:jc w:val="left"/>
      <w:spacing w:after="120" w:line="520" w:lineRule="exact"/>
    </w:pPr>
    <w:rPr>
      <w:sz w:val="28"/>
    </w:rPr>
  </w:style>
  <w:style w:type="paragraph" w:styleId="1325" w:customStyle="1">
    <w:name w:val="正文首行缩进 21"/>
    <w:basedOn w:val="1290"/>
    <w:link w:val="1326"/>
    <w:uiPriority w:val="0"/>
    <w:qFormat/>
    <w:pPr>
      <w:ind w:left="420" w:firstLine="420"/>
      <w:spacing w:after="120" w:line="480" w:lineRule="exact"/>
    </w:pPr>
    <w:rPr>
      <w:szCs w:val="20"/>
    </w:rPr>
  </w:style>
  <w:style w:type="character" w:styleId="1326" w:customStyle="1">
    <w:name w:val="正文文本首行缩进 2 字符"/>
    <w:link w:val="1325"/>
    <w:uiPriority w:val="0"/>
    <w:qFormat/>
    <w:rPr>
      <w:rFonts w:eastAsia="宋体"/>
      <w:sz w:val="24"/>
      <w:szCs w:val="24"/>
      <w:lang w:val="en-US" w:eastAsia="zh-CN" w:bidi="ar-SA"/>
    </w:rPr>
  </w:style>
  <w:style w:type="table" w:styleId="1327" w:customStyle="1">
    <w:name w:val="网格型1"/>
    <w:basedOn w:val="1268"/>
    <w:uiPriority w:val="39"/>
    <w:qFormat/>
    <w:tblPr/>
  </w:style>
  <w:style w:type="table" w:styleId="1328" w:customStyle="1">
    <w:name w:val="中等深浅网格 1 - 强调文字颜色 21"/>
    <w:basedOn w:val="1268"/>
    <w:uiPriority w:val="0"/>
    <w:qFormat/>
    <w:rPr>
      <w:sz w:val="21"/>
      <w:szCs w:val="24"/>
    </w:rPr>
    <w:tblPr/>
  </w:style>
  <w:style w:type="character" w:styleId="1329" w:customStyle="1">
    <w:name w:val="要点1"/>
    <w:link w:val="1064"/>
    <w:uiPriority w:val="0"/>
    <w:qFormat/>
    <w:rPr>
      <w:b/>
      <w:bCs/>
    </w:rPr>
  </w:style>
  <w:style w:type="character" w:styleId="1330" w:customStyle="1">
    <w:name w:val="页码1"/>
    <w:link w:val="1064"/>
    <w:uiPriority w:val="0"/>
    <w:qFormat/>
  </w:style>
  <w:style w:type="character" w:styleId="1331" w:customStyle="1">
    <w:name w:val="已访问的超链接1"/>
    <w:link w:val="1064"/>
    <w:uiPriority w:val="0"/>
    <w:qFormat/>
    <w:rPr>
      <w:color w:val="771caa"/>
      <w:u w:val="none"/>
    </w:rPr>
  </w:style>
  <w:style w:type="character" w:styleId="1332" w:customStyle="1">
    <w:name w:val="强调1"/>
    <w:link w:val="1064"/>
    <w:uiPriority w:val="0"/>
    <w:qFormat/>
    <w:rPr>
      <w:color w:val="cc0033"/>
    </w:rPr>
  </w:style>
  <w:style w:type="character" w:styleId="1333" w:customStyle="1">
    <w:name w:val="超链接1"/>
    <w:link w:val="1064"/>
    <w:uiPriority w:val="99"/>
    <w:qFormat/>
    <w:rPr>
      <w:color w:val="2440b3"/>
      <w:u w:val="none"/>
    </w:rPr>
  </w:style>
  <w:style w:type="character" w:styleId="1334" w:customStyle="1">
    <w:name w:val="批注引用1"/>
    <w:link w:val="1064"/>
    <w:uiPriority w:val="99"/>
    <w:qFormat/>
    <w:rPr>
      <w:sz w:val="21"/>
      <w:szCs w:val="21"/>
    </w:rPr>
  </w:style>
  <w:style w:type="character" w:styleId="1335" w:customStyle="1">
    <w:name w:val="HTML 引文1"/>
    <w:link w:val="1064"/>
    <w:uiPriority w:val="0"/>
    <w:qFormat/>
    <w:rPr>
      <w:i/>
      <w:iCs/>
    </w:rPr>
  </w:style>
  <w:style w:type="character" w:styleId="1336" w:customStyle="1">
    <w:name w:val="fontstyle01"/>
    <w:link w:val="1064"/>
    <w:uiPriority w:val="0"/>
    <w:qFormat/>
    <w:rPr>
      <w:sz w:val="21"/>
      <w:szCs w:val="24"/>
      <w:lang w:val="en-US" w:eastAsia="zh-CN" w:bidi="ar-SA"/>
    </w:rPr>
  </w:style>
  <w:style w:type="character" w:styleId="1337" w:customStyle="1">
    <w:name w:val="批注文字 字符"/>
    <w:link w:val="1064"/>
    <w:uiPriority w:val="99"/>
    <w:qFormat/>
    <w:rPr>
      <w:rFonts w:ascii="Times New Roman" w:hAnsi="Times New Roman" w:eastAsia="宋体" w:cs="Times New Roman"/>
      <w:sz w:val="24"/>
      <w:lang w:val="en-US" w:eastAsia="zh-CN" w:bidi="ar-SA"/>
    </w:rPr>
  </w:style>
  <w:style w:type="paragraph" w:styleId="1338" w:customStyle="1">
    <w:name w:val="标题 31"/>
    <w:basedOn w:val="1064"/>
    <w:next w:val="1064"/>
    <w:uiPriority w:val="0"/>
    <w:qFormat/>
    <w:pPr>
      <w:jc w:val="left"/>
      <w:keepLines/>
      <w:keepNext/>
      <w:spacing w:before="360" w:after="120"/>
      <w:outlineLvl w:val="2"/>
    </w:pPr>
    <w:rPr>
      <w:rFonts w:ascii="宋体"/>
      <w:b/>
      <w:sz w:val="24"/>
      <w:szCs w:val="20"/>
      <w:u w:val="single"/>
    </w:rPr>
  </w:style>
  <w:style w:type="character" w:styleId="1339" w:customStyle="1">
    <w:name w:val="c21"/>
    <w:link w:val="1064"/>
    <w:uiPriority w:val="0"/>
    <w:qFormat/>
    <w:rPr>
      <w:rFonts w:ascii="ˎ̥" w:hAnsi="ˎ̥"/>
      <w:color w:val="000000"/>
      <w:sz w:val="20"/>
      <w:szCs w:val="20"/>
      <w:u w:val="none"/>
    </w:rPr>
  </w:style>
  <w:style w:type="character" w:styleId="1340" w:customStyle="1">
    <w:name w:val="title4"/>
    <w:link w:val="1064"/>
    <w:uiPriority w:val="0"/>
    <w:qFormat/>
    <w:rPr>
      <w:b/>
      <w:bCs/>
      <w:color w:val="1d87b3"/>
      <w:sz w:val="15"/>
      <w:szCs w:val="15"/>
    </w:rPr>
  </w:style>
  <w:style w:type="character" w:styleId="1341" w:customStyle="1">
    <w:name w:val="标题 2 Char Char"/>
    <w:link w:val="1064"/>
    <w:uiPriority w:val="0"/>
    <w:qFormat/>
    <w:rPr>
      <w:rFonts w:ascii="Arial" w:hAnsi="Arial" w:eastAsia="黑体"/>
      <w:b/>
      <w:bCs/>
      <w:sz w:val="32"/>
      <w:szCs w:val="32"/>
      <w:lang w:val="en-US" w:eastAsia="zh-CN" w:bidi="ar-SA"/>
    </w:rPr>
  </w:style>
  <w:style w:type="character" w:styleId="1342" w:customStyle="1">
    <w:name w:val="black1"/>
    <w:link w:val="1064"/>
    <w:uiPriority w:val="0"/>
    <w:qFormat/>
    <w:rPr>
      <w:color w:val="000000"/>
    </w:rPr>
  </w:style>
  <w:style w:type="character" w:styleId="1343" w:customStyle="1">
    <w:name w:val="street-address"/>
    <w:link w:val="1064"/>
    <w:uiPriority w:val="0"/>
    <w:qFormat/>
  </w:style>
  <w:style w:type="character" w:styleId="1344" w:customStyle="1">
    <w:name w:val="locality"/>
    <w:link w:val="1064"/>
    <w:uiPriority w:val="0"/>
    <w:qFormat/>
  </w:style>
  <w:style w:type="character" w:styleId="1345" w:customStyle="1">
    <w:name w:val="正文文本缩进 Char1"/>
    <w:link w:val="1346"/>
    <w:uiPriority w:val="0"/>
    <w:qFormat/>
    <w:rPr>
      <w:rFonts w:ascii="宋体" w:hAnsi="宋体" w:eastAsia="宋体"/>
      <w:sz w:val="24"/>
      <w:szCs w:val="24"/>
      <w:lang w:bidi="ar-SA"/>
    </w:rPr>
  </w:style>
  <w:style w:type="paragraph" w:styleId="1346" w:customStyle="1">
    <w:name w:val="正文文本缩进1"/>
    <w:basedOn w:val="1064"/>
    <w:link w:val="1345"/>
    <w:uiPriority w:val="0"/>
    <w:qFormat/>
    <w:pPr>
      <w:ind w:firstLine="480"/>
      <w:spacing w:line="480" w:lineRule="exact"/>
    </w:pPr>
    <w:rPr>
      <w:rFonts w:ascii="宋体" w:hAnsi="宋体"/>
      <w:sz w:val="24"/>
    </w:rPr>
  </w:style>
  <w:style w:type="character" w:styleId="1347" w:customStyle="1">
    <w:name w:val="Char Char11"/>
    <w:link w:val="1064"/>
    <w:uiPriority w:val="0"/>
    <w:qFormat/>
    <w:rPr>
      <w:rFonts w:ascii="宋体" w:eastAsia="宋体"/>
      <w:b/>
      <w:sz w:val="24"/>
      <w:u w:val="single"/>
      <w:lang w:val="en-US" w:eastAsia="zh-CN" w:bidi="ar-SA"/>
    </w:rPr>
  </w:style>
  <w:style w:type="character" w:styleId="1348" w:customStyle="1">
    <w:name w:val="txt"/>
    <w:link w:val="1064"/>
    <w:uiPriority w:val="0"/>
    <w:qFormat/>
  </w:style>
  <w:style w:type="character" w:styleId="1349" w:customStyle="1">
    <w:name w:val="正文缩进 Char Char"/>
    <w:link w:val="1350"/>
    <w:uiPriority w:val="0"/>
    <w:qFormat/>
    <w:rPr>
      <w:rFonts w:ascii="宋体" w:eastAsia="宋体"/>
      <w:color w:val="000000"/>
      <w:sz w:val="28"/>
      <w:lang w:bidi="ar-SA"/>
    </w:rPr>
  </w:style>
  <w:style w:type="paragraph" w:styleId="1350" w:customStyle="1">
    <w:name w:val="正文缩进1"/>
    <w:basedOn w:val="1064"/>
    <w:link w:val="1349"/>
    <w:uiPriority w:val="0"/>
    <w:qFormat/>
    <w:pPr>
      <w:ind w:firstLine="567"/>
      <w:spacing w:line="480" w:lineRule="exact"/>
      <w:widowControl/>
    </w:pPr>
    <w:rPr>
      <w:rFonts w:ascii="宋体"/>
      <w:color w:val="000000"/>
      <w:sz w:val="28"/>
      <w:szCs w:val="20"/>
    </w:rPr>
  </w:style>
  <w:style w:type="character" w:styleId="1351" w:customStyle="1">
    <w:name w:val="普通文字1 Char1"/>
    <w:link w:val="1064"/>
    <w:uiPriority w:val="0"/>
    <w:qFormat/>
    <w:rPr>
      <w:rFonts w:ascii="宋体" w:hAnsi="Courier New" w:eastAsia="宋体"/>
      <w:sz w:val="21"/>
      <w:lang w:val="en-US" w:eastAsia="zh-CN" w:bidi="ar-SA"/>
    </w:rPr>
  </w:style>
  <w:style w:type="character" w:styleId="1352" w:customStyle="1">
    <w:name w:val="chanpin1"/>
    <w:link w:val="1064"/>
    <w:uiPriority w:val="0"/>
    <w:qFormat/>
    <w:rPr>
      <w:rFonts w:ascii="ˎ̥" w:hAnsi="ˎ̥"/>
      <w:color w:val="000000"/>
      <w:sz w:val="20"/>
      <w:szCs w:val="20"/>
      <w:u w:val="none"/>
    </w:rPr>
  </w:style>
  <w:style w:type="character" w:styleId="1353" w:customStyle="1">
    <w:name w:val="列表段落 字符"/>
    <w:link w:val="1354"/>
    <w:uiPriority w:val="34"/>
    <w:qFormat/>
    <w:rPr>
      <w:rFonts w:ascii="Calibri" w:hAnsi="Calibri" w:eastAsia="宋体"/>
      <w:sz w:val="21"/>
      <w:szCs w:val="22"/>
      <w:lang w:val="en-US" w:eastAsia="zh-CN" w:bidi="ar-SA"/>
    </w:rPr>
  </w:style>
  <w:style w:type="paragraph" w:styleId="1354" w:customStyle="1">
    <w:name w:val="列表段落"/>
    <w:basedOn w:val="1064"/>
    <w:link w:val="1353"/>
    <w:uiPriority w:val="34"/>
    <w:qFormat/>
    <w:pPr>
      <w:ind w:firstLine="420"/>
    </w:pPr>
    <w:rPr>
      <w:rFonts w:ascii="Calibri" w:hAnsi="Calibri"/>
      <w:szCs w:val="22"/>
    </w:rPr>
  </w:style>
  <w:style w:type="character" w:styleId="1355" w:customStyle="1">
    <w:name w:val="标题 3 Char Char"/>
    <w:link w:val="1064"/>
    <w:uiPriority w:val="0"/>
    <w:qFormat/>
    <w:rPr>
      <w:rFonts w:eastAsia="宋体"/>
      <w:b/>
      <w:bCs/>
      <w:sz w:val="32"/>
      <w:szCs w:val="32"/>
      <w:lang w:val="en-US" w:eastAsia="zh-CN" w:bidi="ar-SA"/>
    </w:rPr>
  </w:style>
  <w:style w:type="character" w:styleId="1356" w:customStyle="1">
    <w:name w:val="段1 Char"/>
    <w:link w:val="1064"/>
    <w:uiPriority w:val="0"/>
    <w:qFormat/>
    <w:rPr>
      <w:rFonts w:ascii="宋体" w:eastAsia="宋体"/>
      <w:sz w:val="24"/>
      <w:lang w:val="en-US" w:eastAsia="zh-CN" w:bidi="ar-SA"/>
    </w:rPr>
  </w:style>
  <w:style w:type="character" w:styleId="1357" w:customStyle="1">
    <w:name w:val="chanpin拷贝"/>
    <w:link w:val="1064"/>
    <w:uiPriority w:val="0"/>
    <w:qFormat/>
  </w:style>
  <w:style w:type="character" w:styleId="1358" w:customStyle="1">
    <w:name w:val="纯文本 Char1"/>
    <w:link w:val="1064"/>
    <w:uiPriority w:val="0"/>
    <w:qFormat/>
    <w:rPr>
      <w:rFonts w:ascii="宋体" w:hAnsi="Courier New" w:eastAsia="宋体"/>
      <w:sz w:val="21"/>
      <w:lang w:val="en-US" w:eastAsia="zh-CN" w:bidi="ar-SA"/>
    </w:rPr>
  </w:style>
  <w:style w:type="character" w:styleId="1359" w:customStyle="1">
    <w:name w:val="apple-style-span"/>
    <w:link w:val="1064"/>
    <w:uiPriority w:val="0"/>
    <w:qFormat/>
    <w:rPr>
      <w:rFonts w:cs="Times New Roman"/>
    </w:rPr>
  </w:style>
  <w:style w:type="paragraph" w:styleId="1360" w:customStyle="1">
    <w:name w:val="二级条标题"/>
    <w:basedOn w:val="1361"/>
    <w:next w:val="1064"/>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361" w:customStyle="1">
    <w:name w:val="一级条标题"/>
    <w:basedOn w:val="1362"/>
    <w:next w:val="1064"/>
    <w:uiPriority w:val="0"/>
    <w:qFormat/>
    <w:pPr>
      <w:numPr>
        <w:ilvl w:val="1"/>
      </w:numPr>
      <w:ind w:left="0" w:hanging="840"/>
      <w:tabs>
        <w:tab w:val="left" w:pos="360" w:leader="none"/>
        <w:tab w:val="left" w:pos="840" w:leader="none"/>
      </w:tabs>
      <w:outlineLvl w:val="1"/>
    </w:pPr>
  </w:style>
  <w:style w:type="paragraph" w:styleId="1362" w:customStyle="1">
    <w:name w:val="章标题"/>
    <w:next w:val="1064"/>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363" w:customStyle="1">
    <w:name w:val="font7"/>
    <w:basedOn w:val="1064"/>
    <w:uiPriority w:val="0"/>
    <w:qFormat/>
    <w:pPr>
      <w:jc w:val="left"/>
      <w:spacing w:before="100" w:beforeAutospacing="1" w:after="100" w:afterAutospacing="1"/>
      <w:widowControl/>
    </w:pPr>
    <w:rPr>
      <w:rFonts w:eastAsia="Arial Unicode MS"/>
      <w:b/>
      <w:bCs/>
      <w:color w:val="000000"/>
      <w:sz w:val="20"/>
      <w:szCs w:val="20"/>
    </w:rPr>
  </w:style>
  <w:style w:type="paragraph" w:styleId="1364" w:customStyle="1">
    <w:name w:val="字元 字元"/>
    <w:basedOn w:val="1064"/>
    <w:uiPriority w:val="0"/>
    <w:qFormat/>
    <w:rPr>
      <w:rFonts w:ascii="Tahoma" w:hAnsi="Tahoma"/>
      <w:sz w:val="24"/>
      <w:szCs w:val="20"/>
    </w:rPr>
  </w:style>
  <w:style w:type="paragraph" w:styleId="1365" w:customStyle="1">
    <w:name w:val="Char3 Char Char Char"/>
    <w:basedOn w:val="1064"/>
    <w:uiPriority w:val="0"/>
    <w:qFormat/>
    <w:rPr>
      <w:rFonts w:ascii="Tahoma" w:hAnsi="Tahoma"/>
      <w:sz w:val="24"/>
      <w:szCs w:val="20"/>
    </w:rPr>
  </w:style>
  <w:style w:type="paragraph" w:styleId="1366" w:customStyle="1">
    <w:name w:val="font6"/>
    <w:basedOn w:val="1064"/>
    <w:uiPriority w:val="0"/>
    <w:qFormat/>
    <w:pPr>
      <w:jc w:val="left"/>
      <w:spacing w:before="100" w:beforeAutospacing="1" w:after="100" w:afterAutospacing="1"/>
      <w:widowControl/>
    </w:pPr>
    <w:rPr>
      <w:rFonts w:ascii="宋体" w:hAnsi="宋体" w:cs="宋体"/>
      <w:sz w:val="20"/>
      <w:szCs w:val="20"/>
    </w:rPr>
  </w:style>
  <w:style w:type="paragraph" w:styleId="1367" w:customStyle="1">
    <w:name w:val="项目编号2"/>
    <w:basedOn w:val="1368"/>
    <w:uiPriority w:val="0"/>
    <w:qFormat/>
    <w:pPr>
      <w:numPr>
        <w:numId w:val="2"/>
      </w:numPr>
    </w:pPr>
  </w:style>
  <w:style w:type="paragraph" w:styleId="1368" w:customStyle="1">
    <w:name w:val="项目编号1"/>
    <w:basedOn w:val="1064"/>
    <w:uiPriority w:val="0"/>
    <w:qFormat/>
    <w:pPr>
      <w:numPr>
        <w:ilvl w:val="0"/>
        <w:numId w:val="3"/>
      </w:numPr>
      <w:spacing w:before="100" w:beforeAutospacing="1" w:after="100" w:afterAutospacing="1" w:line="360" w:lineRule="auto"/>
    </w:pPr>
    <w:rPr>
      <w:sz w:val="24"/>
    </w:rPr>
  </w:style>
  <w:style w:type="paragraph" w:styleId="1369" w:customStyle="1">
    <w:name w:val="图中文字"/>
    <w:basedOn w:val="1064"/>
    <w:uiPriority w:val="0"/>
    <w:qFormat/>
    <w:pPr>
      <w:jc w:val="center"/>
      <w:spacing w:line="0" w:lineRule="atLeast"/>
    </w:pPr>
    <w:rPr>
      <w:sz w:val="24"/>
      <w:szCs w:val="20"/>
    </w:rPr>
  </w:style>
  <w:style w:type="paragraph" w:styleId="1370" w:customStyle="1">
    <w:name w:val="xl46"/>
    <w:basedOn w:val="1064"/>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71" w:customStyle="1">
    <w:name w:val="xl25"/>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72" w:customStyle="1">
    <w:name w:val="Char2"/>
    <w:basedOn w:val="1064"/>
    <w:uiPriority w:val="0"/>
    <w:qFormat/>
    <w:rPr>
      <w:rFonts w:ascii="Tahoma" w:hAnsi="Tahoma"/>
      <w:sz w:val="24"/>
      <w:szCs w:val="20"/>
    </w:rPr>
  </w:style>
  <w:style w:type="paragraph" w:styleId="1373" w:customStyle="1">
    <w:name w:val="xl35"/>
    <w:basedOn w:val="10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74" w:customStyle="1">
    <w:name w:val="xl40"/>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75" w:customStyle="1">
    <w:name w:val="xl52"/>
    <w:basedOn w:val="10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376" w:customStyle="1">
    <w:name w:val="xl43"/>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77" w:customStyle="1">
    <w:name w:val="background1"/>
    <w:basedOn w:val="1064"/>
    <w:uiPriority w:val="0"/>
    <w:qFormat/>
    <w:pPr>
      <w:jc w:val="left"/>
      <w:spacing w:before="100" w:beforeAutospacing="1" w:after="100" w:afterAutospacing="1"/>
      <w:widowControl/>
    </w:pPr>
    <w:rPr>
      <w:rFonts w:ascii="宋体" w:hAnsi="宋体" w:cs="宋体"/>
      <w:sz w:val="24"/>
    </w:rPr>
  </w:style>
  <w:style w:type="paragraph" w:styleId="1378" w:customStyle="1">
    <w:name w:val="Char Char Char Char Char Char Char"/>
    <w:basedOn w:val="1064"/>
    <w:uiPriority w:val="0"/>
    <w:qFormat/>
    <w:pPr>
      <w:ind w:firstLine="200"/>
      <w:spacing w:line="360" w:lineRule="auto"/>
    </w:pPr>
    <w:rPr>
      <w:rFonts w:eastAsia="仿宋_GB2312"/>
      <w:sz w:val="24"/>
    </w:rPr>
  </w:style>
  <w:style w:type="paragraph" w:styleId="1379" w:customStyle="1">
    <w:name w:val="xl38"/>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380" w:customStyle="1">
    <w:name w:val="xl36"/>
    <w:basedOn w:val="1064"/>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1" w:customStyle="1">
    <w:name w:val="正文 + 宋体"/>
    <w:basedOn w:val="1064"/>
    <w:uiPriority w:val="0"/>
    <w:qFormat/>
    <w:pPr>
      <w:ind w:left="360" w:hanging="360"/>
      <w:jc w:val="left"/>
      <w:widowControl/>
    </w:pPr>
    <w:rPr>
      <w:rFonts w:ascii="宋体" w:hAnsi="宋体" w:cs="宋体"/>
      <w:b/>
      <w:bCs/>
      <w:color w:val="000000"/>
      <w:sz w:val="18"/>
      <w:szCs w:val="18"/>
    </w:rPr>
  </w:style>
  <w:style w:type="paragraph" w:styleId="1382" w:customStyle="1">
    <w:name w:val="正文列项_数字"/>
    <w:basedOn w:val="1064"/>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383" w:customStyle="1">
    <w:name w:val="xl39"/>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4" w:customStyle="1">
    <w:name w:val="xl37"/>
    <w:basedOn w:val="1064"/>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385" w:customStyle="1">
    <w:name w:val="xl32"/>
    <w:basedOn w:val="10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86" w:customStyle="1">
    <w:name w:val="font8"/>
    <w:basedOn w:val="1064"/>
    <w:uiPriority w:val="0"/>
    <w:qFormat/>
    <w:pPr>
      <w:jc w:val="left"/>
      <w:spacing w:before="100" w:beforeAutospacing="1" w:after="100" w:afterAutospacing="1"/>
      <w:widowControl/>
    </w:pPr>
    <w:rPr>
      <w:sz w:val="36"/>
      <w:szCs w:val="36"/>
    </w:rPr>
  </w:style>
  <w:style w:type="paragraph" w:styleId="1387" w:customStyle="1">
    <w:name w:val="Char"/>
    <w:basedOn w:val="1064"/>
    <w:uiPriority w:val="0"/>
    <w:qFormat/>
    <w:pPr>
      <w:tabs>
        <w:tab w:val="left" w:pos="360" w:leader="none"/>
      </w:tabs>
    </w:pPr>
    <w:rPr>
      <w:sz w:val="24"/>
    </w:rPr>
  </w:style>
  <w:style w:type="paragraph" w:styleId="1388" w:customStyle="1">
    <w:name w:val="Char Char Char Char Char Char Char Char Char Char Char Char Char Char Char Char"/>
    <w:basedOn w:val="1064"/>
    <w:uiPriority w:val="0"/>
    <w:qFormat/>
    <w:pPr>
      <w:jc w:val="center"/>
      <w:spacing w:after="160" w:line="240" w:lineRule="exact"/>
      <w:widowControl/>
    </w:pPr>
    <w:rPr>
      <w:rFonts w:ascii="宋体" w:hAnsi="宋体"/>
      <w:b/>
      <w:sz w:val="30"/>
      <w:szCs w:val="30"/>
      <w:lang w:eastAsia="en-US"/>
    </w:rPr>
  </w:style>
  <w:style w:type="paragraph" w:styleId="1389" w:customStyle="1">
    <w:name w:val="xl45"/>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390" w:customStyle="1">
    <w:name w:val="Char Char1 Char Char Char Char Char Char"/>
    <w:basedOn w:val="1064"/>
    <w:uiPriority w:val="0"/>
    <w:qFormat/>
    <w:pPr>
      <w:jc w:val="left"/>
      <w:spacing w:after="160" w:line="240" w:lineRule="exact"/>
      <w:widowControl/>
    </w:pPr>
    <w:rPr>
      <w:rFonts w:ascii="Verdana" w:hAnsi="Verdana" w:eastAsia="仿宋_GB2312"/>
      <w:sz w:val="24"/>
      <w:szCs w:val="20"/>
      <w:lang w:eastAsia="en-US"/>
    </w:rPr>
  </w:style>
  <w:style w:type="paragraph" w:styleId="1391" w:customStyle="1">
    <w:name w:val="Char Char1"/>
    <w:basedOn w:val="1282"/>
    <w:uiPriority w:val="0"/>
    <w:qFormat/>
    <w:rPr>
      <w:rFonts w:ascii="Tahoma" w:hAnsi="Tahoma"/>
      <w:sz w:val="24"/>
    </w:rPr>
  </w:style>
  <w:style w:type="paragraph" w:styleId="1392" w:customStyle="1">
    <w:name w:val="xl26"/>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393" w:customStyle="1">
    <w:name w:val="xl30"/>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94" w:customStyle="1">
    <w:name w:val="xl41"/>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395" w:customStyle="1">
    <w:name w:val="样式 宋体 五号 行距: 单倍行距"/>
    <w:basedOn w:val="1064"/>
    <w:uiPriority w:val="0"/>
    <w:qFormat/>
    <w:pPr>
      <w:jc w:val="left"/>
    </w:pPr>
    <w:rPr>
      <w:rFonts w:ascii="宋体" w:hAnsi="宋体"/>
      <w:szCs w:val="20"/>
    </w:rPr>
  </w:style>
  <w:style w:type="paragraph" w:styleId="1396" w:customStyle="1">
    <w:name w:val="Char1 Char Char Char1"/>
    <w:basedOn w:val="1064"/>
    <w:uiPriority w:val="0"/>
    <w:qFormat/>
    <w:rPr>
      <w:rFonts w:ascii="Tahoma" w:hAnsi="Tahoma" w:cs="仿宋_GB2312"/>
      <w:sz w:val="24"/>
      <w:szCs w:val="28"/>
    </w:rPr>
  </w:style>
  <w:style w:type="paragraph" w:styleId="1397" w:customStyle="1">
    <w:name w:val="四级条标题"/>
    <w:basedOn w:val="1398"/>
    <w:next w:val="1064"/>
    <w:uiPriority w:val="0"/>
    <w:qFormat/>
    <w:pPr>
      <w:numPr>
        <w:ilvl w:val="4"/>
      </w:numPr>
      <w:ind w:left="0" w:hanging="840"/>
      <w:tabs>
        <w:tab w:val="left" w:pos="360" w:leader="none"/>
        <w:tab w:val="left" w:pos="840" w:leader="none"/>
      </w:tabs>
      <w:outlineLvl w:val="4"/>
    </w:pPr>
  </w:style>
  <w:style w:type="paragraph" w:styleId="1398" w:customStyle="1">
    <w:name w:val="三级条标题"/>
    <w:basedOn w:val="1360"/>
    <w:next w:val="1064"/>
    <w:uiPriority w:val="0"/>
    <w:qFormat/>
    <w:pPr>
      <w:numPr>
        <w:ilvl w:val="3"/>
        <w:numId w:val="1"/>
      </w:numPr>
      <w:ind w:left="0" w:hanging="840"/>
      <w:outlineLvl w:val="3"/>
    </w:pPr>
  </w:style>
  <w:style w:type="paragraph" w:styleId="139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400" w:customStyle="1">
    <w:name w:val="样式 标题 2 + 宋体 五号 行距: 单倍行距"/>
    <w:basedOn w:val="1108"/>
    <w:uiPriority w:val="0"/>
    <w:qFormat/>
    <w:pPr>
      <w:numPr>
        <w:ilvl w:val="1"/>
        <w:numId w:val="4"/>
      </w:numPr>
      <w:jc w:val="left"/>
      <w:spacing w:before="260" w:after="260" w:line="240" w:lineRule="auto"/>
    </w:pPr>
    <w:rPr>
      <w:rFonts w:ascii="宋体" w:hAnsi="宋体" w:eastAsia="宋体"/>
      <w:bCs/>
      <w:sz w:val="21"/>
    </w:rPr>
  </w:style>
  <w:style w:type="paragraph" w:styleId="1401" w:customStyle="1">
    <w:name w:val="List Paragraph1"/>
    <w:basedOn w:val="1064"/>
    <w:uiPriority w:val="0"/>
    <w:qFormat/>
    <w:pPr>
      <w:ind w:firstLine="420"/>
    </w:pPr>
    <w:rPr>
      <w:rFonts w:ascii="Calibri" w:hAnsi="Calibri"/>
      <w:szCs w:val="22"/>
    </w:rPr>
  </w:style>
  <w:style w:type="paragraph" w:styleId="1402" w:customStyle="1">
    <w:name w:val="项目符号1"/>
    <w:basedOn w:val="1403"/>
    <w:uiPriority w:val="0"/>
    <w:qFormat/>
    <w:pPr>
      <w:ind w:left="-25" w:firstLine="0"/>
    </w:pPr>
  </w:style>
  <w:style w:type="paragraph" w:styleId="1403" w:customStyle="1">
    <w:name w:val="正文文本样式"/>
    <w:basedOn w:val="1064"/>
    <w:uiPriority w:val="0"/>
    <w:qFormat/>
    <w:pPr>
      <w:ind w:firstLine="482"/>
      <w:spacing w:line="360" w:lineRule="auto"/>
    </w:pPr>
    <w:rPr>
      <w:rFonts w:cs="宋体"/>
      <w:sz w:val="24"/>
      <w:szCs w:val="20"/>
    </w:rPr>
  </w:style>
  <w:style w:type="paragraph" w:styleId="1404" w:customStyle="1">
    <w:name w:val="xl27"/>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05" w:customStyle="1">
    <w:name w:val="font5"/>
    <w:basedOn w:val="1064"/>
    <w:uiPriority w:val="0"/>
    <w:qFormat/>
    <w:pPr>
      <w:jc w:val="left"/>
      <w:spacing w:before="100" w:beforeAutospacing="1" w:after="100" w:afterAutospacing="1"/>
      <w:widowControl/>
    </w:pPr>
    <w:rPr>
      <w:rFonts w:ascii="宋体" w:hAnsi="宋体" w:cs="宋体"/>
      <w:sz w:val="18"/>
      <w:szCs w:val="18"/>
    </w:rPr>
  </w:style>
  <w:style w:type="paragraph" w:styleId="1406" w:customStyle="1">
    <w:name w:val="五级条标题"/>
    <w:basedOn w:val="1397"/>
    <w:next w:val="1064"/>
    <w:uiPriority w:val="0"/>
    <w:qFormat/>
    <w:pPr>
      <w:numPr>
        <w:ilvl w:val="5"/>
      </w:numPr>
      <w:ind w:left="0" w:hanging="840"/>
      <w:outlineLvl w:val="5"/>
    </w:pPr>
  </w:style>
  <w:style w:type="paragraph" w:styleId="1407" w:customStyle="1">
    <w:name w:val="xl49"/>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408" w:customStyle="1">
    <w:name w:val="文档正文"/>
    <w:basedOn w:val="1064"/>
    <w:uiPriority w:val="0"/>
    <w:qFormat/>
    <w:pPr>
      <w:spacing w:before="120" w:after="120" w:line="180" w:lineRule="auto"/>
    </w:pPr>
    <w:rPr>
      <w:rFonts w:ascii="Arial" w:hAnsi="Arial"/>
      <w:szCs w:val="20"/>
    </w:rPr>
  </w:style>
  <w:style w:type="paragraph" w:styleId="1409" w:customStyle="1">
    <w:name w:val="xl33"/>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10" w:customStyle="1">
    <w:name w:val="xl42"/>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411" w:customStyle="1">
    <w:name w:val="Char Char Char1 Char"/>
    <w:basedOn w:val="1064"/>
    <w:uiPriority w:val="0"/>
    <w:qFormat/>
    <w:rPr>
      <w:rFonts w:ascii="Tahoma" w:hAnsi="Tahoma"/>
      <w:sz w:val="24"/>
      <w:szCs w:val="20"/>
    </w:rPr>
  </w:style>
  <w:style w:type="paragraph" w:styleId="1412" w:customStyle="1">
    <w:name w:val="xl44"/>
    <w:basedOn w:val="10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413" w:customStyle="1">
    <w:name w:val="1名"/>
    <w:basedOn w:val="1064"/>
    <w:uiPriority w:val="0"/>
    <w:qFormat/>
    <w:pPr>
      <w:numPr>
        <w:ilvl w:val="0"/>
        <w:numId w:val="5"/>
      </w:numPr>
      <w:spacing w:before="120"/>
    </w:pPr>
    <w:rPr>
      <w:rFonts w:ascii="宋体"/>
      <w:sz w:val="28"/>
      <w:szCs w:val="20"/>
    </w:rPr>
  </w:style>
  <w:style w:type="paragraph" w:styleId="1414" w:customStyle="1">
    <w:name w:val="font9"/>
    <w:basedOn w:val="1064"/>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15" w:customStyle="1">
    <w:name w:val="Char Char Char1 Char1"/>
    <w:basedOn w:val="1064"/>
    <w:uiPriority w:val="0"/>
    <w:qFormat/>
    <w:rPr>
      <w:rFonts w:ascii="Tahoma" w:hAnsi="Tahoma"/>
      <w:sz w:val="24"/>
      <w:szCs w:val="20"/>
    </w:rPr>
  </w:style>
  <w:style w:type="paragraph" w:styleId="1416" w:customStyle="1">
    <w:name w:val="Char Char Char Char Char Char Char Char Char Char"/>
    <w:basedOn w:val="1064"/>
    <w:uiPriority w:val="0"/>
    <w:qFormat/>
  </w:style>
  <w:style w:type="paragraph" w:styleId="1417" w:customStyle="1">
    <w:name w:val="Char Char1 Char Char Char Char Char Char Char Char"/>
    <w:basedOn w:val="1064"/>
    <w:uiPriority w:val="0"/>
    <w:qFormat/>
    <w:pPr>
      <w:jc w:val="left"/>
      <w:spacing w:after="160" w:line="240" w:lineRule="exact"/>
      <w:widowControl/>
    </w:pPr>
    <w:rPr>
      <w:rFonts w:ascii="Verdana" w:hAnsi="Verdana"/>
      <w:sz w:val="20"/>
      <w:szCs w:val="20"/>
      <w:lang w:eastAsia="en-US"/>
    </w:rPr>
  </w:style>
  <w:style w:type="paragraph" w:styleId="1418" w:customStyle="1">
    <w:name w:val="Char1"/>
    <w:basedOn w:val="1064"/>
    <w:uiPriority w:val="0"/>
    <w:qFormat/>
    <w:pPr>
      <w:tabs>
        <w:tab w:val="left" w:pos="360" w:leader="none"/>
      </w:tabs>
    </w:pPr>
    <w:rPr>
      <w:sz w:val="24"/>
    </w:rPr>
  </w:style>
  <w:style w:type="paragraph" w:styleId="1419" w:customStyle="1">
    <w:name w:val="正文列项_字母"/>
    <w:basedOn w:val="1064"/>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20" w:customStyle="1">
    <w:name w:val="xl28"/>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421" w:customStyle="1">
    <w:name w:val="xl47"/>
    <w:basedOn w:val="106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2" w:customStyle="1">
    <w:name w:val="默认段落字体 Para Char Char Char Char"/>
    <w:basedOn w:val="1064"/>
    <w:uiPriority w:val="0"/>
    <w:qFormat/>
    <w:rPr>
      <w:rFonts w:ascii="Arial" w:hAnsi="Arial" w:cs="Arial"/>
      <w:szCs w:val="21"/>
    </w:rPr>
  </w:style>
  <w:style w:type="paragraph" w:styleId="1423" w:customStyle="1">
    <w:name w:val="xl48"/>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424" w:customStyle="1">
    <w:name w:val="xl31"/>
    <w:basedOn w:val="10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425" w:customStyle="1">
    <w:name w:val="xl53"/>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26" w:customStyle="1">
    <w:name w:val="Char Char Char"/>
    <w:basedOn w:val="1064"/>
    <w:uiPriority w:val="0"/>
    <w:qFormat/>
    <w:rPr>
      <w:rFonts w:ascii="Tahoma" w:hAnsi="Tahoma"/>
      <w:sz w:val="24"/>
      <w:szCs w:val="20"/>
    </w:rPr>
  </w:style>
  <w:style w:type="paragraph" w:styleId="1427" w:customStyle="1">
    <w:name w:val="xl50"/>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428" w:customStyle="1">
    <w:name w:val="缺省文本"/>
    <w:basedOn w:val="1064"/>
    <w:uiPriority w:val="0"/>
    <w:qFormat/>
    <w:pPr>
      <w:jc w:val="left"/>
    </w:pPr>
    <w:rPr>
      <w:sz w:val="24"/>
    </w:rPr>
  </w:style>
  <w:style w:type="paragraph" w:styleId="1429" w:customStyle="1">
    <w:name w:val="Char Char Char1"/>
    <w:basedOn w:val="1064"/>
    <w:uiPriority w:val="0"/>
    <w:qFormat/>
    <w:rPr>
      <w:rFonts w:ascii="Tahoma" w:hAnsi="Tahoma"/>
      <w:sz w:val="24"/>
      <w:szCs w:val="20"/>
    </w:rPr>
  </w:style>
  <w:style w:type="paragraph" w:styleId="1430" w:customStyle="1">
    <w:name w:val="Char Char Char Char Char Char Char1"/>
    <w:basedOn w:val="1064"/>
    <w:uiPriority w:val="0"/>
    <w:qFormat/>
    <w:pPr>
      <w:ind w:firstLine="200"/>
      <w:spacing w:line="360" w:lineRule="auto"/>
    </w:pPr>
    <w:rPr>
      <w:rFonts w:eastAsia="仿宋_GB2312"/>
      <w:sz w:val="24"/>
    </w:rPr>
  </w:style>
  <w:style w:type="paragraph" w:styleId="1431" w:customStyle="1">
    <w:name w:val="xl51"/>
    <w:basedOn w:val="1064"/>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2" w:customStyle="1">
    <w:name w:val="样式2"/>
    <w:basedOn w:val="1319"/>
    <w:uiPriority w:val="0"/>
    <w:qFormat/>
    <w:pPr>
      <w:jc w:val="center"/>
      <w:spacing w:line="360" w:lineRule="auto"/>
    </w:pPr>
    <w:rPr>
      <w:sz w:val="24"/>
    </w:rPr>
  </w:style>
  <w:style w:type="paragraph" w:styleId="1433" w:customStyle="1">
    <w:name w:val="xl24"/>
    <w:basedOn w:val="106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434" w:customStyle="1">
    <w:name w:val="xl29"/>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435" w:customStyle="1">
    <w:name w:val="正文 + 楷体_GB2312"/>
    <w:basedOn w:val="1064"/>
    <w:uiPriority w:val="0"/>
    <w:qFormat/>
    <w:pPr>
      <w:jc w:val="left"/>
      <w:widowControl/>
    </w:pPr>
    <w:rPr>
      <w:rFonts w:ascii="楷体_GB2312" w:eastAsia="楷体_GB2312" w:cs="Arial"/>
      <w:sz w:val="24"/>
    </w:rPr>
  </w:style>
  <w:style w:type="paragraph" w:styleId="1436" w:customStyle="1">
    <w:name w:val="xl34"/>
    <w:basedOn w:val="106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437" w:customStyle="1">
    <w:name w:val="1 Char Char Char Char"/>
    <w:basedOn w:val="1064"/>
    <w:uiPriority w:val="0"/>
    <w:qFormat/>
    <w:rPr>
      <w:rFonts w:ascii="Tahoma" w:hAnsi="Tahoma"/>
      <w:sz w:val="24"/>
      <w:szCs w:val="20"/>
    </w:rPr>
  </w:style>
  <w:style w:type="paragraph" w:styleId="1438" w:customStyle="1">
    <w:name w:val="列出段落1"/>
    <w:basedOn w:val="1064"/>
    <w:uiPriority w:val="0"/>
    <w:qFormat/>
    <w:pPr>
      <w:ind w:firstLine="420"/>
    </w:pPr>
    <w:rPr>
      <w:rFonts w:ascii="Calibri" w:hAnsi="Calibri"/>
      <w:szCs w:val="22"/>
    </w:rPr>
  </w:style>
  <w:style w:type="paragraph" w:styleId="1439" w:customStyle="1">
    <w:name w:val="default"/>
    <w:basedOn w:val="1064"/>
    <w:uiPriority w:val="0"/>
    <w:qFormat/>
    <w:pPr>
      <w:jc w:val="left"/>
      <w:spacing w:before="100" w:beforeAutospacing="1" w:after="100" w:afterAutospacing="1"/>
      <w:widowControl/>
    </w:pPr>
    <w:rPr>
      <w:rFonts w:ascii="宋体" w:hAnsi="宋体" w:cs="宋体"/>
      <w:sz w:val="24"/>
    </w:rPr>
  </w:style>
  <w:style w:type="paragraph" w:styleId="1440" w:customStyle="1">
    <w:name w:val="字元 字元1"/>
    <w:basedOn w:val="1064"/>
    <w:uiPriority w:val="0"/>
    <w:qFormat/>
    <w:rPr>
      <w:rFonts w:ascii="Tahoma" w:hAnsi="Tahoma"/>
      <w:sz w:val="24"/>
      <w:szCs w:val="20"/>
    </w:rPr>
  </w:style>
  <w:style w:type="paragraph" w:styleId="1441" w:customStyle="1">
    <w:name w:val="_Style 160"/>
    <w:uiPriority w:val="0"/>
    <w:qFormat/>
    <w:rPr>
      <w:rFonts w:hint="default" w:ascii="Times New Roman" w:hAnsi="Times New Roman" w:eastAsia="宋体" w:cs="Times New Roman"/>
      <w:sz w:val="21"/>
      <w:szCs w:val="24"/>
      <w:lang w:val="en-US" w:eastAsia="zh-CN" w:bidi="ar-SA"/>
    </w:rPr>
  </w:style>
  <w:style w:type="paragraph" w:styleId="1442" w:customStyle="1">
    <w:name w:val="项目编号3"/>
    <w:basedOn w:val="1403"/>
    <w:uiPriority w:val="0"/>
    <w:qFormat/>
    <w:pPr>
      <w:numPr>
        <w:ilvl w:val="0"/>
        <w:numId w:val="6"/>
      </w:numPr>
    </w:pPr>
  </w:style>
  <w:style w:type="paragraph" w:styleId="1443" w:customStyle="1">
    <w:name w:val="Char21"/>
    <w:basedOn w:val="1064"/>
    <w:uiPriority w:val="0"/>
    <w:qFormat/>
    <w:rPr>
      <w:rFonts w:ascii="Tahoma" w:hAnsi="Tahoma"/>
      <w:sz w:val="24"/>
      <w:szCs w:val="20"/>
    </w:rPr>
  </w:style>
  <w:style w:type="paragraph" w:styleId="1444" w:customStyle="1">
    <w:name w:val="表格文字"/>
    <w:basedOn w:val="1290"/>
    <w:uiPriority w:val="0"/>
    <w:qFormat/>
    <w:pPr>
      <w:ind w:firstLine="0"/>
      <w:spacing w:before="20" w:after="20" w:line="240" w:lineRule="auto"/>
    </w:pPr>
    <w:rPr>
      <w:rFonts w:ascii="Century Gothic" w:hAnsi="Century Gothic"/>
      <w:sz w:val="20"/>
      <w:szCs w:val="20"/>
    </w:rPr>
  </w:style>
  <w:style w:type="paragraph" w:styleId="1445" w:customStyle="1">
    <w:name w:val="Char Char Char Char Char Char Char Char Char Char1"/>
    <w:basedOn w:val="1064"/>
    <w:uiPriority w:val="0"/>
    <w:qFormat/>
    <w:rPr>
      <w:rFonts w:ascii="宋体" w:hAnsi="宋体" w:cs="Courier New"/>
      <w:sz w:val="32"/>
      <w:szCs w:val="32"/>
    </w:rPr>
  </w:style>
  <w:style w:type="paragraph" w:styleId="1446" w:customStyle="1">
    <w:name w:val="正文文本样式 加粗"/>
    <w:basedOn w:val="1403"/>
    <w:uiPriority w:val="0"/>
    <w:qFormat/>
    <w:rPr>
      <w:b/>
    </w:rPr>
  </w:style>
  <w:style w:type="paragraph" w:styleId="1447" w:customStyle="1">
    <w:name w:val="Char2 Char Char Char Char Char Char"/>
    <w:basedOn w:val="1064"/>
    <w:uiPriority w:val="0"/>
    <w:qFormat/>
    <w:pPr>
      <w:jc w:val="center"/>
      <w:spacing w:line="400" w:lineRule="exact"/>
      <w:widowControl/>
    </w:pPr>
  </w:style>
  <w:style w:type="paragraph" w:styleId="1448" w:customStyle="1">
    <w:name w:val="Char Char4"/>
    <w:basedOn w:val="1064"/>
    <w:uiPriority w:val="0"/>
    <w:qFormat/>
    <w:pPr>
      <w:jc w:val="center"/>
      <w:spacing w:line="400" w:lineRule="exact"/>
      <w:widowControl/>
    </w:pPr>
  </w:style>
  <w:style w:type="paragraph" w:styleId="1449" w:customStyle="1">
    <w:name w:val="Char3 Char Char Char1"/>
    <w:basedOn w:val="1064"/>
    <w:uiPriority w:val="0"/>
    <w:qFormat/>
    <w:rPr>
      <w:rFonts w:ascii="Tahoma" w:hAnsi="Tahoma"/>
      <w:sz w:val="24"/>
      <w:szCs w:val="20"/>
    </w:rPr>
  </w:style>
  <w:style w:type="paragraph" w:styleId="1450"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1" w:customStyle="1">
    <w:name w:val="22222222222222"/>
    <w:basedOn w:val="1064"/>
    <w:uiPriority w:val="0"/>
    <w:qFormat/>
    <w:pPr>
      <w:ind w:firstLine="480"/>
      <w:jc w:val="left"/>
      <w:spacing w:line="360" w:lineRule="auto"/>
      <w:widowControl/>
    </w:pPr>
    <w:rPr>
      <w:color w:val="ff0000"/>
      <w:sz w:val="24"/>
      <w:szCs w:val="20"/>
    </w:rPr>
  </w:style>
  <w:style w:type="character" w:styleId="1452" w:customStyle="1">
    <w:name w:val="中等深浅网格 1 - 强调文字颜色 2 Char"/>
    <w:link w:val="1453"/>
    <w:uiPriority w:val="0"/>
    <w:qFormat/>
    <w:rPr>
      <w:sz w:val="21"/>
      <w:szCs w:val="24"/>
      <w:lang w:val="zh-CN" w:eastAsia="zh-CN" w:bidi="ar-SA"/>
    </w:rPr>
  </w:style>
  <w:style w:type="paragraph" w:styleId="1453" w:customStyle="1">
    <w:name w:val="1"/>
    <w:link w:val="1452"/>
    <w:uiPriority w:val="0"/>
    <w:qFormat/>
    <w:rPr>
      <w:rFonts w:hint="default" w:ascii="Times New Roman" w:hAnsi="Times New Roman" w:eastAsia="宋体" w:cs="Times New Roman"/>
      <w:sz w:val="21"/>
      <w:szCs w:val="24"/>
      <w:lang w:val="zh-CN" w:eastAsia="zh-CN" w:bidi="ar-SA"/>
    </w:rPr>
  </w:style>
  <w:style w:type="paragraph" w:styleId="1454" w:customStyle="1">
    <w:name w:val="图文"/>
    <w:basedOn w:val="1064"/>
    <w:uiPriority w:val="0"/>
    <w:qFormat/>
    <w:pPr>
      <w:spacing w:after="50" w:line="360" w:lineRule="auto"/>
    </w:pPr>
    <w:rPr>
      <w:sz w:val="24"/>
    </w:rPr>
  </w:style>
  <w:style w:type="paragraph" w:styleId="1455" w:customStyle="1">
    <w:name w:val="xl23"/>
    <w:basedOn w:val="1064"/>
    <w:uiPriority w:val="0"/>
    <w:qFormat/>
    <w:pPr>
      <w:spacing w:before="100" w:beforeAutospacing="1" w:after="100" w:afterAutospacing="1" w:line="360" w:lineRule="auto"/>
      <w:widowControl/>
    </w:pPr>
    <w:rPr>
      <w:sz w:val="24"/>
      <w:szCs w:val="20"/>
    </w:rPr>
  </w:style>
  <w:style w:type="paragraph" w:styleId="1456" w:customStyle="1">
    <w:name w:val="正文表格"/>
    <w:basedOn w:val="1064"/>
    <w:link w:val="1457"/>
    <w:uiPriority w:val="0"/>
    <w:qFormat/>
    <w:pPr>
      <w:jc w:val="left"/>
    </w:pPr>
    <w:rPr>
      <w:rFonts w:ascii="宋体" w:hAnsi="宋体"/>
      <w:color w:val="000000"/>
      <w:szCs w:val="21"/>
    </w:rPr>
  </w:style>
  <w:style w:type="character" w:styleId="1457" w:customStyle="1">
    <w:name w:val="正文表格 Char"/>
    <w:link w:val="1456"/>
    <w:uiPriority w:val="0"/>
    <w:qFormat/>
    <w:rPr>
      <w:rFonts w:ascii="宋体" w:hAnsi="宋体"/>
      <w:color w:val="000000"/>
      <w:sz w:val="21"/>
      <w:szCs w:val="21"/>
    </w:rPr>
  </w:style>
  <w:style w:type="paragraph" w:styleId="1458" w:customStyle="1">
    <w:name w:val="正文重点"/>
    <w:basedOn w:val="1064"/>
    <w:link w:val="1459"/>
    <w:uiPriority w:val="0"/>
    <w:qFormat/>
    <w:pPr>
      <w:ind w:firstLine="482"/>
      <w:jc w:val="left"/>
      <w:spacing w:line="360" w:lineRule="auto"/>
    </w:pPr>
    <w:rPr>
      <w:b/>
      <w:sz w:val="24"/>
      <w:szCs w:val="20"/>
    </w:rPr>
  </w:style>
  <w:style w:type="character" w:styleId="1459" w:customStyle="1">
    <w:name w:val="正文重点 Char"/>
    <w:link w:val="1458"/>
    <w:uiPriority w:val="0"/>
    <w:qFormat/>
    <w:rPr>
      <w:b/>
      <w:sz w:val="24"/>
    </w:rPr>
  </w:style>
  <w:style w:type="paragraph" w:styleId="1460" w:customStyle="1">
    <w:name w:val="标题1-附件"/>
    <w:basedOn w:val="1259"/>
    <w:uiPriority w:val="0"/>
    <w:qFormat/>
    <w:pPr>
      <w:jc w:val="left"/>
    </w:pPr>
    <w:rPr>
      <w:sz w:val="24"/>
      <w:szCs w:val="24"/>
    </w:rPr>
  </w:style>
  <w:style w:type="paragraph" w:styleId="1461" w:customStyle="1">
    <w:name w:val="正文小标题"/>
    <w:basedOn w:val="1064"/>
    <w:next w:val="1279"/>
    <w:link w:val="1462"/>
    <w:uiPriority w:val="0"/>
    <w:qFormat/>
    <w:pPr>
      <w:ind w:firstLine="482"/>
      <w:jc w:val="left"/>
      <w:spacing w:before="312" w:after="312"/>
    </w:pPr>
    <w:rPr>
      <w:rFonts w:ascii="宋体" w:hAnsi="宋体"/>
      <w:b/>
      <w:i/>
      <w:color w:val="ff0000"/>
      <w:sz w:val="24"/>
      <w:szCs w:val="20"/>
    </w:rPr>
  </w:style>
  <w:style w:type="character" w:styleId="1462" w:customStyle="1">
    <w:name w:val="正文小标题 Char"/>
    <w:link w:val="1461"/>
    <w:uiPriority w:val="0"/>
    <w:qFormat/>
    <w:rPr>
      <w:rFonts w:ascii="宋体" w:hAnsi="宋体"/>
      <w:b/>
      <w:i/>
      <w:color w:val="ff0000"/>
      <w:sz w:val="24"/>
    </w:rPr>
  </w:style>
  <w:style w:type="paragraph" w:styleId="1463" w:customStyle="1">
    <w:name w:val="正文大标题"/>
    <w:basedOn w:val="1461"/>
    <w:next w:val="1279"/>
    <w:link w:val="1464"/>
    <w:uiPriority w:val="0"/>
    <w:qFormat/>
    <w:pPr>
      <w:jc w:val="center"/>
    </w:pPr>
    <w:rPr>
      <w:i w:val="0"/>
      <w:color w:val="000000"/>
      <w:sz w:val="28"/>
      <w:szCs w:val="21"/>
    </w:rPr>
  </w:style>
  <w:style w:type="character" w:styleId="1464" w:customStyle="1">
    <w:name w:val="正文大标题 Char"/>
    <w:link w:val="1463"/>
    <w:uiPriority w:val="0"/>
    <w:qFormat/>
    <w:rPr>
      <w:rFonts w:ascii="宋体" w:hAnsi="宋体"/>
      <w:b/>
      <w:color w:val="000000"/>
      <w:sz w:val="28"/>
      <w:szCs w:val="21"/>
    </w:rPr>
  </w:style>
  <w:style w:type="paragraph" w:styleId="1465" w:customStyle="1">
    <w:name w:val="注释"/>
    <w:basedOn w:val="1064"/>
    <w:link w:val="1466"/>
    <w:uiPriority w:val="0"/>
    <w:qFormat/>
    <w:pPr>
      <w:ind w:left="420" w:hanging="420"/>
      <w:jc w:val="left"/>
    </w:pPr>
    <w:rPr>
      <w:rFonts w:ascii="宋体" w:hAnsi="宋体"/>
      <w:szCs w:val="21"/>
    </w:rPr>
  </w:style>
  <w:style w:type="character" w:styleId="1466" w:customStyle="1">
    <w:name w:val="注释 Char"/>
    <w:link w:val="1465"/>
    <w:uiPriority w:val="0"/>
    <w:qFormat/>
    <w:rPr>
      <w:rFonts w:ascii="宋体" w:hAnsi="宋体"/>
      <w:sz w:val="21"/>
      <w:szCs w:val="21"/>
    </w:rPr>
  </w:style>
  <w:style w:type="paragraph" w:styleId="1467" w:customStyle="1">
    <w:name w:val="正文须知-1级"/>
    <w:basedOn w:val="1064"/>
    <w:next w:val="1064"/>
    <w:uiPriority w:val="0"/>
    <w:qFormat/>
    <w:pPr>
      <w:numPr>
        <w:ilvl w:val="0"/>
        <w:numId w:val="7"/>
      </w:numPr>
      <w:spacing w:line="300" w:lineRule="auto"/>
    </w:pPr>
    <w:rPr>
      <w:rFonts w:ascii="宋体" w:hAnsi="Calibri"/>
      <w:sz w:val="24"/>
      <w:szCs w:val="21"/>
    </w:rPr>
  </w:style>
  <w:style w:type="paragraph" w:styleId="1468" w:customStyle="1">
    <w:name w:val="正文须知-2级"/>
    <w:basedOn w:val="1064"/>
    <w:uiPriority w:val="0"/>
    <w:qFormat/>
    <w:pPr>
      <w:numPr>
        <w:ilvl w:val="1"/>
        <w:numId w:val="7"/>
      </w:numPr>
      <w:spacing w:line="300" w:lineRule="auto"/>
    </w:pPr>
    <w:rPr>
      <w:rFonts w:ascii="宋体" w:hAnsi="Calibri"/>
      <w:sz w:val="24"/>
      <w:szCs w:val="21"/>
    </w:rPr>
  </w:style>
  <w:style w:type="paragraph" w:styleId="1469" w:customStyle="1">
    <w:name w:val="正文须知-3级"/>
    <w:basedOn w:val="1064"/>
    <w:uiPriority w:val="0"/>
    <w:qFormat/>
    <w:pPr>
      <w:numPr>
        <w:ilvl w:val="2"/>
        <w:numId w:val="7"/>
      </w:numPr>
      <w:ind w:hanging="355"/>
      <w:spacing w:line="300" w:lineRule="auto"/>
    </w:pPr>
    <w:rPr>
      <w:rFonts w:ascii="宋体" w:hAnsi="Calibri"/>
      <w:sz w:val="24"/>
      <w:szCs w:val="21"/>
    </w:rPr>
  </w:style>
  <w:style w:type="character" w:styleId="1470" w:customStyle="1">
    <w:name w:val="纯文本 字符"/>
    <w:link w:val="1064"/>
    <w:uiPriority w:val="99"/>
    <w:qFormat/>
    <w:rPr>
      <w:rFonts w:ascii="宋体" w:hAnsi="Courier New" w:eastAsia="宋体" w:cs="Times New Roman"/>
      <w:sz w:val="21"/>
      <w:szCs w:val="21"/>
      <w:lang w:val="en-US" w:eastAsia="zh-CN" w:bidi="ar-SA"/>
    </w:rPr>
  </w:style>
  <w:style w:type="paragraph" w:styleId="1471" w:customStyle="1">
    <w:name w:val="表格1"/>
    <w:basedOn w:val="1064"/>
    <w:uiPriority w:val="0"/>
    <w:qFormat/>
    <w:pPr>
      <w:ind w:firstLine="480"/>
      <w:jc w:val="center"/>
    </w:pPr>
    <w:rPr>
      <w:sz w:val="24"/>
      <w:szCs w:val="20"/>
    </w:rPr>
  </w:style>
  <w:style w:type="character" w:styleId="1472" w:customStyle="1">
    <w:name w:val="纯文本 字符1"/>
    <w:link w:val="1064"/>
    <w:uiPriority w:val="0"/>
    <w:qFormat/>
    <w:rPr>
      <w:rFonts w:ascii="宋体" w:hAnsi="Courier New"/>
    </w:rPr>
  </w:style>
  <w:style w:type="character" w:styleId="1473" w:customStyle="1">
    <w:name w:val="bjh-p"/>
    <w:link w:val="1064"/>
    <w:uiPriority w:val="0"/>
    <w:qFormat/>
  </w:style>
  <w:style w:type="paragraph" w:styleId="1474" w:customStyle="1">
    <w:name w:val="无标题条"/>
    <w:next w:val="1064"/>
    <w:uiPriority w:val="0"/>
    <w:qFormat/>
    <w:pPr>
      <w:jc w:val="both"/>
    </w:pPr>
    <w:rPr>
      <w:rFonts w:hint="default" w:ascii="Times New Roman" w:hAnsi="Times New Roman" w:eastAsia="宋体" w:cs="Times New Roman"/>
      <w:sz w:val="21"/>
      <w:lang w:val="en-US" w:eastAsia="zh-CN" w:bidi="ar-SA"/>
    </w:rPr>
  </w:style>
  <w:style w:type="character" w:styleId="1475" w:customStyle="1">
    <w:name w:val="正文格式 Char"/>
    <w:link w:val="1476"/>
    <w:uiPriority w:val="0"/>
    <w:qFormat/>
    <w:rPr>
      <w:rFonts w:ascii="宋体" w:hAnsi="宋体"/>
      <w:sz w:val="24"/>
      <w:szCs w:val="24"/>
      <w:lang w:val="en-GB"/>
    </w:rPr>
  </w:style>
  <w:style w:type="paragraph" w:styleId="1476" w:customStyle="1">
    <w:name w:val="正文格式"/>
    <w:basedOn w:val="1064"/>
    <w:link w:val="1475"/>
    <w:uiPriority w:val="0"/>
    <w:qFormat/>
    <w:pPr>
      <w:ind w:firstLine="480"/>
      <w:spacing w:line="360" w:lineRule="auto"/>
    </w:pPr>
    <w:rPr>
      <w:rFonts w:ascii="宋体" w:hAnsi="宋体"/>
      <w:sz w:val="24"/>
      <w:lang w:val="en-GB"/>
    </w:rPr>
  </w:style>
  <w:style w:type="character" w:styleId="1477" w:customStyle="1">
    <w:name w:val="标题 3 Char"/>
    <w:link w:val="1067"/>
    <w:uiPriority w:val="0"/>
    <w:qFormat/>
    <w:rPr>
      <w:rFonts w:ascii="宋体" w:eastAsia="宋体"/>
      <w:b/>
      <w:sz w:val="24"/>
      <w:u w:val="single"/>
      <w:lang w:val="en-US" w:eastAsia="zh-CN" w:bidi="ar-SA"/>
    </w:rPr>
  </w:style>
  <w:style w:type="character" w:styleId="1478" w:customStyle="1">
    <w:name w:val="正文缩进 Char"/>
    <w:link w:val="1064"/>
    <w:uiPriority w:val="0"/>
    <w:qFormat/>
    <w:rPr>
      <w:rFonts w:ascii="宋体" w:eastAsia="宋体"/>
      <w:sz w:val="24"/>
      <w:szCs w:val="24"/>
      <w:lang w:val="en-US" w:eastAsia="zh-CN" w:bidi="ar-SA"/>
    </w:rPr>
  </w:style>
  <w:style w:type="character" w:styleId="1479" w:customStyle="1">
    <w:name w:val="Char Char111"/>
    <w:link w:val="1064"/>
    <w:uiPriority w:val="0"/>
    <w:qFormat/>
    <w:rPr>
      <w:rFonts w:ascii="宋体" w:eastAsia="宋体"/>
      <w:b/>
      <w:sz w:val="24"/>
      <w:u w:val="single"/>
      <w:lang w:val="en-US" w:eastAsia="zh-CN" w:bidi="ar-SA"/>
    </w:rPr>
  </w:style>
  <w:style w:type="character" w:styleId="1480" w:customStyle="1">
    <w:name w:val="正文文本缩进 Char"/>
    <w:link w:val="1064"/>
    <w:uiPriority w:val="0"/>
    <w:qFormat/>
    <w:rPr>
      <w:rFonts w:eastAsia="宋体"/>
      <w:sz w:val="24"/>
      <w:szCs w:val="24"/>
      <w:lang w:val="en-US" w:eastAsia="zh-CN" w:bidi="ar-SA"/>
    </w:rPr>
  </w:style>
  <w:style w:type="character" w:styleId="1481" w:customStyle="1">
    <w:name w:val="列出段落 Char"/>
    <w:link w:val="1064"/>
    <w:uiPriority w:val="0"/>
    <w:qFormat/>
    <w:rPr>
      <w:rFonts w:ascii="Calibri" w:hAnsi="Calibri" w:eastAsia="宋体"/>
      <w:sz w:val="21"/>
      <w:szCs w:val="22"/>
      <w:lang w:val="en-US" w:eastAsia="zh-CN" w:bidi="ar-SA"/>
    </w:rPr>
  </w:style>
  <w:style w:type="character" w:styleId="1482" w:customStyle="1">
    <w:name w:val="页眉 Char"/>
    <w:link w:val="1064"/>
    <w:uiPriority w:val="0"/>
    <w:qFormat/>
    <w:rPr>
      <w:rFonts w:eastAsia="宋体"/>
      <w:sz w:val="18"/>
      <w:szCs w:val="18"/>
      <w:lang w:val="en-US" w:eastAsia="zh-CN" w:bidi="ar-SA"/>
    </w:rPr>
  </w:style>
  <w:style w:type="character" w:styleId="1483" w:customStyle="1">
    <w:name w:val="标题 2 Char"/>
    <w:link w:val="1064"/>
    <w:uiPriority w:val="0"/>
    <w:qFormat/>
    <w:rPr>
      <w:rFonts w:ascii="Arial" w:hAnsi="Arial" w:eastAsia="黑体"/>
      <w:b/>
      <w:sz w:val="30"/>
      <w:lang w:val="en-US" w:eastAsia="zh-CN" w:bidi="ar-SA"/>
    </w:rPr>
  </w:style>
  <w:style w:type="paragraph" w:styleId="1484" w:customStyle="1">
    <w:name w:val="字元 字元2"/>
    <w:basedOn w:val="1064"/>
    <w:uiPriority w:val="0"/>
    <w:qFormat/>
    <w:rPr>
      <w:rFonts w:ascii="Tahoma" w:hAnsi="Tahoma"/>
      <w:sz w:val="24"/>
      <w:szCs w:val="20"/>
    </w:rPr>
  </w:style>
  <w:style w:type="paragraph" w:styleId="1485" w:customStyle="1">
    <w:name w:val="Char3 Char Char Char2"/>
    <w:basedOn w:val="1064"/>
    <w:uiPriority w:val="0"/>
    <w:qFormat/>
    <w:rPr>
      <w:rFonts w:ascii="Tahoma" w:hAnsi="Tahoma"/>
      <w:sz w:val="24"/>
      <w:szCs w:val="20"/>
    </w:rPr>
  </w:style>
  <w:style w:type="paragraph" w:styleId="1486" w:customStyle="1">
    <w:name w:val="正文文本缩进2"/>
    <w:basedOn w:val="1064"/>
    <w:uiPriority w:val="0"/>
    <w:qFormat/>
    <w:pPr>
      <w:ind w:firstLine="480"/>
      <w:spacing w:line="480" w:lineRule="exact"/>
    </w:pPr>
    <w:rPr>
      <w:rFonts w:ascii="宋体" w:hAnsi="宋体"/>
      <w:sz w:val="24"/>
      <w:lang w:val="zh-CN" w:eastAsia="zh-CN"/>
    </w:rPr>
  </w:style>
  <w:style w:type="paragraph" w:styleId="1487" w:customStyle="1">
    <w:name w:val="Char3"/>
    <w:basedOn w:val="1064"/>
    <w:uiPriority w:val="0"/>
    <w:qFormat/>
    <w:pPr>
      <w:tabs>
        <w:tab w:val="left" w:pos="360" w:leader="none"/>
      </w:tabs>
    </w:pPr>
    <w:rPr>
      <w:sz w:val="24"/>
    </w:rPr>
  </w:style>
  <w:style w:type="paragraph" w:styleId="1488" w:customStyle="1">
    <w:name w:val="Char Char Char Char Char Char Char Char Char Char Char Char Char Char Char Char1"/>
    <w:basedOn w:val="1064"/>
    <w:uiPriority w:val="0"/>
    <w:qFormat/>
    <w:pPr>
      <w:jc w:val="center"/>
      <w:spacing w:after="160" w:line="240" w:lineRule="exact"/>
      <w:widowControl/>
    </w:pPr>
    <w:rPr>
      <w:rFonts w:ascii="宋体" w:hAnsi="宋体"/>
      <w:b/>
      <w:sz w:val="30"/>
      <w:szCs w:val="30"/>
      <w:lang w:eastAsia="en-US"/>
    </w:rPr>
  </w:style>
  <w:style w:type="paragraph" w:styleId="1489" w:customStyle="1">
    <w:name w:val="Char Char1 Char Char Char Char Char Char1"/>
    <w:basedOn w:val="1064"/>
    <w:uiPriority w:val="0"/>
    <w:qFormat/>
    <w:pPr>
      <w:jc w:val="left"/>
      <w:spacing w:after="160" w:line="240" w:lineRule="exact"/>
      <w:widowControl/>
    </w:pPr>
    <w:rPr>
      <w:rFonts w:ascii="Verdana" w:hAnsi="Verdana" w:eastAsia="仿宋_GB2312"/>
      <w:sz w:val="24"/>
      <w:szCs w:val="20"/>
      <w:lang w:eastAsia="en-US"/>
    </w:rPr>
  </w:style>
  <w:style w:type="paragraph" w:styleId="1490" w:customStyle="1">
    <w:name w:val="列出段落2"/>
    <w:basedOn w:val="1064"/>
    <w:uiPriority w:val="0"/>
    <w:qFormat/>
    <w:pPr>
      <w:ind w:firstLine="420"/>
    </w:pPr>
    <w:rPr>
      <w:rFonts w:ascii="Calibri" w:hAnsi="Calibri"/>
      <w:szCs w:val="22"/>
    </w:rPr>
  </w:style>
  <w:style w:type="paragraph" w:styleId="1491" w:customStyle="1">
    <w:name w:val="Char Char Char1 Char2"/>
    <w:basedOn w:val="1064"/>
    <w:uiPriority w:val="0"/>
    <w:qFormat/>
    <w:rPr>
      <w:rFonts w:ascii="Tahoma" w:hAnsi="Tahoma"/>
      <w:sz w:val="24"/>
      <w:szCs w:val="20"/>
    </w:rPr>
  </w:style>
  <w:style w:type="paragraph" w:styleId="1492" w:customStyle="1">
    <w:name w:val="Char Char Char2"/>
    <w:basedOn w:val="1064"/>
    <w:uiPriority w:val="0"/>
    <w:qFormat/>
    <w:rPr>
      <w:rFonts w:ascii="Tahoma" w:hAnsi="Tahoma"/>
      <w:sz w:val="24"/>
      <w:szCs w:val="20"/>
    </w:rPr>
  </w:style>
  <w:style w:type="paragraph" w:styleId="1493" w:customStyle="1">
    <w:name w:val="Char Char Char Char Char Char Char2"/>
    <w:basedOn w:val="1064"/>
    <w:uiPriority w:val="0"/>
    <w:qFormat/>
    <w:pPr>
      <w:ind w:firstLine="200"/>
      <w:spacing w:line="360" w:lineRule="auto"/>
    </w:pPr>
    <w:rPr>
      <w:rFonts w:eastAsia="仿宋_GB2312"/>
      <w:sz w:val="24"/>
    </w:rPr>
  </w:style>
  <w:style w:type="paragraph" w:styleId="1494" w:customStyle="1">
    <w:name w:val="正文缩进2"/>
    <w:basedOn w:val="1064"/>
    <w:uiPriority w:val="0"/>
    <w:qFormat/>
    <w:pPr>
      <w:ind w:firstLine="567"/>
      <w:spacing w:line="480" w:lineRule="exact"/>
      <w:widowControl/>
    </w:pPr>
    <w:rPr>
      <w:rFonts w:ascii="宋体"/>
      <w:color w:val="000000"/>
      <w:sz w:val="28"/>
      <w:szCs w:val="20"/>
      <w:lang w:val="zh-CN" w:eastAsia="zh-CN"/>
    </w:rPr>
  </w:style>
  <w:style w:type="paragraph" w:styleId="1495" w:customStyle="1">
    <w:name w:val="Revision"/>
    <w:uiPriority w:val="0"/>
    <w:qFormat/>
    <w:rPr>
      <w:rFonts w:hint="default" w:ascii="Times New Roman" w:hAnsi="Times New Roman" w:eastAsia="宋体" w:cs="Times New Roman"/>
      <w:sz w:val="21"/>
      <w:szCs w:val="24"/>
      <w:lang w:val="en-US" w:eastAsia="zh-CN" w:bidi="ar-SA"/>
    </w:rPr>
  </w:style>
  <w:style w:type="paragraph" w:styleId="1496" w:customStyle="1">
    <w:name w:val="Char22"/>
    <w:basedOn w:val="1064"/>
    <w:uiPriority w:val="0"/>
    <w:qFormat/>
    <w:rPr>
      <w:rFonts w:ascii="Tahoma" w:hAnsi="Tahoma"/>
      <w:sz w:val="24"/>
      <w:szCs w:val="20"/>
    </w:rPr>
  </w:style>
  <w:style w:type="paragraph" w:styleId="1497" w:customStyle="1">
    <w:name w:val="Char Char Char Char Char Char Char Char Char Char2"/>
    <w:basedOn w:val="1064"/>
    <w:uiPriority w:val="0"/>
    <w:qFormat/>
    <w:rPr>
      <w:rFonts w:ascii="宋体" w:hAnsi="宋体" w:cs="Courier New"/>
      <w:sz w:val="32"/>
      <w:szCs w:val="32"/>
    </w:rPr>
  </w:style>
  <w:style w:type="paragraph" w:styleId="1498" w:customStyle="1">
    <w:name w:val="Char2 Char Char Char Char Char Char1"/>
    <w:basedOn w:val="1064"/>
    <w:uiPriority w:val="0"/>
    <w:qFormat/>
    <w:pPr>
      <w:jc w:val="center"/>
      <w:spacing w:line="400" w:lineRule="exact"/>
      <w:widowControl/>
    </w:pPr>
  </w:style>
  <w:style w:type="character" w:styleId="1499" w:customStyle="1">
    <w:name w:val="页脚 Char"/>
    <w:link w:val="1064"/>
    <w:uiPriority w:val="0"/>
    <w:qFormat/>
    <w:rPr>
      <w:rFonts w:ascii="宋体" w:eastAsia="宋体"/>
      <w:sz w:val="18"/>
      <w:lang w:val="en-US" w:eastAsia="zh-CN" w:bidi="ar-SA"/>
    </w:rPr>
  </w:style>
  <w:style w:type="paragraph" w:styleId="1500" w:customStyle="1">
    <w:name w:val="Char Char41"/>
    <w:basedOn w:val="1064"/>
    <w:uiPriority w:val="0"/>
    <w:qFormat/>
    <w:pPr>
      <w:jc w:val="center"/>
      <w:spacing w:line="400" w:lineRule="exact"/>
      <w:widowControl/>
    </w:pPr>
  </w:style>
  <w:style w:type="character" w:styleId="1501" w:customStyle="1">
    <w:name w:val="批注文字 Char"/>
    <w:link w:val="1064"/>
    <w:uiPriority w:val="99"/>
    <w:qFormat/>
    <w:rPr>
      <w:sz w:val="21"/>
      <w:szCs w:val="24"/>
    </w:rPr>
  </w:style>
  <w:style w:type="character" w:styleId="1502" w:customStyle="1">
    <w:name w:val="标题 Char"/>
    <w:link w:val="1064"/>
    <w:uiPriority w:val="0"/>
    <w:qFormat/>
    <w:rPr>
      <w:b/>
      <w:sz w:val="32"/>
    </w:rPr>
  </w:style>
  <w:style w:type="paragraph" w:styleId="1503" w:customStyle="1">
    <w:name w:val="图例"/>
    <w:basedOn w:val="1064"/>
    <w:uiPriority w:val="0"/>
    <w:qFormat/>
    <w:pPr>
      <w:jc w:val="center"/>
      <w:spacing w:before="120" w:after="120" w:line="360" w:lineRule="auto"/>
    </w:pPr>
    <w:rPr>
      <w:rFonts w:eastAsia="仿宋_GB2312"/>
      <w:b/>
      <w:sz w:val="24"/>
      <w:szCs w:val="20"/>
    </w:rPr>
  </w:style>
  <w:style w:type="table" w:styleId="1504" w:customStyle="1">
    <w:name w:val="Table Normal"/>
    <w:uiPriority w:val="2"/>
    <w:unhideWhenUsed/>
    <w:qFormat/>
    <w:pPr>
      <w:widowControl w:val="off"/>
    </w:pPr>
    <w:rPr>
      <w:rFonts w:ascii="Calibri" w:hAnsi="Calibri"/>
      <w:sz w:val="22"/>
      <w:szCs w:val="22"/>
      <w:lang w:val="en-US" w:eastAsia="en-US" w:bidi="ar-SA"/>
    </w:rPr>
    <w:tblPr/>
  </w:style>
  <w:style w:type="paragraph" w:styleId="1505" w:customStyle="1">
    <w:name w:val="Table Paragraph"/>
    <w:basedOn w:val="1064"/>
    <w:uiPriority w:val="1"/>
    <w:qFormat/>
    <w:pPr>
      <w:jc w:val="left"/>
    </w:pPr>
    <w:rPr>
      <w:rFonts w:ascii="宋体" w:hAnsi="宋体" w:cs="宋体"/>
      <w:sz w:val="22"/>
      <w:szCs w:val="22"/>
      <w:lang w:eastAsia="en-US"/>
    </w:rPr>
  </w:style>
  <w:style w:type="paragraph" w:styleId="1506" w:customStyle="1">
    <w:name w:val="成文日期"/>
    <w:basedOn w:val="1064"/>
    <w:link w:val="1507"/>
    <w:uiPriority w:val="0"/>
    <w:qFormat/>
    <w:pPr>
      <w:ind w:right="400" w:firstLine="200"/>
      <w:jc w:val="right"/>
      <w:spacing w:line="570" w:lineRule="exact"/>
    </w:pPr>
    <w:rPr>
      <w:rFonts w:ascii="仿宋_GB2312" w:eastAsia="仿宋_GB2312"/>
      <w:sz w:val="32"/>
      <w:szCs w:val="20"/>
    </w:rPr>
  </w:style>
  <w:style w:type="character" w:styleId="1507" w:customStyle="1">
    <w:name w:val="成文日期 Char"/>
    <w:link w:val="1506"/>
    <w:uiPriority w:val="0"/>
    <w:qFormat/>
    <w:rPr>
      <w:rFonts w:ascii="仿宋_GB2312" w:eastAsia="仿宋_GB2312"/>
      <w:sz w:val="32"/>
    </w:rPr>
  </w:style>
  <w:style w:type="paragraph" w:styleId="1508" w:customStyle="1">
    <w:name w:val="修订"/>
    <w:uiPriority w:val="99"/>
    <w:unhideWhenUsed/>
    <w:qFormat/>
    <w:rPr>
      <w:rFonts w:hint="default" w:ascii="Times New Roman" w:hAnsi="Times New Roman" w:eastAsia="宋体" w:cs="Times New Roman"/>
      <w:sz w:val="21"/>
      <w:szCs w:val="24"/>
      <w:lang w:val="en-US" w:eastAsia="zh-CN" w:bidi="ar-SA"/>
    </w:rPr>
  </w:style>
  <w:style w:type="character" w:styleId="1509" w:customStyle="1">
    <w:name w:val="c-icon28"/>
    <w:link w:val="1064"/>
    <w:uiPriority w:val="0"/>
    <w:qFormat/>
  </w:style>
  <w:style w:type="character" w:styleId="1510" w:customStyle="1">
    <w:name w:val="hover23"/>
    <w:link w:val="1064"/>
    <w:uiPriority w:val="0"/>
    <w:qFormat/>
  </w:style>
  <w:style w:type="character" w:styleId="1511" w:customStyle="1">
    <w:name w:val="hover24"/>
    <w:link w:val="1064"/>
    <w:uiPriority w:val="0"/>
    <w:qFormat/>
    <w:rPr>
      <w:color w:val="315efb"/>
    </w:rPr>
  </w:style>
  <w:style w:type="character" w:styleId="1512" w:customStyle="1">
    <w:name w:val="hover25"/>
    <w:link w:val="1064"/>
    <w:uiPriority w:val="0"/>
    <w:qFormat/>
    <w:rPr>
      <w:color w:val="315efb"/>
    </w:rPr>
  </w:style>
  <w:style w:type="character" w:styleId="1513" w:customStyle="1">
    <w:name w:val="content-right_8zs401"/>
    <w:link w:val="1064"/>
    <w:uiPriority w:val="0"/>
    <w:qFormat/>
  </w:style>
  <w:style w:type="character" w:styleId="1514" w:customStyle="1">
    <w:name w:val="hover26"/>
    <w:link w:val="1064"/>
    <w:uiPriority w:val="0"/>
    <w:qFormat/>
  </w:style>
  <w:style w:type="character" w:styleId="1515" w:customStyle="1">
    <w:name w:val="hover27"/>
    <w:link w:val="1064"/>
    <w:uiPriority w:val="0"/>
    <w:qFormat/>
    <w:rPr>
      <w:color w:val="315efb"/>
    </w:rPr>
  </w:style>
  <w:style w:type="character" w:styleId="1516" w:customStyle="1">
    <w:name w:val="hover28"/>
    <w:link w:val="1064"/>
    <w:uiPriority w:val="0"/>
    <w:qFormat/>
    <w:rPr>
      <w:color w:val="315efb"/>
    </w:rPr>
  </w:style>
  <w:style w:type="character" w:styleId="1517" w:customStyle="1">
    <w:name w:val="c-icon26"/>
    <w:link w:val="1064"/>
    <w:uiPriority w:val="0"/>
    <w:qFormat/>
  </w:style>
  <w:style w:type="paragraph" w:styleId="1518">
    <w:name w:val="List Paragraph"/>
    <w:basedOn w:val="1064"/>
    <w:uiPriority w:val="34"/>
    <w:qFormat/>
    <w:pPr>
      <w:ind w:firstLine="420"/>
    </w:pPr>
    <w:rPr>
      <w:rFonts w:ascii="Calibri" w:hAnsi="Calibri"/>
      <w:szCs w:val="22"/>
    </w:rPr>
  </w:style>
  <w:style w:type="paragraph" w:styleId="1519" w:customStyle="1">
    <w:name w:val="申报正文"/>
    <w:basedOn w:val="1064"/>
    <w:uiPriority w:val="0"/>
    <w:qFormat/>
    <w:pPr>
      <w:ind w:left="170" w:hanging="170"/>
      <w:spacing w:line="360" w:lineRule="auto"/>
      <w:tabs>
        <w:tab w:val="left" w:pos="420" w:leader="none"/>
      </w:tabs>
    </w:pPr>
    <w:rPr>
      <w:rFonts w:eastAsia="仿宋_GB2312" w:cs="宋体"/>
      <w:sz w:val="28"/>
      <w:szCs w:val="20"/>
    </w:rPr>
  </w:style>
  <w:style w:type="paragraph" w:styleId="1520" w:customStyle="1">
    <w:name w:val="☆ 正文"/>
    <w:basedOn w:val="1064"/>
    <w:uiPriority w:val="0"/>
    <w:qFormat/>
    <w:rPr>
      <w:rFonts w:ascii="Calibri" w:hAnsi="Calibri"/>
      <w:szCs w:val="22"/>
      <w:lang w:val="zh-CN"/>
    </w:rPr>
  </w:style>
  <w:style w:type="paragraph" w:styleId="1521" w:customStyle="1">
    <w:name w:val="首行缩进"/>
    <w:basedOn w:val="1064"/>
    <w:uiPriority w:val="0"/>
    <w:qFormat/>
    <w:pPr>
      <w:ind w:firstLine="480"/>
    </w:pPr>
    <w:rPr>
      <w:rFonts w:ascii="Calibri" w:hAnsi="Calibri" w:eastAsia="宋体" w:cs="Times New Roman"/>
      <w:lang w:val="zh-CN"/>
    </w:rPr>
  </w:style>
  <w:style w:type="paragraph" w:styleId="1522" w:customStyle="1">
    <w:name w:val="UserStyle_82"/>
    <w:uiPriority w:val="0"/>
    <w:qFormat/>
    <w:rPr>
      <w:rFonts w:hint="default" w:ascii="宋体" w:hAnsi="Times New Roman" w:eastAsia="宋体" w:cs="Times New Roman"/>
      <w:color w:val="000000"/>
      <w:sz w:val="24"/>
      <w:szCs w:val="24"/>
      <w:lang w:val="en-US" w:eastAsia="zh-CN" w:bidi="ar-SA"/>
    </w:rPr>
  </w:style>
  <w:style w:type="character" w:styleId="1523" w:customStyle="1">
    <w:name w:val="font91"/>
    <w:link w:val="1064"/>
    <w:uiPriority w:val="0"/>
    <w:qFormat/>
    <w:rPr>
      <w:rFonts w:hint="eastAsia" w:ascii="宋体" w:hAnsi="宋体" w:eastAsia="宋体" w:cs="宋体"/>
      <w:b/>
      <w:bCs/>
      <w:color w:val="000000"/>
      <w:sz w:val="12"/>
      <w:szCs w:val="12"/>
      <w:u w:val="none"/>
    </w:rPr>
  </w:style>
  <w:style w:type="character" w:styleId="1524" w:customStyle="1">
    <w:name w:val="font112"/>
    <w:link w:val="1064"/>
    <w:uiPriority w:val="0"/>
    <w:qFormat/>
    <w:rPr>
      <w:rFonts w:hint="eastAsia" w:ascii="宋体" w:hAnsi="宋体" w:eastAsia="宋体" w:cs="宋体"/>
      <w:color w:val="000000"/>
      <w:sz w:val="12"/>
      <w:szCs w:val="12"/>
      <w:u w:val="none"/>
    </w:rPr>
  </w:style>
  <w:style w:type="character" w:styleId="1525" w:customStyle="1">
    <w:name w:val="font11"/>
    <w:link w:val="1064"/>
    <w:uiPriority w:val="0"/>
    <w:qFormat/>
    <w:rPr>
      <w:rFonts w:hint="eastAsia" w:ascii="宋体" w:hAnsi="宋体" w:eastAsia="宋体" w:cs="宋体"/>
      <w:b/>
      <w:bCs/>
      <w:color w:val="000000"/>
      <w:sz w:val="12"/>
      <w:szCs w:val="12"/>
      <w:u w:val="none"/>
    </w:rPr>
  </w:style>
  <w:style w:type="character" w:styleId="1526" w:customStyle="1">
    <w:name w:val="font121"/>
    <w:link w:val="1064"/>
    <w:uiPriority w:val="0"/>
    <w:qFormat/>
    <w:rPr>
      <w:rFonts w:hint="eastAsia" w:ascii="宋体" w:hAnsi="宋体" w:eastAsia="宋体" w:cs="宋体"/>
      <w:color w:val="000000"/>
      <w:sz w:val="12"/>
      <w:szCs w:val="12"/>
      <w:u w:val="none"/>
    </w:rPr>
  </w:style>
  <w:style w:type="character" w:styleId="1527" w:customStyle="1">
    <w:name w:val="font01"/>
    <w:link w:val="1064"/>
    <w:uiPriority w:val="0"/>
    <w:qFormat/>
    <w:rPr>
      <w:rFonts w:hint="eastAsia" w:ascii="宋体" w:hAnsi="宋体" w:eastAsia="宋体" w:cs="宋体"/>
      <w:color w:val="000000"/>
      <w:sz w:val="12"/>
      <w:szCs w:val="12"/>
      <w:u w:val="none"/>
    </w:rPr>
  </w:style>
  <w:style w:type="character" w:styleId="1528" w:customStyle="1">
    <w:name w:val="font161"/>
    <w:link w:val="1064"/>
    <w:uiPriority w:val="0"/>
    <w:qFormat/>
    <w:rPr>
      <w:rFonts w:hint="eastAsia" w:ascii="宋体" w:hAnsi="宋体" w:eastAsia="宋体" w:cs="宋体"/>
      <w:color w:val="000000"/>
      <w:sz w:val="12"/>
      <w:szCs w:val="12"/>
      <w:u w:val="none"/>
    </w:rPr>
  </w:style>
  <w:style w:type="character" w:styleId="1529" w:customStyle="1">
    <w:name w:val="font151"/>
    <w:link w:val="1064"/>
    <w:uiPriority w:val="0"/>
    <w:qFormat/>
    <w:rPr>
      <w:rFonts w:ascii="Times New Roman" w:hAnsi="Times New Roman" w:cs="Times New Roman"/>
      <w:color w:val="000000"/>
      <w:sz w:val="12"/>
      <w:szCs w:val="12"/>
      <w:u w:val="none"/>
    </w:rPr>
  </w:style>
  <w:style w:type="character" w:styleId="1530" w:customStyle="1">
    <w:name w:val="NormalCharacter1"/>
    <w:link w:val="1064"/>
    <w:uiPriority w:val="0"/>
    <w:qFormat/>
  </w:style>
  <w:style w:type="paragraph" w:styleId="1531" w:customStyle="1">
    <w:name w:val="Plain Text1"/>
    <w:next w:val="1310"/>
    <w:uiPriority w:val="0"/>
    <w:qFormat/>
    <w:pPr>
      <w:jc w:val="both"/>
      <w:widowControl w:val="off"/>
    </w:pPr>
    <w:rPr>
      <w:rFonts w:hint="default" w:ascii="宋体" w:hAnsi="宋体" w:eastAsia="楷体_GB2312" w:cs="Times New Roman"/>
      <w:sz w:val="26"/>
      <w:szCs w:val="22"/>
      <w:lang w:val="en-US" w:eastAsia="zh-CN" w:bidi="ar-SA"/>
    </w:rPr>
  </w:style>
  <w:style w:type="paragraph" w:styleId="1532" w:customStyle="1">
    <w:name w:val="普通(网站)1"/>
    <w:basedOn w:val="1064"/>
    <w:uiPriority w:val="99"/>
    <w:unhideWhenUsed/>
    <w:qFormat/>
    <w:pPr>
      <w:jc w:val="left"/>
      <w:spacing w:before="100" w:beforeAutospacing="1" w:after="100" w:afterAutospacing="1"/>
      <w:widowControl/>
    </w:pPr>
    <w:rPr>
      <w:rFonts w:ascii="宋体" w:hAnsi="宋体" w:cs="宋体"/>
      <w:sz w:val="24"/>
    </w:rPr>
  </w:style>
  <w:style w:type="paragraph" w:styleId="1533" w:customStyle="1">
    <w:name w:val="一、"/>
    <w:basedOn w:val="1064"/>
    <w:uiPriority w:val="0"/>
    <w:qFormat/>
    <w:pPr>
      <w:ind w:firstLine="640"/>
    </w:pPr>
    <w:rPr>
      <w:rFonts w:eastAsia="黑体"/>
      <w:szCs w:val="32"/>
    </w:rPr>
  </w:style>
  <w:style w:type="paragraph" w:styleId="1534"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53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36" w:customStyle="1">
    <w:name w:val="附件标题"/>
    <w:uiPriority w:val="0"/>
    <w:qFormat/>
    <w:pPr>
      <w:jc w:val="center"/>
      <w:spacing w:line="640" w:lineRule="exact"/>
    </w:pPr>
    <w:rPr>
      <w:rFonts w:ascii="Times New Roman" w:hAnsi="Times New Roman" w:eastAsia="方正小标宋简体" w:cs="Times New Roman"/>
      <w:color w:val="0d1e0f"/>
      <w:sz w:val="42"/>
      <w:szCs w:val="42"/>
      <w:lang w:val="en-US" w:eastAsia="zh-CN" w:bidi="ar-SA"/>
    </w:rPr>
  </w:style>
  <w:style w:type="paragraph" w:styleId="1537" w:customStyle="1">
    <w:name w:val="Normal_6"/>
    <w:uiPriority w:val="0"/>
    <w:qFormat/>
    <w:rPr>
      <w:rFonts w:ascii="Times New Roman" w:hAnsi="Times New Roman" w:eastAsia="Times New Roman" w:cs="Times New Roman"/>
      <w:sz w:val="24"/>
      <w:szCs w:val="24"/>
      <w:lang w:val="en-US" w:eastAsia="zh-CN" w:bidi="ar-SA"/>
    </w:rPr>
  </w:style>
  <w:style w:type="paragraph" w:styleId="1538" w:customStyle="1">
    <w:name w:val="Normal_5"/>
    <w:uiPriority w:val="0"/>
    <w:qFormat/>
    <w:rPr>
      <w:rFonts w:ascii="Times New Roman" w:hAnsi="Times New Roman" w:eastAsia="Times New Roman" w:cs="Times New Roman"/>
      <w:sz w:val="24"/>
      <w:szCs w:val="24"/>
      <w:lang w:val="en-US" w:eastAsia="zh-CN" w:bidi="ar-SA"/>
    </w:rPr>
  </w:style>
  <w:style w:type="paragraph" w:styleId="1539"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540" w:customStyle="1">
    <w:name w:val="Normal_0"/>
    <w:uiPriority w:val="0"/>
    <w:qFormat/>
    <w:rPr>
      <w:rFonts w:ascii="Times New Roman" w:hAnsi="Times New Roman" w:eastAsia="Times New Roman" w:cs="Times New Roman"/>
      <w:sz w:val="24"/>
      <w:szCs w:val="24"/>
      <w:lang w:val="en-US" w:eastAsia="zh-CN" w:bidi="ar-SA"/>
    </w:rPr>
  </w:style>
  <w:style w:type="character" w:styleId="1541" w:customStyle="1">
    <w:name w:val="titlebody"/>
    <w:uiPriority w:val="0"/>
    <w:qFormat/>
    <w:rPr>
      <w:rFonts w:ascii="宋体" w:hAnsi="宋体" w:eastAsia="宋体" w:cs="宋体"/>
      <w:b/>
      <w:bCs/>
      <w:color w:val="000000"/>
      <w:sz w:val="24"/>
      <w:szCs w:val="24"/>
    </w:rPr>
  </w:style>
  <w:style w:type="character" w:styleId="1542" w:customStyle="1">
    <w:name w:val="font31"/>
    <w:basedOn w:val="1074"/>
    <w:uiPriority w:val="0"/>
    <w:qFormat/>
    <w:rPr>
      <w:rFonts w:hint="eastAsia" w:ascii="仿宋" w:hAnsi="仿宋" w:eastAsia="仿宋" w:cs="仿宋"/>
      <w:color w:val="000000"/>
      <w:sz w:val="24"/>
      <w:szCs w:val="24"/>
      <w:u w:val="none"/>
    </w:rPr>
  </w:style>
  <w:style w:type="character" w:styleId="1543" w:customStyle="1">
    <w:name w:val="font41"/>
    <w:basedOn w:val="1074"/>
    <w:uiPriority w:val="0"/>
    <w:qFormat/>
    <w:rPr>
      <w:rFonts w:hint="default" w:ascii="Times New Roman" w:hAnsi="Times New Roman" w:cs="Times New Roman"/>
      <w:color w:val="000000"/>
      <w:sz w:val="24"/>
      <w:szCs w:val="24"/>
      <w:u w:val="none"/>
    </w:rPr>
  </w:style>
  <w:style w:type="paragraph" w:styleId="1544"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character" w:styleId="1545" w:customStyle="1">
    <w:name w:val="font21"/>
    <w:basedOn w:val="1074"/>
    <w:uiPriority w:val="0"/>
    <w:rPr>
      <w:rFonts w:hint="default" w:ascii="Times New Roman" w:hAnsi="Times New Roman" w:cs="Times New Roman"/>
      <w:color w:val="000000"/>
      <w:sz w:val="21"/>
      <w:szCs w:val="21"/>
      <w:u w:val="none"/>
    </w:rPr>
  </w:style>
  <w:style w:type="numbering" w:styleId="15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江苏华溯工程项目管理有限公司</cp:lastModifiedBy>
  <cp:revision>9</cp:revision>
  <dcterms:created xsi:type="dcterms:W3CDTF">2022-05-30T08:08:00Z</dcterms:created>
  <dcterms:modified xsi:type="dcterms:W3CDTF">2026-08-14T04:16:09Z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B06DB3778B384496BE15689C6D4CA56D_13</vt:lpwstr>
  </property>
  <property fmtid="{D5CDD505-2E9C-101B-9397-08002B2CF9AE}" pid="4" name="KSOTemplateDocerSaveRecord">
    <vt:lpwstr>eyJoZGlkIjoiNDQ2ODViZWUxZDlmZTk2NzMxNWYzMWVjY2NjMGUyMmQiLCJ1c2VySWQiOiI0NDU5NjQ0NTEifQ==</vt:lpwstr>
  </property>
</Properties>
</file>